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907" w:rsidRPr="00006B8F" w:rsidRDefault="004E1907" w:rsidP="00352D24">
      <w:pPr>
        <w:jc w:val="center"/>
      </w:pPr>
    </w:p>
    <w:p w:rsidR="004E1907" w:rsidRPr="00006B8F" w:rsidRDefault="004E1907" w:rsidP="004E1907">
      <w:pPr>
        <w:jc w:val="center"/>
      </w:pPr>
      <w:r w:rsidRPr="00006B8F">
        <w:t>КРАСНОДАРСКИЙ КРАЙ</w:t>
      </w:r>
    </w:p>
    <w:p w:rsidR="004E1907" w:rsidRPr="00006B8F" w:rsidRDefault="004E1907" w:rsidP="004E1907">
      <w:pPr>
        <w:jc w:val="center"/>
      </w:pPr>
      <w:r w:rsidRPr="00006B8F">
        <w:t>ЕЙСКИЙ РАЙОН</w:t>
      </w:r>
    </w:p>
    <w:p w:rsidR="004E1907" w:rsidRPr="00006B8F" w:rsidRDefault="00B91B8D" w:rsidP="004E1907">
      <w:pPr>
        <w:jc w:val="center"/>
      </w:pPr>
      <w:r>
        <w:t>АДМИНИСТРАЦИЯ КОПАНСКОГО</w:t>
      </w:r>
      <w:r w:rsidR="004E1907" w:rsidRPr="00006B8F">
        <w:t xml:space="preserve"> СЕЛЬСКОГО ПОСЕЛЕНИЯ</w:t>
      </w:r>
    </w:p>
    <w:p w:rsidR="004E1907" w:rsidRPr="00006B8F" w:rsidRDefault="004E1907" w:rsidP="004E1907">
      <w:pPr>
        <w:jc w:val="center"/>
      </w:pPr>
      <w:r w:rsidRPr="00006B8F">
        <w:t>ЕЙСКОГО РАЙОНА</w:t>
      </w:r>
    </w:p>
    <w:p w:rsidR="004E1907" w:rsidRPr="00006B8F" w:rsidRDefault="004E1907" w:rsidP="00352D24">
      <w:pPr>
        <w:jc w:val="center"/>
      </w:pPr>
    </w:p>
    <w:p w:rsidR="004E1907" w:rsidRDefault="004E1907" w:rsidP="004E1907">
      <w:pPr>
        <w:jc w:val="center"/>
      </w:pPr>
      <w:r>
        <w:t>ПОСТАНОВЛЕНИЕ</w:t>
      </w:r>
    </w:p>
    <w:p w:rsidR="004E1907" w:rsidRPr="00006B8F" w:rsidRDefault="004E1907" w:rsidP="00352D24">
      <w:pPr>
        <w:jc w:val="center"/>
      </w:pPr>
    </w:p>
    <w:p w:rsidR="004E1907" w:rsidRPr="00006B8F" w:rsidRDefault="00360FAA" w:rsidP="004E1907">
      <w:pPr>
        <w:ind w:firstLine="0"/>
      </w:pPr>
      <w:r>
        <w:t xml:space="preserve">18.08.2022 </w:t>
      </w:r>
      <w:r w:rsidR="00B91B8D">
        <w:t xml:space="preserve">                                           </w:t>
      </w:r>
      <w:r w:rsidR="00740867">
        <w:t xml:space="preserve"> </w:t>
      </w:r>
      <w:r>
        <w:t xml:space="preserve">   №  71                                       </w:t>
      </w:r>
      <w:r w:rsidR="00B91B8D">
        <w:t xml:space="preserve"> ст.. Копанская </w:t>
      </w:r>
    </w:p>
    <w:p w:rsidR="004E1907" w:rsidRPr="00006B8F" w:rsidRDefault="004E1907" w:rsidP="00352D24">
      <w:pPr>
        <w:jc w:val="center"/>
      </w:pPr>
    </w:p>
    <w:p w:rsidR="0089625C" w:rsidRPr="004E1907" w:rsidRDefault="0089625C" w:rsidP="00352D24">
      <w:pPr>
        <w:ind w:firstLine="0"/>
        <w:jc w:val="center"/>
        <w:rPr>
          <w:b/>
          <w:sz w:val="32"/>
          <w:szCs w:val="32"/>
        </w:rPr>
      </w:pPr>
      <w:r w:rsidRPr="004E1907">
        <w:rPr>
          <w:b/>
          <w:sz w:val="32"/>
          <w:szCs w:val="32"/>
        </w:rPr>
        <w:t xml:space="preserve">Об утверждении административного регламента по предоставлению муниципальной услуги </w:t>
      </w:r>
      <w:r w:rsidRPr="004E1907">
        <w:rPr>
          <w:rFonts w:eastAsia="Calibri"/>
          <w:b/>
          <w:sz w:val="32"/>
          <w:szCs w:val="32"/>
        </w:rPr>
        <w:t>«</w:t>
      </w:r>
      <w:r w:rsidRPr="004E1907">
        <w:rPr>
          <w:b/>
          <w:sz w:val="32"/>
          <w:szCs w:val="32"/>
        </w:rPr>
        <w:t>Дача письменных разъяснений налогоплательщикам по вопросам применения нормативных правовых актов о местных налогах и сборах</w:t>
      </w:r>
      <w:r w:rsidRPr="004E1907">
        <w:rPr>
          <w:rFonts w:eastAsia="Calibri"/>
          <w:b/>
          <w:sz w:val="32"/>
          <w:szCs w:val="32"/>
        </w:rPr>
        <w:t>»</w:t>
      </w:r>
    </w:p>
    <w:p w:rsidR="0089625C" w:rsidRPr="004E1907" w:rsidRDefault="0089625C" w:rsidP="00352D24">
      <w:pPr>
        <w:jc w:val="center"/>
      </w:pPr>
    </w:p>
    <w:p w:rsidR="0089625C" w:rsidRPr="004E1907" w:rsidRDefault="0089625C" w:rsidP="00352D24">
      <w:pPr>
        <w:jc w:val="center"/>
      </w:pPr>
    </w:p>
    <w:p w:rsidR="0089625C" w:rsidRPr="004E1907" w:rsidRDefault="0089625C" w:rsidP="004E1907">
      <w:r w:rsidRPr="004E1907">
        <w:t>В соответствии с Федеральными законами от 27 июля 2010 года</w:t>
      </w:r>
      <w:r w:rsidR="004E1907">
        <w:t xml:space="preserve"> </w:t>
      </w:r>
      <w:r w:rsidRPr="004E1907">
        <w:t>№ 210-ФЗ «Об организации предоставления государственных и муниципальных услуг», от 6 октября 2003 года № 131-ФЗ «Об общих принципах организации местного самоуправления в Российской Федерации», Налоговым кодексом Российской Федерации, представлением Ейской межрайонной прокуратуры от 21 февраля 2022 года № 7-01/225-22-20030025, руководствуясь ст</w:t>
      </w:r>
      <w:r w:rsidR="00B91B8D">
        <w:t>атьей 58 Устава Копанского</w:t>
      </w:r>
      <w:r w:rsidRPr="004E1907">
        <w:t xml:space="preserve"> сельского поселения Ейского района постановляю:</w:t>
      </w:r>
    </w:p>
    <w:p w:rsidR="0089625C" w:rsidRPr="004E1907" w:rsidRDefault="0089625C" w:rsidP="004E1907">
      <w:r w:rsidRPr="004E1907">
        <w:t>1. Утвердить административный регламент предоставления администрацией К</w:t>
      </w:r>
      <w:r w:rsidR="00B91B8D">
        <w:t>опанского</w:t>
      </w:r>
      <w:r w:rsidRPr="004E1907">
        <w:t xml:space="preserve"> сельского поселения Ейского района муниципальной услуги «Дача письменных разъяснений налогоплательщикам по вопросам применения нормативных правовых актов о местных налогах и сборах» (прилагается).</w:t>
      </w:r>
    </w:p>
    <w:p w:rsidR="0089625C" w:rsidRPr="004E1907" w:rsidRDefault="0089625C" w:rsidP="004E1907">
      <w:pPr>
        <w:rPr>
          <w:rFonts w:eastAsia="Lucida Sans Unicode"/>
        </w:rPr>
      </w:pPr>
      <w:r w:rsidRPr="004E1907">
        <w:rPr>
          <w:rFonts w:eastAsia="Lucida Sans Unicode"/>
        </w:rPr>
        <w:t>2. Общему о</w:t>
      </w:r>
      <w:r w:rsidR="00B91B8D">
        <w:rPr>
          <w:rFonts w:eastAsia="Lucida Sans Unicode"/>
        </w:rPr>
        <w:t>тделу администрации Копанского</w:t>
      </w:r>
      <w:r w:rsidRPr="004E1907">
        <w:rPr>
          <w:rFonts w:eastAsia="Lucida Sans Unicode"/>
        </w:rPr>
        <w:t xml:space="preserve"> сельского п</w:t>
      </w:r>
      <w:r w:rsidR="00B91B8D">
        <w:rPr>
          <w:rFonts w:eastAsia="Lucida Sans Unicode"/>
        </w:rPr>
        <w:t>оселения Ейского района (Данильченко</w:t>
      </w:r>
      <w:r w:rsidRPr="004E1907">
        <w:rPr>
          <w:rFonts w:eastAsia="Lucida Sans Unicode"/>
        </w:rPr>
        <w:t>) обнародовать настоящее постановление в специально установленных местах в соответствии с Порядком опубликования (обнародования) муниципальных правовых актов; разместить на оф</w:t>
      </w:r>
      <w:r w:rsidR="00B91B8D">
        <w:rPr>
          <w:rFonts w:eastAsia="Lucida Sans Unicode"/>
        </w:rPr>
        <w:t>ициальном сайте Копанского</w:t>
      </w:r>
      <w:r w:rsidRPr="004E1907">
        <w:rPr>
          <w:rFonts w:eastAsia="Lucida Sans Unicode"/>
        </w:rPr>
        <w:t xml:space="preserve"> сельского поселения Ейского района в информационно-телекоммуникационной сети «Интернет».</w:t>
      </w:r>
    </w:p>
    <w:p w:rsidR="0089625C" w:rsidRPr="004E1907" w:rsidRDefault="0089625C" w:rsidP="004E1907">
      <w:r w:rsidRPr="004E1907">
        <w:t>3. Контроль за выполнением настоящего постановления оставляю за собой.</w:t>
      </w:r>
    </w:p>
    <w:p w:rsidR="0089625C" w:rsidRPr="004E1907" w:rsidRDefault="0089625C" w:rsidP="004E1907">
      <w:r w:rsidRPr="004E1907">
        <w:t>4. Постановление вступает в силу со дня его обнародования.</w:t>
      </w:r>
    </w:p>
    <w:p w:rsidR="0089625C" w:rsidRDefault="0089625C" w:rsidP="004E1907"/>
    <w:p w:rsidR="004E1907" w:rsidRDefault="004E1907" w:rsidP="004E1907"/>
    <w:p w:rsidR="004E1907" w:rsidRPr="004E1907" w:rsidRDefault="004E1907" w:rsidP="004E1907"/>
    <w:p w:rsidR="004E1907" w:rsidRPr="00006B8F" w:rsidRDefault="004E1907" w:rsidP="004E1907">
      <w:r w:rsidRPr="00006B8F">
        <w:t>Глава</w:t>
      </w:r>
    </w:p>
    <w:p w:rsidR="004E1907" w:rsidRDefault="00B91B8D" w:rsidP="004E1907">
      <w:r>
        <w:t>Копанского</w:t>
      </w:r>
      <w:r w:rsidR="004E1907" w:rsidRPr="00006B8F">
        <w:t xml:space="preserve"> сельского поселения</w:t>
      </w:r>
    </w:p>
    <w:p w:rsidR="004E1907" w:rsidRPr="00006B8F" w:rsidRDefault="004E1907" w:rsidP="004E1907">
      <w:r w:rsidRPr="00006B8F">
        <w:t>Ейского района</w:t>
      </w:r>
    </w:p>
    <w:p w:rsidR="004E1907" w:rsidRPr="00006B8F" w:rsidRDefault="00B91B8D" w:rsidP="004E1907">
      <w:r>
        <w:t>И.Н.Диденко</w:t>
      </w:r>
    </w:p>
    <w:p w:rsidR="004E1907" w:rsidRPr="00006B8F" w:rsidRDefault="004E1907" w:rsidP="004E1907"/>
    <w:p w:rsidR="004E1907" w:rsidRPr="00006B8F" w:rsidRDefault="004E1907" w:rsidP="004E1907"/>
    <w:p w:rsidR="004E1907" w:rsidRPr="00006B8F" w:rsidRDefault="004E1907" w:rsidP="004E1907"/>
    <w:p w:rsidR="004E1907" w:rsidRPr="00006B8F" w:rsidRDefault="004E1907" w:rsidP="004E1907">
      <w:r>
        <w:t>Приложение</w:t>
      </w:r>
    </w:p>
    <w:p w:rsidR="004E1907" w:rsidRPr="00006B8F" w:rsidRDefault="004E1907" w:rsidP="004E1907">
      <w:r w:rsidRPr="00006B8F">
        <w:t xml:space="preserve">к </w:t>
      </w:r>
      <w:r>
        <w:t>постановлению администрации</w:t>
      </w:r>
    </w:p>
    <w:p w:rsidR="004E1907" w:rsidRPr="00006B8F" w:rsidRDefault="00B91B8D" w:rsidP="004E1907">
      <w:r>
        <w:t>Копанского</w:t>
      </w:r>
      <w:r w:rsidR="00352D24">
        <w:t xml:space="preserve"> </w:t>
      </w:r>
      <w:r w:rsidR="00735DB6">
        <w:t>се</w:t>
      </w:r>
      <w:r w:rsidR="004E1907" w:rsidRPr="00006B8F">
        <w:t>льского поселения</w:t>
      </w:r>
    </w:p>
    <w:p w:rsidR="004E1907" w:rsidRPr="00006B8F" w:rsidRDefault="004E1907" w:rsidP="004E1907">
      <w:r w:rsidRPr="00006B8F">
        <w:t>Ейского района</w:t>
      </w:r>
    </w:p>
    <w:p w:rsidR="004E1907" w:rsidRDefault="00352D24" w:rsidP="004E1907">
      <w:r>
        <w:t>от 18.08.2022 г. № 71</w:t>
      </w:r>
      <w:bookmarkStart w:id="0" w:name="_GoBack"/>
      <w:bookmarkEnd w:id="0"/>
    </w:p>
    <w:p w:rsidR="00352D24" w:rsidRDefault="00352D24" w:rsidP="00352D24">
      <w:pPr>
        <w:jc w:val="center"/>
      </w:pPr>
    </w:p>
    <w:p w:rsidR="009D4627" w:rsidRPr="004E1907" w:rsidRDefault="009D4627" w:rsidP="00352D24">
      <w:pPr>
        <w:jc w:val="center"/>
      </w:pPr>
    </w:p>
    <w:p w:rsidR="009E3FD5" w:rsidRPr="004E1907" w:rsidRDefault="00D17FA3" w:rsidP="004E1907">
      <w:pPr>
        <w:ind w:firstLine="0"/>
        <w:jc w:val="center"/>
        <w:rPr>
          <w:b/>
        </w:rPr>
      </w:pPr>
      <w:r w:rsidRPr="004E1907">
        <w:rPr>
          <w:b/>
        </w:rPr>
        <w:t>А</w:t>
      </w:r>
      <w:r w:rsidR="0087213C" w:rsidRPr="004E1907">
        <w:rPr>
          <w:b/>
        </w:rPr>
        <w:t>ДМИНИСТРАТИВНЫЙ РЕГЛАМЕНТ</w:t>
      </w:r>
    </w:p>
    <w:p w:rsidR="008861F1" w:rsidRPr="004E1907" w:rsidRDefault="009E3FD5" w:rsidP="004E1907">
      <w:pPr>
        <w:ind w:firstLine="0"/>
        <w:jc w:val="center"/>
      </w:pPr>
      <w:r w:rsidRPr="004E1907">
        <w:rPr>
          <w:b/>
        </w:rPr>
        <w:t xml:space="preserve">предоставления администрацией </w:t>
      </w:r>
      <w:r w:rsidR="00B91B8D">
        <w:rPr>
          <w:b/>
        </w:rPr>
        <w:t>Копанского</w:t>
      </w:r>
      <w:r w:rsidR="00BE02AF" w:rsidRPr="004E1907">
        <w:rPr>
          <w:b/>
        </w:rPr>
        <w:t xml:space="preserve"> сельского поселения Ейского район муниципальной услуги «</w:t>
      </w:r>
      <w:r w:rsidR="0089625C" w:rsidRPr="004E1907">
        <w:rPr>
          <w:b/>
        </w:rPr>
        <w:t>Дача письменных разъяснений налогоплательщикам по вопросам применения нормативных правовых актов о местных налогах и сборах</w:t>
      </w:r>
      <w:r w:rsidR="00BE02AF" w:rsidRPr="004E1907">
        <w:rPr>
          <w:b/>
        </w:rPr>
        <w:t>»</w:t>
      </w:r>
    </w:p>
    <w:p w:rsidR="00FB586E" w:rsidRPr="004E1907" w:rsidRDefault="00FB586E" w:rsidP="00352D24">
      <w:pPr>
        <w:jc w:val="center"/>
      </w:pPr>
    </w:p>
    <w:p w:rsidR="009416AC" w:rsidRPr="004E1907" w:rsidRDefault="00CF700F" w:rsidP="004E1907">
      <w:pPr>
        <w:jc w:val="center"/>
      </w:pPr>
      <w:r w:rsidRPr="004E1907">
        <w:t xml:space="preserve">1. </w:t>
      </w:r>
      <w:r w:rsidR="009416AC" w:rsidRPr="004E1907">
        <w:t>Общие положения</w:t>
      </w:r>
    </w:p>
    <w:p w:rsidR="008C123B" w:rsidRPr="004E1907" w:rsidRDefault="008C123B" w:rsidP="004E1907">
      <w:pPr>
        <w:jc w:val="center"/>
      </w:pPr>
    </w:p>
    <w:p w:rsidR="009416AC" w:rsidRPr="004E1907" w:rsidRDefault="009416AC" w:rsidP="004E1907">
      <w:pPr>
        <w:jc w:val="center"/>
      </w:pPr>
      <w:r w:rsidRPr="004E1907">
        <w:t xml:space="preserve">1.1. Предмет регулирования </w:t>
      </w:r>
      <w:r w:rsidR="006E359E" w:rsidRPr="004E1907">
        <w:t xml:space="preserve">административного </w:t>
      </w:r>
      <w:r w:rsidR="007577BD" w:rsidRPr="004E1907">
        <w:t>регламента</w:t>
      </w:r>
    </w:p>
    <w:p w:rsidR="00125AE9" w:rsidRPr="004E1907" w:rsidRDefault="00125AE9" w:rsidP="00352D24">
      <w:pPr>
        <w:jc w:val="center"/>
      </w:pPr>
    </w:p>
    <w:p w:rsidR="0043630E" w:rsidRPr="004E1907" w:rsidRDefault="0043630E" w:rsidP="004E1907">
      <w:r w:rsidRPr="004E1907">
        <w:t xml:space="preserve">1.1.1. </w:t>
      </w:r>
      <w:r w:rsidR="00BE02AF" w:rsidRPr="004E1907">
        <w:t>Административный регламент предоставления</w:t>
      </w:r>
      <w:r w:rsidR="00B91B8D">
        <w:t xml:space="preserve"> администрацией Копанского</w:t>
      </w:r>
      <w:r w:rsidR="00BE02AF" w:rsidRPr="004E1907">
        <w:t xml:space="preserve"> сельского поселения Ейского района муниципальной услуги «</w:t>
      </w:r>
      <w:r w:rsidR="0089625C" w:rsidRPr="004E1907">
        <w:t>Дача письменных разъяснений налогоплательщикам по вопросам применения нормативных правовых актов о местных налогах и сборах</w:t>
      </w:r>
      <w:r w:rsidR="00BE02AF" w:rsidRPr="004E1907">
        <w:t>»</w:t>
      </w:r>
      <w:r w:rsidR="004E1907">
        <w:t xml:space="preserve"> </w:t>
      </w:r>
      <w:r w:rsidR="00E7756D" w:rsidRPr="004E1907">
        <w:t xml:space="preserve">(далее соответственно – муниципальная услуга, Регламент) </w:t>
      </w:r>
      <w:r w:rsidRPr="004E1907">
        <w:t>определя</w:t>
      </w:r>
      <w:r w:rsidR="00D9033A" w:rsidRPr="004E1907">
        <w:t xml:space="preserve">ет </w:t>
      </w:r>
      <w:r w:rsidR="00FD7483" w:rsidRPr="004E1907">
        <w:t>стандарт</w:t>
      </w:r>
      <w:r w:rsidR="00D9033A" w:rsidRPr="004E1907">
        <w:t>, сроки</w:t>
      </w:r>
      <w:r w:rsidR="00FD7483" w:rsidRPr="004E1907">
        <w:t xml:space="preserve"> и </w:t>
      </w:r>
      <w:r w:rsidR="00D9033A" w:rsidRPr="004E1907">
        <w:t xml:space="preserve">последовательность выполнения административных процедур (действий) по </w:t>
      </w:r>
      <w:r w:rsidR="00FD7483" w:rsidRPr="004E1907">
        <w:t>предоставлени</w:t>
      </w:r>
      <w:r w:rsidR="00D9033A" w:rsidRPr="004E1907">
        <w:t>ю</w:t>
      </w:r>
      <w:r w:rsidR="00FD7483" w:rsidRPr="004E1907">
        <w:t xml:space="preserve"> администрацией </w:t>
      </w:r>
      <w:r w:rsidR="00B91B8D">
        <w:t>Копанского</w:t>
      </w:r>
      <w:r w:rsidR="00BE02AF" w:rsidRPr="004E1907">
        <w:t xml:space="preserve"> сельского поселения Ейского района </w:t>
      </w:r>
      <w:r w:rsidR="00FD7483" w:rsidRPr="004E1907">
        <w:t xml:space="preserve">муниципальной услуги </w:t>
      </w:r>
      <w:r w:rsidR="00BE02AF" w:rsidRPr="004E1907">
        <w:t>«</w:t>
      </w:r>
      <w:r w:rsidR="0089625C" w:rsidRPr="004E1907">
        <w:t>Дача письменных разъяснений налогоплательщикам по вопросам применения нормативных правовых актов о местных налогах и сборах</w:t>
      </w:r>
      <w:r w:rsidR="00BE02AF" w:rsidRPr="004E1907">
        <w:t>»</w:t>
      </w:r>
      <w:r w:rsidR="00FD7483" w:rsidRPr="004E1907">
        <w:t>.</w:t>
      </w:r>
    </w:p>
    <w:p w:rsidR="00BE02AF" w:rsidRPr="004E1907" w:rsidRDefault="00BE02AF" w:rsidP="00352D24">
      <w:pPr>
        <w:jc w:val="center"/>
      </w:pPr>
    </w:p>
    <w:p w:rsidR="004E2955" w:rsidRPr="004E1907" w:rsidRDefault="004E2955" w:rsidP="004E1907">
      <w:pPr>
        <w:jc w:val="center"/>
      </w:pPr>
      <w:r w:rsidRPr="004E1907">
        <w:t>1.2. Круг заявителей</w:t>
      </w:r>
    </w:p>
    <w:p w:rsidR="004A1075" w:rsidRPr="004E1907" w:rsidRDefault="004A1075" w:rsidP="00352D24">
      <w:pPr>
        <w:jc w:val="center"/>
      </w:pPr>
    </w:p>
    <w:p w:rsidR="00F817FC" w:rsidRPr="004E1907" w:rsidRDefault="00586904" w:rsidP="004E1907">
      <w:r w:rsidRPr="004E1907">
        <w:t xml:space="preserve">1.2.1. </w:t>
      </w:r>
      <w:r w:rsidR="0089625C" w:rsidRPr="004E1907">
        <w:t xml:space="preserve">Заявителями на получение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w:t>
      </w:r>
      <w:r w:rsidR="00B91B8D">
        <w:t>в администрацию Копанского</w:t>
      </w:r>
      <w:r w:rsidR="0089625C" w:rsidRPr="004E1907">
        <w:t xml:space="preserve"> сельского поселения Ейского района с запросом о предоставлении муниципальной услуги, выраженным в устной, письменной или электронной форме (далее - Заявители)</w:t>
      </w:r>
      <w:r w:rsidR="00F817FC" w:rsidRPr="004E1907">
        <w:t>.</w:t>
      </w:r>
    </w:p>
    <w:p w:rsidR="0089625C" w:rsidRPr="004E1907" w:rsidRDefault="0089625C" w:rsidP="00352D24">
      <w:pPr>
        <w:jc w:val="center"/>
      </w:pPr>
    </w:p>
    <w:p w:rsidR="00956B0D" w:rsidRPr="004E1907" w:rsidRDefault="00EF043F" w:rsidP="00AA2000">
      <w:pPr>
        <w:jc w:val="center"/>
      </w:pPr>
      <w:r w:rsidRPr="004E1907">
        <w:t>1.3. Требования к порядку информирования</w:t>
      </w:r>
      <w:r w:rsidR="00352D24">
        <w:t xml:space="preserve"> </w:t>
      </w:r>
      <w:r w:rsidRPr="004E1907">
        <w:t>о предоставлении</w:t>
      </w:r>
      <w:r w:rsidR="003B7CA9" w:rsidRPr="004E1907">
        <w:t xml:space="preserve"> </w:t>
      </w:r>
      <w:r w:rsidR="00FE0A04" w:rsidRPr="004E1907">
        <w:t xml:space="preserve">муниципальной </w:t>
      </w:r>
      <w:r w:rsidRPr="004E1907">
        <w:t>услуги</w:t>
      </w:r>
    </w:p>
    <w:p w:rsidR="00956B0D" w:rsidRPr="004E1907" w:rsidRDefault="00956B0D" w:rsidP="00352D24">
      <w:pPr>
        <w:jc w:val="center"/>
      </w:pPr>
    </w:p>
    <w:p w:rsidR="003742E0" w:rsidRPr="004E1907" w:rsidRDefault="00EF043F" w:rsidP="004E1907">
      <w:r w:rsidRPr="004E1907">
        <w:t>1.3.1.</w:t>
      </w:r>
      <w:r w:rsidR="00BE02AF" w:rsidRPr="004E1907">
        <w:t xml:space="preserve"> </w:t>
      </w:r>
      <w:r w:rsidR="003742E0" w:rsidRPr="004E1907">
        <w:t>Пор</w:t>
      </w:r>
      <w:r w:rsidR="004476E8" w:rsidRPr="004E1907">
        <w:t>ядок получения информации З</w:t>
      </w:r>
      <w:r w:rsidR="00370F69" w:rsidRPr="004E1907">
        <w:t>аявителями</w:t>
      </w:r>
      <w:r w:rsidR="00B97320" w:rsidRPr="004E1907">
        <w:t xml:space="preserve"> </w:t>
      </w:r>
      <w:r w:rsidR="006E3D82" w:rsidRPr="004E1907">
        <w:t xml:space="preserve">по вопросам предоставления </w:t>
      </w:r>
      <w:r w:rsidR="00FE0A04" w:rsidRPr="004E1907">
        <w:t>муниципальной</w:t>
      </w:r>
      <w:r w:rsidR="00287AD2" w:rsidRPr="004E1907">
        <w:t xml:space="preserve"> </w:t>
      </w:r>
      <w:r w:rsidR="003742E0" w:rsidRPr="004E1907">
        <w:t xml:space="preserve">услуги и услуг, которые являются необходимыми и обязательными для предоставления </w:t>
      </w:r>
      <w:r w:rsidR="00FE0A04" w:rsidRPr="004E1907">
        <w:t>муниципальной</w:t>
      </w:r>
      <w:r w:rsidR="00287AD2" w:rsidRPr="004E1907">
        <w:t xml:space="preserve"> </w:t>
      </w:r>
      <w:r w:rsidR="003742E0" w:rsidRPr="004E1907">
        <w:t xml:space="preserve">услуги, сведений о ходе предоставления указанных услуг, в том числе на официальном сайте, а также в федеральной </w:t>
      </w:r>
      <w:r w:rsidR="00287AD2" w:rsidRPr="004E1907">
        <w:t xml:space="preserve">государственной </w:t>
      </w:r>
      <w:r w:rsidR="003742E0" w:rsidRPr="004E1907">
        <w:t xml:space="preserve">информационной системе </w:t>
      </w:r>
      <w:r w:rsidR="006C4B36" w:rsidRPr="004E1907">
        <w:t>«</w:t>
      </w:r>
      <w:r w:rsidR="003742E0" w:rsidRPr="004E1907">
        <w:t>Единый портал государственных и муниципальных услуг (</w:t>
      </w:r>
      <w:r w:rsidR="00C64BC8" w:rsidRPr="004E1907">
        <w:t>функций)</w:t>
      </w:r>
      <w:r w:rsidR="006C4B36" w:rsidRPr="004E1907">
        <w:t>»</w:t>
      </w:r>
      <w:r w:rsidR="003153BF" w:rsidRPr="004E1907">
        <w:t xml:space="preserve"> (www.gosuslugi.ru) (далее – Единый портал) </w:t>
      </w:r>
      <w:r w:rsidR="003742E0" w:rsidRPr="004E1907">
        <w:t>и на Портале государственных и муниципальных услуг (функций) Краснодарского края</w:t>
      </w:r>
      <w:r w:rsidR="003153BF" w:rsidRPr="004E1907">
        <w:t xml:space="preserve"> </w:t>
      </w:r>
      <w:r w:rsidR="00352D24">
        <w:t>(www.pgu.krasnodar.ru) (далее –</w:t>
      </w:r>
      <w:r w:rsidR="003153BF" w:rsidRPr="004E1907">
        <w:t>Региональный портал)</w:t>
      </w:r>
      <w:r w:rsidR="003742E0" w:rsidRPr="004E1907">
        <w:t>.</w:t>
      </w:r>
    </w:p>
    <w:p w:rsidR="00EF043F" w:rsidRPr="004E1907" w:rsidRDefault="00626463" w:rsidP="004E1907">
      <w:r w:rsidRPr="004E1907">
        <w:t xml:space="preserve">1.3.1.1. </w:t>
      </w:r>
      <w:r w:rsidR="00EF043F" w:rsidRPr="004E1907">
        <w:t xml:space="preserve">Информирование о порядке предоставления </w:t>
      </w:r>
      <w:r w:rsidR="00FE0A04" w:rsidRPr="004E1907">
        <w:t>муниципальной</w:t>
      </w:r>
      <w:r w:rsidR="00287AD2" w:rsidRPr="004E1907">
        <w:t xml:space="preserve"> </w:t>
      </w:r>
      <w:r w:rsidR="00EF043F" w:rsidRPr="004E1907">
        <w:t xml:space="preserve">услуги осуществляется </w:t>
      </w:r>
      <w:r w:rsidR="00287AD2" w:rsidRPr="004E1907">
        <w:t xml:space="preserve">администрацией </w:t>
      </w:r>
      <w:r w:rsidR="00B91B8D">
        <w:t>Копанского</w:t>
      </w:r>
      <w:r w:rsidR="005B6B1D" w:rsidRPr="004E1907">
        <w:t xml:space="preserve"> сельского поселения Ейского района </w:t>
      </w:r>
      <w:r w:rsidR="005B692D" w:rsidRPr="004E1907">
        <w:t>(далее – Уполномоченный орган)</w:t>
      </w:r>
      <w:r w:rsidR="00EF043F" w:rsidRPr="004E1907">
        <w:t>:</w:t>
      </w:r>
    </w:p>
    <w:p w:rsidR="00565511" w:rsidRPr="004E1907" w:rsidRDefault="00565511" w:rsidP="004E1907">
      <w:r w:rsidRPr="004E1907">
        <w:t xml:space="preserve">в устной форме при личном приеме Заявителя; </w:t>
      </w:r>
    </w:p>
    <w:p w:rsidR="00565511" w:rsidRPr="004E1907" w:rsidRDefault="00565511" w:rsidP="004E1907">
      <w:r w:rsidRPr="004E1907">
        <w:t xml:space="preserve">с использованием </w:t>
      </w:r>
      <w:r w:rsidR="00D74101" w:rsidRPr="004E1907">
        <w:t xml:space="preserve">средств </w:t>
      </w:r>
      <w:r w:rsidRPr="004E1907">
        <w:t>телефонной связи;</w:t>
      </w:r>
    </w:p>
    <w:p w:rsidR="00EF043F" w:rsidRPr="004E1907" w:rsidRDefault="00EF043F" w:rsidP="004E1907">
      <w:pPr>
        <w:rPr>
          <w:rFonts w:eastAsia="Calibri"/>
        </w:rPr>
      </w:pPr>
      <w:r w:rsidRPr="004E1907">
        <w:rPr>
          <w:rFonts w:eastAsia="Calibri"/>
        </w:rPr>
        <w:t>путем направления п</w:t>
      </w:r>
      <w:r w:rsidR="00565511" w:rsidRPr="004E1907">
        <w:rPr>
          <w:rFonts w:eastAsia="Calibri"/>
        </w:rPr>
        <w:t>исьменного ответа на обращение З</w:t>
      </w:r>
      <w:r w:rsidR="00115336" w:rsidRPr="004E1907">
        <w:rPr>
          <w:rFonts w:eastAsia="Calibri"/>
        </w:rPr>
        <w:t xml:space="preserve">аявителя </w:t>
      </w:r>
      <w:r w:rsidR="00115336" w:rsidRPr="004E1907">
        <w:t>посредством почтовой связи</w:t>
      </w:r>
      <w:r w:rsidRPr="004E1907">
        <w:rPr>
          <w:rFonts w:eastAsia="Calibri"/>
        </w:rPr>
        <w:t>;</w:t>
      </w:r>
    </w:p>
    <w:p w:rsidR="00EF043F" w:rsidRPr="004E1907" w:rsidRDefault="00EF043F" w:rsidP="004E1907">
      <w:pPr>
        <w:rPr>
          <w:rFonts w:eastAsia="Calibri"/>
        </w:rPr>
      </w:pPr>
      <w:r w:rsidRPr="004E1907">
        <w:rPr>
          <w:rFonts w:eastAsia="Calibri"/>
        </w:rPr>
        <w:lastRenderedPageBreak/>
        <w:t xml:space="preserve">путем направления ответа </w:t>
      </w:r>
      <w:r w:rsidR="003E2D98" w:rsidRPr="004E1907">
        <w:rPr>
          <w:rFonts w:eastAsia="Calibri"/>
        </w:rPr>
        <w:t xml:space="preserve">в форме электронного документа </w:t>
      </w:r>
      <w:r w:rsidR="00565511" w:rsidRPr="004E1907">
        <w:rPr>
          <w:rFonts w:eastAsia="Calibri"/>
        </w:rPr>
        <w:t>на обращение З</w:t>
      </w:r>
      <w:r w:rsidRPr="004E1907">
        <w:rPr>
          <w:rFonts w:eastAsia="Calibri"/>
        </w:rPr>
        <w:t xml:space="preserve">аявителя </w:t>
      </w:r>
      <w:r w:rsidR="003E2D98" w:rsidRPr="004E1907">
        <w:t>с использованием информаци</w:t>
      </w:r>
      <w:r w:rsidR="00C64BC8" w:rsidRPr="004E1907">
        <w:t xml:space="preserve">онно-телекоммуникационной сети </w:t>
      </w:r>
      <w:r w:rsidR="005B6B1D" w:rsidRPr="004E1907">
        <w:t>«</w:t>
      </w:r>
      <w:r w:rsidR="00C64BC8" w:rsidRPr="004E1907">
        <w:t>Интернет</w:t>
      </w:r>
      <w:r w:rsidR="005B6B1D" w:rsidRPr="004E1907">
        <w:t>»</w:t>
      </w:r>
      <w:r w:rsidR="0075430D" w:rsidRPr="004E1907">
        <w:t xml:space="preserve"> (далее – Интернет)</w:t>
      </w:r>
      <w:r w:rsidR="004A375D" w:rsidRPr="004E1907">
        <w:t>, в том числе с</w:t>
      </w:r>
      <w:r w:rsidR="004A375D" w:rsidRPr="004E1907">
        <w:rPr>
          <w:rFonts w:eastAsia="Calibri"/>
        </w:rPr>
        <w:t xml:space="preserve"> официального электронного адреса </w:t>
      </w:r>
      <w:r w:rsidR="00331F22" w:rsidRPr="004E1907">
        <w:rPr>
          <w:rFonts w:eastAsia="Calibri"/>
        </w:rPr>
        <w:t>Уполномоченного органа</w:t>
      </w:r>
      <w:r w:rsidR="00370F69" w:rsidRPr="004E1907">
        <w:rPr>
          <w:rFonts w:eastAsia="Calibri"/>
        </w:rPr>
        <w:t>;</w:t>
      </w:r>
    </w:p>
    <w:p w:rsidR="00EF043F" w:rsidRPr="004E1907" w:rsidRDefault="00565511" w:rsidP="004E1907">
      <w:r w:rsidRPr="004E1907">
        <w:t>с использованием</w:t>
      </w:r>
      <w:r w:rsidR="00EF043F" w:rsidRPr="004E1907">
        <w:t xml:space="preserve"> информационных материалов (брошюр, буклетов, памяток</w:t>
      </w:r>
      <w:r w:rsidR="006976A2" w:rsidRPr="004E1907">
        <w:t xml:space="preserve"> </w:t>
      </w:r>
      <w:r w:rsidR="00EF043F" w:rsidRPr="004E1907">
        <w:t>и т.д.);</w:t>
      </w:r>
      <w:r w:rsidR="00370F69" w:rsidRPr="004E1907">
        <w:t xml:space="preserve"> </w:t>
      </w:r>
    </w:p>
    <w:p w:rsidR="006976A2" w:rsidRPr="004E1907" w:rsidRDefault="006976A2" w:rsidP="004E1907">
      <w:r w:rsidRPr="004E1907">
        <w:t>на информационных стендах;</w:t>
      </w:r>
    </w:p>
    <w:p w:rsidR="001F0C39" w:rsidRPr="004E1907" w:rsidRDefault="00EF043F" w:rsidP="004E1907">
      <w:r w:rsidRPr="004E1907">
        <w:t xml:space="preserve">путем размещения информации в открытой и доступной форме </w:t>
      </w:r>
      <w:r w:rsidR="003153BF" w:rsidRPr="004E1907">
        <w:t xml:space="preserve">в Интернете </w:t>
      </w:r>
      <w:r w:rsidRPr="004E1907">
        <w:t xml:space="preserve">на официальном сайте </w:t>
      </w:r>
      <w:r w:rsidR="005B692D" w:rsidRPr="004E1907">
        <w:rPr>
          <w:rFonts w:eastAsia="Calibri"/>
        </w:rPr>
        <w:t xml:space="preserve">Уполномоченного </w:t>
      </w:r>
      <w:r w:rsidR="00815555" w:rsidRPr="004E1907">
        <w:rPr>
          <w:rFonts w:eastAsia="Calibri"/>
        </w:rPr>
        <w:t xml:space="preserve">органа </w:t>
      </w:r>
      <w:r w:rsidRPr="004E1907">
        <w:t xml:space="preserve">(далее </w:t>
      </w:r>
      <w:r w:rsidR="000C3BDD" w:rsidRPr="004E1907">
        <w:t xml:space="preserve">– </w:t>
      </w:r>
      <w:r w:rsidR="00E63C01" w:rsidRPr="004E1907">
        <w:t>официальный сайт</w:t>
      </w:r>
      <w:r w:rsidR="001F0C39" w:rsidRPr="004E1907">
        <w:t>)</w:t>
      </w:r>
      <w:r w:rsidRPr="004E1907">
        <w:t xml:space="preserve">, </w:t>
      </w:r>
      <w:r w:rsidR="003153BF" w:rsidRPr="004E1907">
        <w:t xml:space="preserve">на </w:t>
      </w:r>
      <w:r w:rsidRPr="004E1907">
        <w:t>Един</w:t>
      </w:r>
      <w:r w:rsidR="003153BF" w:rsidRPr="004E1907">
        <w:t>ом</w:t>
      </w:r>
      <w:r w:rsidRPr="004E1907">
        <w:t xml:space="preserve"> портал</w:t>
      </w:r>
      <w:r w:rsidR="003153BF" w:rsidRPr="004E1907">
        <w:t>е</w:t>
      </w:r>
      <w:r w:rsidRPr="004E1907">
        <w:t xml:space="preserve"> и</w:t>
      </w:r>
      <w:r w:rsidR="00287AD2" w:rsidRPr="004E1907">
        <w:t xml:space="preserve"> </w:t>
      </w:r>
      <w:r w:rsidR="003153BF" w:rsidRPr="004E1907">
        <w:t>Региональном портале.</w:t>
      </w:r>
    </w:p>
    <w:p w:rsidR="00294D64" w:rsidRPr="004E1907" w:rsidRDefault="00294D64" w:rsidP="004E1907">
      <w:r w:rsidRPr="004E1907">
        <w:t>1.3.</w:t>
      </w:r>
      <w:r w:rsidR="00626463" w:rsidRPr="004E1907">
        <w:t>1.2</w:t>
      </w:r>
      <w:r w:rsidR="003E2D98" w:rsidRPr="004E1907">
        <w:t xml:space="preserve">. </w:t>
      </w:r>
      <w:r w:rsidRPr="004E1907">
        <w:t xml:space="preserve">При осуществлении консультирования </w:t>
      </w:r>
      <w:r w:rsidR="003E2D98" w:rsidRPr="004E1907">
        <w:t xml:space="preserve">при личном приеме </w:t>
      </w:r>
      <w:r w:rsidR="00D74101" w:rsidRPr="004E1907">
        <w:t xml:space="preserve">Заявителя </w:t>
      </w:r>
      <w:r w:rsidRPr="004E1907">
        <w:t xml:space="preserve">или </w:t>
      </w:r>
      <w:r w:rsidR="00D74101" w:rsidRPr="004E1907">
        <w:t xml:space="preserve">с использованием средств телефонной связи </w:t>
      </w:r>
      <w:r w:rsidRPr="004E1907">
        <w:t>предоставляется информация по следующим вопросам:</w:t>
      </w:r>
    </w:p>
    <w:p w:rsidR="00294D64" w:rsidRPr="004E1907" w:rsidRDefault="007514C9" w:rsidP="004E1907">
      <w:r w:rsidRPr="004E1907">
        <w:t>о входящем номере, под которыми зарегистрировано</w:t>
      </w:r>
      <w:r w:rsidR="00294D64" w:rsidRPr="004E1907">
        <w:t xml:space="preserve"> </w:t>
      </w:r>
      <w:r w:rsidRPr="004E1907">
        <w:t>заявление</w:t>
      </w:r>
      <w:r w:rsidR="00294D64" w:rsidRPr="004E1907">
        <w:t xml:space="preserve"> о предоставлении </w:t>
      </w:r>
      <w:r w:rsidR="00FE0A04" w:rsidRPr="004E1907">
        <w:t>муниципальной</w:t>
      </w:r>
      <w:r w:rsidR="00287AD2" w:rsidRPr="004E1907">
        <w:t xml:space="preserve"> </w:t>
      </w:r>
      <w:r w:rsidR="00294D64" w:rsidRPr="004E1907">
        <w:t>услуги;</w:t>
      </w:r>
    </w:p>
    <w:p w:rsidR="00294D64" w:rsidRPr="004E1907" w:rsidRDefault="00294D64" w:rsidP="004E1907">
      <w:r w:rsidRPr="004E1907">
        <w:t xml:space="preserve">о принятии решения по конкретному заявлению о предоставлении </w:t>
      </w:r>
      <w:r w:rsidR="00FE0A04" w:rsidRPr="004E1907">
        <w:t>муниципальной</w:t>
      </w:r>
      <w:r w:rsidR="00287AD2" w:rsidRPr="004E1907">
        <w:t xml:space="preserve"> </w:t>
      </w:r>
      <w:r w:rsidRPr="004E1907">
        <w:t>услуги;</w:t>
      </w:r>
    </w:p>
    <w:p w:rsidR="00294D64" w:rsidRPr="004E1907" w:rsidRDefault="00E63C01" w:rsidP="004E1907">
      <w:r w:rsidRPr="004E1907">
        <w:t>о перечне</w:t>
      </w:r>
      <w:r w:rsidR="007514C9" w:rsidRPr="004E1907">
        <w:t xml:space="preserve"> нормативных правовых актов, в соответствии с которыми предоставляется </w:t>
      </w:r>
      <w:r w:rsidR="00287AD2" w:rsidRPr="004E1907">
        <w:t>муниципальная</w:t>
      </w:r>
      <w:r w:rsidR="007514C9" w:rsidRPr="004E1907">
        <w:t xml:space="preserve"> услуга </w:t>
      </w:r>
      <w:r w:rsidR="00294D64" w:rsidRPr="004E1907">
        <w:t>(наимен</w:t>
      </w:r>
      <w:r w:rsidR="00D74101" w:rsidRPr="004E1907">
        <w:t>ование, номер, дата принятия</w:t>
      </w:r>
      <w:r w:rsidR="00294D64" w:rsidRPr="004E1907">
        <w:t>);</w:t>
      </w:r>
    </w:p>
    <w:p w:rsidR="007514C9" w:rsidRPr="004E1907" w:rsidRDefault="00E63C01" w:rsidP="004E1907">
      <w:r w:rsidRPr="004E1907">
        <w:t>об исчерпывающем перечне</w:t>
      </w:r>
      <w:r w:rsidR="007514C9" w:rsidRPr="004E1907">
        <w:t xml:space="preserve"> документов, необходимых для предоставления </w:t>
      </w:r>
      <w:r w:rsidR="00FE0A04" w:rsidRPr="004E1907">
        <w:t>муниципальной</w:t>
      </w:r>
      <w:r w:rsidR="00287AD2" w:rsidRPr="004E1907">
        <w:t xml:space="preserve"> </w:t>
      </w:r>
      <w:r w:rsidR="00EA404D" w:rsidRPr="004E1907">
        <w:t>услуги, требованиях</w:t>
      </w:r>
      <w:r w:rsidR="007514C9" w:rsidRPr="004E1907">
        <w:t xml:space="preserve"> к оформлению указан</w:t>
      </w:r>
      <w:r w:rsidR="00D74101" w:rsidRPr="004E1907">
        <w:t>ных документов, а также перечне документов, которые З</w:t>
      </w:r>
      <w:r w:rsidR="007514C9" w:rsidRPr="004E1907">
        <w:t>аявитель</w:t>
      </w:r>
      <w:r w:rsidR="00D74101" w:rsidRPr="004E1907">
        <w:t xml:space="preserve"> </w:t>
      </w:r>
      <w:r w:rsidR="007514C9" w:rsidRPr="004E1907">
        <w:t>вправе представить по собственной инициативе;</w:t>
      </w:r>
    </w:p>
    <w:p w:rsidR="00294D64" w:rsidRPr="004E1907" w:rsidRDefault="00294D64" w:rsidP="004E1907">
      <w:r w:rsidRPr="004E1907">
        <w:t>о месте размещения на официальном сайте</w:t>
      </w:r>
      <w:r w:rsidR="00E63C01" w:rsidRPr="004E1907">
        <w:t xml:space="preserve"> </w:t>
      </w:r>
      <w:r w:rsidR="00626463" w:rsidRPr="004E1907">
        <w:t>справочной</w:t>
      </w:r>
      <w:r w:rsidRPr="004E1907">
        <w:t xml:space="preserve"> </w:t>
      </w:r>
      <w:r w:rsidR="00626463" w:rsidRPr="004E1907">
        <w:t xml:space="preserve">информации </w:t>
      </w:r>
      <w:r w:rsidRPr="004E1907">
        <w:t xml:space="preserve">по предоставлению </w:t>
      </w:r>
      <w:r w:rsidR="00FE0A04" w:rsidRPr="004E1907">
        <w:t>муниципальной</w:t>
      </w:r>
      <w:r w:rsidR="00287AD2" w:rsidRPr="004E1907">
        <w:t xml:space="preserve"> </w:t>
      </w:r>
      <w:r w:rsidRPr="004E1907">
        <w:t>услуги;</w:t>
      </w:r>
    </w:p>
    <w:p w:rsidR="007514C9" w:rsidRPr="004E1907" w:rsidRDefault="00E63C01" w:rsidP="004E1907">
      <w:r w:rsidRPr="004E1907">
        <w:t>по иным вопросам</w:t>
      </w:r>
      <w:r w:rsidR="00294D64" w:rsidRPr="004E1907">
        <w:t xml:space="preserve">, входящим в компетенцию </w:t>
      </w:r>
      <w:r w:rsidR="00226274" w:rsidRPr="004E1907">
        <w:t xml:space="preserve">должностных лиц </w:t>
      </w:r>
      <w:r w:rsidR="005B692D" w:rsidRPr="004E1907">
        <w:t>Уполномоченного органа</w:t>
      </w:r>
      <w:r w:rsidR="00D74101" w:rsidRPr="004E1907">
        <w:t xml:space="preserve">, </w:t>
      </w:r>
      <w:r w:rsidR="00294D64" w:rsidRPr="004E1907">
        <w:t>не требующим дополнительного изучения.</w:t>
      </w:r>
    </w:p>
    <w:p w:rsidR="00273BCD" w:rsidRPr="004E1907" w:rsidRDefault="00273BCD" w:rsidP="004E1907">
      <w:r w:rsidRPr="004E1907">
        <w:t>1.3.1.3 Консультирование по вопросам предоставления муниципальной услуги осуществляется бесплатно.</w:t>
      </w:r>
    </w:p>
    <w:p w:rsidR="00273BCD" w:rsidRPr="004E1907" w:rsidRDefault="00982FB2" w:rsidP="004E1907">
      <w:r w:rsidRPr="004E1907">
        <w:t>Должностное лицо</w:t>
      </w:r>
      <w:r w:rsidRPr="004E1907">
        <w:rPr>
          <w:rFonts w:eastAsia="Calibri"/>
        </w:rPr>
        <w:t xml:space="preserve"> Уполномоченного органа</w:t>
      </w:r>
      <w:r w:rsidRPr="004E1907">
        <w:t>, осуществляющее</w:t>
      </w:r>
      <w:r w:rsidR="00273BCD" w:rsidRPr="004E1907">
        <w:t xml:space="preserve"> консультирование</w:t>
      </w:r>
      <w:r w:rsidRPr="004E1907">
        <w:t xml:space="preserve"> </w:t>
      </w:r>
      <w:r w:rsidR="00273BCD" w:rsidRPr="004E1907">
        <w:t>по вопросам предоставления муниципальной услуги</w:t>
      </w:r>
      <w:r w:rsidRPr="004E1907">
        <w:t xml:space="preserve"> (в устной форме или посредством средств телефонной связи), должно</w:t>
      </w:r>
      <w:r w:rsidR="00273BCD" w:rsidRPr="004E1907">
        <w:t xml:space="preserve"> коррек</w:t>
      </w:r>
      <w:r w:rsidRPr="004E1907">
        <w:t>тно и внимательно относиться к З</w:t>
      </w:r>
      <w:r w:rsidR="00273BCD" w:rsidRPr="004E1907">
        <w:t>аявителям.</w:t>
      </w:r>
    </w:p>
    <w:p w:rsidR="00273BCD" w:rsidRPr="004E1907" w:rsidRDefault="00273BCD" w:rsidP="004E1907">
      <w:r w:rsidRPr="004E1907">
        <w:t xml:space="preserve">При консультировании по телефону </w:t>
      </w:r>
      <w:r w:rsidR="00982FB2" w:rsidRPr="004E1907">
        <w:t>должностное лицо</w:t>
      </w:r>
      <w:r w:rsidR="00982FB2" w:rsidRPr="004E1907">
        <w:rPr>
          <w:rFonts w:eastAsia="Calibri"/>
        </w:rPr>
        <w:t xml:space="preserve"> Уполномоченного органа</w:t>
      </w:r>
      <w:r w:rsidRPr="004E1907">
        <w:t xml:space="preserve"> наз</w:t>
      </w:r>
      <w:r w:rsidR="00982FB2" w:rsidRPr="004E1907">
        <w:t>ывает</w:t>
      </w:r>
      <w:r w:rsidRPr="004E1907">
        <w:t xml:space="preserve"> свою фамилию, имя и отчество, должность, а затем в веж</w:t>
      </w:r>
      <w:r w:rsidR="00982FB2" w:rsidRPr="004E1907">
        <w:t>ливой форме четко и подробно информирует</w:t>
      </w:r>
      <w:r w:rsidR="00347D90" w:rsidRPr="004E1907">
        <w:t xml:space="preserve"> обратившегося по интересующему его вопросу</w:t>
      </w:r>
      <w:r w:rsidRPr="004E1907">
        <w:t>.</w:t>
      </w:r>
    </w:p>
    <w:p w:rsidR="00273BCD" w:rsidRPr="004E1907" w:rsidRDefault="00273BCD" w:rsidP="004E1907">
      <w:r w:rsidRPr="004E1907">
        <w:t xml:space="preserve">Если </w:t>
      </w:r>
      <w:r w:rsidR="00982FB2" w:rsidRPr="004E1907">
        <w:t>должностное лицо</w:t>
      </w:r>
      <w:r w:rsidR="00982FB2" w:rsidRPr="004E1907">
        <w:rPr>
          <w:rFonts w:eastAsia="Calibri"/>
        </w:rPr>
        <w:t xml:space="preserve"> Уполномоченного органа</w:t>
      </w:r>
      <w:r w:rsidRPr="004E1907">
        <w:t xml:space="preserve">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974C5" w:rsidRPr="004E1907" w:rsidRDefault="00982FB2" w:rsidP="004E1907">
      <w:r w:rsidRPr="004E1907">
        <w:t xml:space="preserve">1.3.1.4. </w:t>
      </w:r>
      <w:r w:rsidR="008D0787" w:rsidRPr="004E1907">
        <w:t>Письменное и</w:t>
      </w:r>
      <w:r w:rsidRPr="004E1907">
        <w:t xml:space="preserve">нформирование Заявителя </w:t>
      </w:r>
      <w:r w:rsidR="008D0787" w:rsidRPr="004E1907">
        <w:t xml:space="preserve">осуществляется </w:t>
      </w:r>
      <w:r w:rsidRPr="004E1907">
        <w:t>путем направления письменного ответа</w:t>
      </w:r>
      <w:r w:rsidR="00115336" w:rsidRPr="004E1907">
        <w:t xml:space="preserve"> с использованием</w:t>
      </w:r>
      <w:r w:rsidRPr="004E1907">
        <w:t xml:space="preserve"> </w:t>
      </w:r>
      <w:r w:rsidR="00115336" w:rsidRPr="004E1907">
        <w:t xml:space="preserve">почтовой связи </w:t>
      </w:r>
      <w:r w:rsidRPr="004E1907">
        <w:t>н</w:t>
      </w:r>
      <w:r w:rsidR="00347D90" w:rsidRPr="004E1907">
        <w:t>а почтовый адрес З</w:t>
      </w:r>
      <w:r w:rsidR="008D0787" w:rsidRPr="004E1907">
        <w:t>аявителя</w:t>
      </w:r>
      <w:r w:rsidR="008974C5" w:rsidRPr="004E1907">
        <w:t>.</w:t>
      </w:r>
    </w:p>
    <w:p w:rsidR="00982FB2" w:rsidRPr="004E1907" w:rsidRDefault="008D0787" w:rsidP="004E1907">
      <w:r w:rsidRPr="004E1907">
        <w:t>Письменный ответ должен содержать</w:t>
      </w:r>
      <w:r w:rsidR="00982FB2" w:rsidRPr="004E1907">
        <w:t xml:space="preserve"> полный и мотивированный ответ на поставленный вопрос.</w:t>
      </w:r>
    </w:p>
    <w:p w:rsidR="001F0C39" w:rsidRPr="004E1907" w:rsidRDefault="00626463" w:rsidP="004E1907">
      <w:r w:rsidRPr="004E1907">
        <w:t>1.3.2</w:t>
      </w:r>
      <w:r w:rsidR="00D74101" w:rsidRPr="004E1907">
        <w:t>.</w:t>
      </w:r>
      <w:r w:rsidR="001F0C39" w:rsidRPr="004E1907">
        <w:t xml:space="preserve"> Порядок, форма, мест</w:t>
      </w:r>
      <w:r w:rsidR="00226274" w:rsidRPr="004E1907">
        <w:t>о</w:t>
      </w:r>
      <w:r w:rsidR="001F0C39" w:rsidRPr="004E1907">
        <w:t xml:space="preserve"> размещения и способы получения справочной информации, в том числе на стендах в местах предоставления </w:t>
      </w:r>
      <w:r w:rsidR="00FE0A04" w:rsidRPr="004E1907">
        <w:t>муниципальной</w:t>
      </w:r>
      <w:r w:rsidR="00412AE3" w:rsidRPr="004E1907">
        <w:t xml:space="preserve"> </w:t>
      </w:r>
      <w:r w:rsidR="001F0C39" w:rsidRPr="004E1907">
        <w:t xml:space="preserve">услуги и услуг, которые являются необходимыми и обязательными для предоставления </w:t>
      </w:r>
      <w:r w:rsidR="00FE0A04" w:rsidRPr="004E1907">
        <w:t>муниципальной</w:t>
      </w:r>
      <w:r w:rsidR="00412AE3" w:rsidRPr="004E1907">
        <w:t xml:space="preserve"> </w:t>
      </w:r>
      <w:r w:rsidR="001F0C39" w:rsidRPr="004E1907">
        <w:t>услуги, и в</w:t>
      </w:r>
      <w:r w:rsidR="0022651F" w:rsidRPr="004E1907">
        <w:t xml:space="preserve"> государственном автономном учреждении Краснодарского края </w:t>
      </w:r>
      <w:r w:rsidR="005B6B1D" w:rsidRPr="004E1907">
        <w:t>«</w:t>
      </w:r>
      <w:r w:rsidR="0022651F" w:rsidRPr="004E1907">
        <w:t>Многофункциональный центр предоставления государственных и муниципальных услуг Краснодарского края</w:t>
      </w:r>
      <w:r w:rsidR="005B6B1D" w:rsidRPr="004E1907">
        <w:t>»</w:t>
      </w:r>
      <w:r w:rsidR="00CA3485" w:rsidRPr="004E1907">
        <w:t xml:space="preserve"> (далее – МФЦ)</w:t>
      </w:r>
      <w:r w:rsidR="001F0C39" w:rsidRPr="004E1907">
        <w:t>.</w:t>
      </w:r>
    </w:p>
    <w:p w:rsidR="00E4762E" w:rsidRPr="004E1907" w:rsidRDefault="00E4762E" w:rsidP="004E1907">
      <w:r w:rsidRPr="004E1907">
        <w:lastRenderedPageBreak/>
        <w:t xml:space="preserve">1.3.2.1. На информационных стендах в доступных для ознакомления местах </w:t>
      </w:r>
      <w:r w:rsidRPr="004E1907">
        <w:rPr>
          <w:rFonts w:eastAsia="Calibri"/>
        </w:rPr>
        <w:t>Уполномоченного органа</w:t>
      </w:r>
      <w:r w:rsidRPr="004E1907">
        <w:t>, а также в МФЦ размещается следующая информация:</w:t>
      </w:r>
    </w:p>
    <w:p w:rsidR="00E4762E" w:rsidRPr="004E1907" w:rsidRDefault="00E4762E" w:rsidP="004E1907">
      <w:r w:rsidRPr="004E1907">
        <w:t>информация о порядке предоставления муниципальной услуги;</w:t>
      </w:r>
    </w:p>
    <w:p w:rsidR="00E4762E" w:rsidRPr="004E1907" w:rsidRDefault="00E4762E" w:rsidP="004E1907">
      <w:r w:rsidRPr="004E1907">
        <w:t>сроки предоставления муниципальной услуги;</w:t>
      </w:r>
    </w:p>
    <w:p w:rsidR="00E4762E" w:rsidRPr="004E1907" w:rsidRDefault="00E4762E" w:rsidP="004E1907">
      <w:r w:rsidRPr="004E1907">
        <w:t xml:space="preserve">размеры государственной пошлины и иных платежей, уплачиваемых Заявителем при получении муниципальной услуги, порядок их уплаты; </w:t>
      </w:r>
    </w:p>
    <w:p w:rsidR="00E4762E" w:rsidRPr="004E1907" w:rsidRDefault="00E4762E" w:rsidP="004E1907">
      <w:r w:rsidRPr="004E1907">
        <w:t>перечень нормативных правовых актов, в соответствии с которыми предоставляется муниципальная услуга (наименование, номер, дата принятия);</w:t>
      </w:r>
    </w:p>
    <w:p w:rsidR="00E4762E" w:rsidRPr="004E1907" w:rsidRDefault="00E4762E" w:rsidP="004E1907">
      <w:r w:rsidRPr="004E1907">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4762E" w:rsidRPr="004E1907" w:rsidRDefault="00E4762E" w:rsidP="004E1907">
      <w:r w:rsidRPr="004E1907">
        <w:t xml:space="preserve">порядок обжалования действий (бездействия), а также решений </w:t>
      </w:r>
      <w:r w:rsidRPr="004E1907">
        <w:rPr>
          <w:rFonts w:eastAsia="Calibri"/>
        </w:rPr>
        <w:t>Уполномоченного органа</w:t>
      </w:r>
      <w:r w:rsidRPr="004E1907">
        <w:t>, муниципальных служащих, МФЦ, работников МФЦ;</w:t>
      </w:r>
    </w:p>
    <w:p w:rsidR="00E4762E" w:rsidRPr="004E1907" w:rsidRDefault="00E4762E" w:rsidP="004E1907">
      <w:r w:rsidRPr="004E1907">
        <w:t>шаблон и образец заполнения заявления для предоставления муниципальной услуги;</w:t>
      </w:r>
    </w:p>
    <w:p w:rsidR="00E4762E" w:rsidRPr="004E1907" w:rsidRDefault="00E4762E" w:rsidP="004E1907">
      <w:r w:rsidRPr="004E1907">
        <w:t>иная информация, необходимая для предоставления муниципальной услуги.</w:t>
      </w:r>
    </w:p>
    <w:p w:rsidR="00E4762E" w:rsidRPr="004E1907" w:rsidRDefault="005B6B1D" w:rsidP="004E1907">
      <w:bookmarkStart w:id="1" w:name="P63"/>
      <w:bookmarkEnd w:id="1"/>
      <w:r w:rsidRPr="004E1907">
        <w:t xml:space="preserve">1.3.3.2. </w:t>
      </w:r>
      <w:r w:rsidR="00E4762E" w:rsidRPr="004E1907">
        <w:t>Справочная информация, включая информацию о месте нахождения и графике работы, справочных телефонах, адресе официального сайта и адресе электронной почты, формах обратной связи размещается на официальном сайте</w:t>
      </w:r>
      <w:r w:rsidR="00E4762E" w:rsidRPr="004E1907">
        <w:rPr>
          <w:rFonts w:eastAsia="Calibri"/>
        </w:rPr>
        <w:t xml:space="preserve"> Уполномоченного органа</w:t>
      </w:r>
      <w:r w:rsidR="00E4762E" w:rsidRPr="004E1907">
        <w:t xml:space="preserve">, на Едином портале и Региональном портале. </w:t>
      </w:r>
    </w:p>
    <w:p w:rsidR="000C40A7" w:rsidRPr="004E1907" w:rsidRDefault="000C40A7" w:rsidP="00352D24">
      <w:pPr>
        <w:jc w:val="center"/>
      </w:pPr>
    </w:p>
    <w:p w:rsidR="00E8075D" w:rsidRDefault="00E8075D" w:rsidP="004E1907">
      <w:pPr>
        <w:jc w:val="center"/>
      </w:pPr>
      <w:r w:rsidRPr="004E1907">
        <w:t xml:space="preserve">2. Стандарт предоставления </w:t>
      </w:r>
      <w:r w:rsidR="00FE0A04" w:rsidRPr="004E1907">
        <w:t>муниципальной</w:t>
      </w:r>
      <w:r w:rsidR="00EF5833" w:rsidRPr="004E1907">
        <w:t xml:space="preserve"> </w:t>
      </w:r>
      <w:r w:rsidRPr="004E1907">
        <w:t>услуги</w:t>
      </w:r>
    </w:p>
    <w:p w:rsidR="004E1907" w:rsidRPr="004E1907" w:rsidRDefault="004E1907" w:rsidP="004E1907">
      <w:pPr>
        <w:jc w:val="center"/>
      </w:pPr>
    </w:p>
    <w:p w:rsidR="00E8075D" w:rsidRPr="004E1907" w:rsidRDefault="00E8075D" w:rsidP="004E1907">
      <w:pPr>
        <w:jc w:val="center"/>
      </w:pPr>
      <w:r w:rsidRPr="004E1907">
        <w:t xml:space="preserve">2.1. Наименование </w:t>
      </w:r>
      <w:r w:rsidR="00FE0A04" w:rsidRPr="004E1907">
        <w:t>муниципальной</w:t>
      </w:r>
      <w:r w:rsidR="00EF5833" w:rsidRPr="004E1907">
        <w:t xml:space="preserve"> </w:t>
      </w:r>
      <w:r w:rsidRPr="004E1907">
        <w:t>услуги</w:t>
      </w:r>
    </w:p>
    <w:p w:rsidR="004E2955" w:rsidRPr="004E1907" w:rsidRDefault="004E2955" w:rsidP="00352D24">
      <w:pPr>
        <w:jc w:val="center"/>
      </w:pPr>
    </w:p>
    <w:p w:rsidR="004121A4" w:rsidRPr="004E1907" w:rsidRDefault="00D80089" w:rsidP="004E1907">
      <w:r w:rsidRPr="004E1907">
        <w:t xml:space="preserve">2.1.1. </w:t>
      </w:r>
      <w:r w:rsidR="00814890" w:rsidRPr="004E1907">
        <w:t>«</w:t>
      </w:r>
      <w:r w:rsidR="0089625C" w:rsidRPr="004E1907">
        <w:t>Дача письменных разъяснений налогоплательщикам по вопросам применения нормативных правовых актов о местных налогах и сборах</w:t>
      </w:r>
      <w:r w:rsidR="00814890" w:rsidRPr="004E1907">
        <w:t>».</w:t>
      </w:r>
    </w:p>
    <w:p w:rsidR="00D80089" w:rsidRPr="004E1907" w:rsidRDefault="00D80089" w:rsidP="00352D24">
      <w:pPr>
        <w:jc w:val="center"/>
      </w:pPr>
    </w:p>
    <w:p w:rsidR="008E652B" w:rsidRPr="004E1907" w:rsidRDefault="008E652B" w:rsidP="004E1907">
      <w:pPr>
        <w:jc w:val="center"/>
      </w:pPr>
      <w:r w:rsidRPr="004E1907">
        <w:t>2.2. Наименование органа</w:t>
      </w:r>
      <w:r w:rsidR="00D9033A" w:rsidRPr="004E1907">
        <w:t>,</w:t>
      </w:r>
      <w:r w:rsidRPr="004E1907">
        <w:t xml:space="preserve"> </w:t>
      </w:r>
      <w:r w:rsidR="00810F27" w:rsidRPr="004E1907">
        <w:t xml:space="preserve">предоставляющего </w:t>
      </w:r>
      <w:r w:rsidR="00EF5833" w:rsidRPr="004E1907">
        <w:t>муниципальную</w:t>
      </w:r>
      <w:r w:rsidR="00810F27" w:rsidRPr="004E1907">
        <w:t xml:space="preserve"> услугу</w:t>
      </w:r>
    </w:p>
    <w:p w:rsidR="008E652B" w:rsidRPr="004E1907" w:rsidRDefault="008E652B" w:rsidP="00352D24">
      <w:pPr>
        <w:jc w:val="center"/>
      </w:pPr>
    </w:p>
    <w:p w:rsidR="00B14859" w:rsidRPr="004E1907" w:rsidRDefault="009815AC" w:rsidP="004E1907">
      <w:r w:rsidRPr="004E1907">
        <w:t xml:space="preserve">2.2.1. Предоставление </w:t>
      </w:r>
      <w:r w:rsidR="00FE0A04" w:rsidRPr="004E1907">
        <w:t>муниципальной</w:t>
      </w:r>
      <w:r w:rsidR="00EF5833" w:rsidRPr="004E1907">
        <w:t xml:space="preserve"> </w:t>
      </w:r>
      <w:r w:rsidRPr="004E1907">
        <w:t xml:space="preserve">услуги осуществляется </w:t>
      </w:r>
      <w:r w:rsidR="00B11CC8" w:rsidRPr="004E1907">
        <w:t xml:space="preserve">администрацией </w:t>
      </w:r>
      <w:r w:rsidR="005D2972">
        <w:t>Копанского</w:t>
      </w:r>
      <w:r w:rsidR="00814890" w:rsidRPr="004E1907">
        <w:t xml:space="preserve"> сельского поселения Ейского района.</w:t>
      </w:r>
    </w:p>
    <w:p w:rsidR="00810F27" w:rsidRPr="004E1907" w:rsidRDefault="009815AC" w:rsidP="004E1907">
      <w:r w:rsidRPr="004E1907">
        <w:t xml:space="preserve">2.2.2. </w:t>
      </w:r>
      <w:r w:rsidR="00810F27" w:rsidRPr="004E1907">
        <w:t xml:space="preserve">В предоставлении </w:t>
      </w:r>
      <w:r w:rsidR="00FE0A04" w:rsidRPr="004E1907">
        <w:t>муниципальной</w:t>
      </w:r>
      <w:r w:rsidR="00EF5833" w:rsidRPr="004E1907">
        <w:t xml:space="preserve"> </w:t>
      </w:r>
      <w:r w:rsidR="00810F27" w:rsidRPr="004E1907">
        <w:t xml:space="preserve">услуги </w:t>
      </w:r>
      <w:r w:rsidR="00761F1E" w:rsidRPr="004E1907">
        <w:t>участвует</w:t>
      </w:r>
      <w:r w:rsidR="00810F27" w:rsidRPr="004E1907">
        <w:t xml:space="preserve"> МФЦ.</w:t>
      </w:r>
    </w:p>
    <w:p w:rsidR="009A6AE9" w:rsidRPr="004E1907" w:rsidRDefault="009A6AE9" w:rsidP="004E1907">
      <w:r w:rsidRPr="004E1907">
        <w:t>2.2.</w:t>
      </w:r>
      <w:r w:rsidR="0089625C" w:rsidRPr="004E1907">
        <w:t>3</w:t>
      </w:r>
      <w:r w:rsidRPr="004E1907">
        <w:t>.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утвержденный нормативным правовым актом представительного органа местного самоуправления.</w:t>
      </w:r>
    </w:p>
    <w:p w:rsidR="00537968" w:rsidRPr="004E1907" w:rsidRDefault="00537968" w:rsidP="00352D24">
      <w:pPr>
        <w:jc w:val="center"/>
      </w:pPr>
    </w:p>
    <w:p w:rsidR="00D2246D" w:rsidRPr="004E1907" w:rsidRDefault="001B376E" w:rsidP="004E1907">
      <w:pPr>
        <w:jc w:val="center"/>
      </w:pPr>
      <w:r w:rsidRPr="004E1907">
        <w:t>2.3. Описание результата предоставления</w:t>
      </w:r>
    </w:p>
    <w:p w:rsidR="001B376E" w:rsidRPr="004E1907" w:rsidRDefault="00437E6F" w:rsidP="004E1907">
      <w:pPr>
        <w:jc w:val="center"/>
      </w:pPr>
      <w:r w:rsidRPr="004E1907">
        <w:t>м</w:t>
      </w:r>
      <w:r w:rsidR="00FE0A04" w:rsidRPr="004E1907">
        <w:t>униципальной</w:t>
      </w:r>
      <w:r w:rsidRPr="004E1907">
        <w:t xml:space="preserve"> </w:t>
      </w:r>
      <w:r w:rsidR="001B376E" w:rsidRPr="004E1907">
        <w:t>услуги</w:t>
      </w:r>
    </w:p>
    <w:p w:rsidR="001B376E" w:rsidRPr="004E1907" w:rsidRDefault="001B376E" w:rsidP="00352D24">
      <w:pPr>
        <w:jc w:val="center"/>
      </w:pPr>
    </w:p>
    <w:p w:rsidR="00814890" w:rsidRPr="004E1907" w:rsidRDefault="00ED00FF" w:rsidP="004E1907">
      <w:r w:rsidRPr="004E1907">
        <w:t xml:space="preserve">2.3.1. </w:t>
      </w:r>
      <w:r w:rsidR="00EA7B2B" w:rsidRPr="004E1907">
        <w:t xml:space="preserve">Результатом предоставления </w:t>
      </w:r>
      <w:r w:rsidR="00FE0A04" w:rsidRPr="004E1907">
        <w:t>муниципальной</w:t>
      </w:r>
      <w:r w:rsidR="00437E6F" w:rsidRPr="004E1907">
        <w:t xml:space="preserve"> </w:t>
      </w:r>
      <w:r w:rsidR="00EA7B2B" w:rsidRPr="004E1907">
        <w:t xml:space="preserve">услуги </w:t>
      </w:r>
      <w:r w:rsidR="00437E6F" w:rsidRPr="004E1907">
        <w:t>являются:</w:t>
      </w:r>
      <w:r w:rsidRPr="004E1907">
        <w:t xml:space="preserve"> </w:t>
      </w:r>
    </w:p>
    <w:p w:rsidR="00BD59ED" w:rsidRPr="004E1907" w:rsidRDefault="00BD59ED" w:rsidP="004E1907">
      <w:r w:rsidRPr="004E1907">
        <w:t xml:space="preserve">- </w:t>
      </w:r>
      <w:bookmarkStart w:id="2" w:name="sub_2173"/>
      <w:r w:rsidRPr="004E1907">
        <w:t>письменное разъяснение по вопросам применения муниципальных правовых актов о налогах и сборах;</w:t>
      </w:r>
      <w:bookmarkEnd w:id="2"/>
    </w:p>
    <w:p w:rsidR="00814890" w:rsidRPr="004E1907" w:rsidRDefault="00BD59ED" w:rsidP="004E1907">
      <w:bookmarkStart w:id="3" w:name="sub_2174"/>
      <w:r w:rsidRPr="004E1907">
        <w:t>- письменный отказ в предоставлении муниципальной услуги</w:t>
      </w:r>
      <w:bookmarkEnd w:id="3"/>
      <w:r w:rsidR="00814890" w:rsidRPr="004E1907">
        <w:t>.</w:t>
      </w:r>
    </w:p>
    <w:p w:rsidR="00D2246D" w:rsidRPr="004E1907" w:rsidRDefault="00352D24" w:rsidP="004E1907">
      <w:r>
        <w:t>2.3.2.</w:t>
      </w:r>
      <w:r w:rsidR="00D2246D" w:rsidRPr="004E1907">
        <w:t xml:space="preserve">Результат предоставления </w:t>
      </w:r>
      <w:r w:rsidR="00FE0A04" w:rsidRPr="004E1907">
        <w:t>муниципальной</w:t>
      </w:r>
      <w:r w:rsidR="00437E6F" w:rsidRPr="004E1907">
        <w:t xml:space="preserve"> </w:t>
      </w:r>
      <w:r w:rsidR="00D2246D" w:rsidRPr="004E1907">
        <w:t>услуги</w:t>
      </w:r>
      <w:r w:rsidR="00ED00FF" w:rsidRPr="004E1907">
        <w:t xml:space="preserve"> </w:t>
      </w:r>
      <w:r w:rsidR="00D2246D" w:rsidRPr="004E1907">
        <w:t xml:space="preserve">по экстерриториальному принципу в виде электронных документов и (или) </w:t>
      </w:r>
      <w:r w:rsidR="00D2246D" w:rsidRPr="004E1907">
        <w:lastRenderedPageBreak/>
        <w:t>электронных образов документов заверя</w:t>
      </w:r>
      <w:r w:rsidR="00F372C5" w:rsidRPr="004E1907">
        <w:t>е</w:t>
      </w:r>
      <w:r w:rsidR="00D2246D" w:rsidRPr="004E1907">
        <w:t xml:space="preserve">тся уполномоченными должностными лицами </w:t>
      </w:r>
      <w:r w:rsidR="003F3E8B" w:rsidRPr="004E1907">
        <w:rPr>
          <w:rFonts w:eastAsia="Calibri"/>
        </w:rPr>
        <w:t>Уполномоченного органа</w:t>
      </w:r>
      <w:r w:rsidR="00815555" w:rsidRPr="004E1907">
        <w:rPr>
          <w:rFonts w:eastAsia="Calibri"/>
        </w:rPr>
        <w:t>.</w:t>
      </w:r>
    </w:p>
    <w:p w:rsidR="005542FE" w:rsidRPr="004E1907" w:rsidRDefault="00D2246D" w:rsidP="004E1907">
      <w:r w:rsidRPr="004E1907">
        <w:t>Для получения результата</w:t>
      </w:r>
      <w:r w:rsidR="0090736A" w:rsidRPr="004E1907">
        <w:t xml:space="preserve"> предоставления </w:t>
      </w:r>
      <w:r w:rsidR="00FE0A04" w:rsidRPr="004E1907">
        <w:t>муниципальной</w:t>
      </w:r>
      <w:r w:rsidR="00F372C5" w:rsidRPr="004E1907">
        <w:t xml:space="preserve"> </w:t>
      </w:r>
      <w:r w:rsidRPr="004E1907">
        <w:t xml:space="preserve">услуги </w:t>
      </w:r>
      <w:r w:rsidR="00705C98" w:rsidRPr="004E1907">
        <w:t xml:space="preserve">по экстерриториальному принципу </w:t>
      </w:r>
      <w:r w:rsidRPr="004E1907">
        <w:t xml:space="preserve">на бумажном носителе </w:t>
      </w:r>
      <w:r w:rsidR="00F372C5" w:rsidRPr="004E1907">
        <w:t>З</w:t>
      </w:r>
      <w:r w:rsidRPr="004E1907">
        <w:t>аявитель имеет право обратиться непосредственно в</w:t>
      </w:r>
      <w:r w:rsidR="003F733F" w:rsidRPr="004E1907">
        <w:t xml:space="preserve"> </w:t>
      </w:r>
      <w:r w:rsidR="003F3E8B" w:rsidRPr="004E1907">
        <w:rPr>
          <w:rFonts w:eastAsia="Calibri"/>
        </w:rPr>
        <w:t>Уполномоченный орган</w:t>
      </w:r>
      <w:r w:rsidRPr="004E1907">
        <w:t xml:space="preserve">. </w:t>
      </w:r>
    </w:p>
    <w:p w:rsidR="00442540" w:rsidRPr="004E1907" w:rsidRDefault="00442540" w:rsidP="004E1907">
      <w:r w:rsidRPr="004E1907">
        <w:t>В качестве результата предо</w:t>
      </w:r>
      <w:r w:rsidR="00440F0E" w:rsidRPr="004E1907">
        <w:t>ставления муниципальной услуги З</w:t>
      </w:r>
      <w:r w:rsidRPr="004E1907">
        <w:t>аявитель по его выбору вправе получить:</w:t>
      </w:r>
    </w:p>
    <w:p w:rsidR="00442540" w:rsidRPr="004E1907" w:rsidRDefault="00442540" w:rsidP="004E1907">
      <w:r w:rsidRPr="004E1907">
        <w:t xml:space="preserve">1) </w:t>
      </w:r>
      <w:r w:rsidR="00BD59ED" w:rsidRPr="004E1907">
        <w:t xml:space="preserve">письменное разъяснение по вопросам применения муниципальных правовых актов о налогах и сборах либо письменный отказ в предоставлении муниципальной услуги </w:t>
      </w:r>
      <w:r w:rsidRPr="004E1907">
        <w:t>в форме электронного документа, подписанно</w:t>
      </w:r>
      <w:r w:rsidR="003F733F" w:rsidRPr="004E1907">
        <w:t>е</w:t>
      </w:r>
      <w:r w:rsidRPr="004E1907">
        <w:rPr>
          <w:rFonts w:eastAsia="Calibri"/>
        </w:rPr>
        <w:t xml:space="preserve"> должностным лицом Уполномоченного органа,</w:t>
      </w:r>
      <w:r w:rsidRPr="004E1907">
        <w:t xml:space="preserve"> с использованием усиленной квалифицированной электронной подписи;</w:t>
      </w:r>
    </w:p>
    <w:p w:rsidR="00442540" w:rsidRPr="004E1907" w:rsidRDefault="00442540" w:rsidP="004E1907">
      <w:r w:rsidRPr="004E1907">
        <w:t xml:space="preserve">2) </w:t>
      </w:r>
      <w:r w:rsidR="00BD59ED" w:rsidRPr="004E1907">
        <w:t xml:space="preserve">письменное разъяснение по вопросам применения муниципальных правовых актов о налогах и сборах либо письменный отказ в предоставлении муниципальной услуги </w:t>
      </w:r>
      <w:r w:rsidRPr="004E1907">
        <w:t>на бумажном носителе, подтверждающ</w:t>
      </w:r>
      <w:r w:rsidR="003F733F" w:rsidRPr="004E1907">
        <w:t>ее</w:t>
      </w:r>
      <w:r w:rsidRPr="004E1907">
        <w:t xml:space="preserve"> содержание электронного документа, направленного Уполномоченным органом в МФЦ;</w:t>
      </w:r>
    </w:p>
    <w:p w:rsidR="00442540" w:rsidRPr="004E1907" w:rsidRDefault="00442540" w:rsidP="004E1907">
      <w:r w:rsidRPr="004E1907">
        <w:t xml:space="preserve">3) </w:t>
      </w:r>
      <w:r w:rsidR="00BD59ED" w:rsidRPr="004E1907">
        <w:t xml:space="preserve">письменное разъяснение по вопросам применения муниципальных правовых актов о налогах и сборах либо письменный отказ в предоставлении муниципальной услуги </w:t>
      </w:r>
      <w:r w:rsidRPr="004E1907">
        <w:t>на бумажном носителе.</w:t>
      </w:r>
    </w:p>
    <w:p w:rsidR="00442540" w:rsidRPr="004E1907" w:rsidRDefault="00442540" w:rsidP="00352D24">
      <w:pPr>
        <w:jc w:val="center"/>
      </w:pPr>
    </w:p>
    <w:p w:rsidR="00200C25" w:rsidRPr="004E1907" w:rsidRDefault="00200C25" w:rsidP="004E1907">
      <w:pPr>
        <w:jc w:val="center"/>
      </w:pPr>
      <w:r w:rsidRPr="004E1907">
        <w:t xml:space="preserve">2.4. </w:t>
      </w:r>
      <w:r w:rsidR="0004235F" w:rsidRPr="004E1907">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w:t>
      </w:r>
      <w:r w:rsidR="00814890" w:rsidRPr="004E1907">
        <w:t xml:space="preserve"> </w:t>
      </w:r>
      <w:r w:rsidR="0004235F" w:rsidRPr="004E1907">
        <w:t>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666AF7" w:rsidRPr="004E1907" w:rsidRDefault="00666AF7" w:rsidP="00352D24">
      <w:pPr>
        <w:jc w:val="center"/>
      </w:pPr>
    </w:p>
    <w:p w:rsidR="00B53BF7" w:rsidRPr="004E1907" w:rsidRDefault="00B53BF7" w:rsidP="004E1907">
      <w:r w:rsidRPr="004E1907">
        <w:t xml:space="preserve">2.4.1. Срок предоставления муниципальной услуги </w:t>
      </w:r>
      <w:r w:rsidR="00BD59ED" w:rsidRPr="004E1907">
        <w:t xml:space="preserve">не должен превышать двух месяцев со дня </w:t>
      </w:r>
      <w:r w:rsidRPr="004E1907">
        <w:t>регистрации заявления.</w:t>
      </w:r>
    </w:p>
    <w:p w:rsidR="009D4627" w:rsidRPr="004E1907" w:rsidRDefault="009D4627" w:rsidP="00352D24">
      <w:pPr>
        <w:jc w:val="center"/>
      </w:pPr>
    </w:p>
    <w:p w:rsidR="001C005E" w:rsidRPr="004E1907" w:rsidRDefault="001C005E" w:rsidP="00303827">
      <w:pPr>
        <w:jc w:val="center"/>
      </w:pPr>
      <w:r w:rsidRPr="004E1907">
        <w:t>2</w:t>
      </w:r>
      <w:r w:rsidR="0016016B" w:rsidRPr="004E1907">
        <w:t>.5. Нормативные правовые акты</w:t>
      </w:r>
      <w:r w:rsidRPr="004E1907">
        <w:t>,</w:t>
      </w:r>
      <w:r w:rsidR="002308BB" w:rsidRPr="004E1907">
        <w:t>р</w:t>
      </w:r>
      <w:r w:rsidR="0016016B" w:rsidRPr="004E1907">
        <w:t>егулирующие</w:t>
      </w:r>
      <w:r w:rsidR="0004235F" w:rsidRPr="004E1907">
        <w:t xml:space="preserve"> </w:t>
      </w:r>
      <w:r w:rsidRPr="004E1907">
        <w:t xml:space="preserve">предоставление </w:t>
      </w:r>
      <w:r w:rsidR="00FE0A04" w:rsidRPr="004E1907">
        <w:t>муниципальной</w:t>
      </w:r>
      <w:r w:rsidR="0004235F" w:rsidRPr="004E1907">
        <w:t xml:space="preserve"> </w:t>
      </w:r>
      <w:r w:rsidRPr="004E1907">
        <w:t>услуги</w:t>
      </w:r>
    </w:p>
    <w:p w:rsidR="00D973F7" w:rsidRPr="004E1907" w:rsidRDefault="00D973F7" w:rsidP="00352D24">
      <w:pPr>
        <w:jc w:val="center"/>
      </w:pPr>
    </w:p>
    <w:p w:rsidR="00D973F7" w:rsidRPr="004E1907" w:rsidRDefault="00EA49FD" w:rsidP="004E1907">
      <w:r w:rsidRPr="004E1907">
        <w:t xml:space="preserve">2.5.1. </w:t>
      </w:r>
      <w:r w:rsidR="00D973F7" w:rsidRPr="004E1907">
        <w:t>Перечень нормативных правовых актов, регулирующи</w:t>
      </w:r>
      <w:r w:rsidR="004130ED" w:rsidRPr="004E1907">
        <w:t>х</w:t>
      </w:r>
      <w:r w:rsidR="00D973F7" w:rsidRPr="004E1907">
        <w:t xml:space="preserve"> предоставление </w:t>
      </w:r>
      <w:r w:rsidR="00FE0A04" w:rsidRPr="004E1907">
        <w:t>муниципальной</w:t>
      </w:r>
      <w:r w:rsidR="0004235F" w:rsidRPr="004E1907">
        <w:t xml:space="preserve"> </w:t>
      </w:r>
      <w:r w:rsidR="00D973F7" w:rsidRPr="004E1907">
        <w:t xml:space="preserve">услуги </w:t>
      </w:r>
      <w:r w:rsidR="004130ED" w:rsidRPr="004E1907">
        <w:t xml:space="preserve">(с указанием их реквизитов и источников официального опубликования), </w:t>
      </w:r>
      <w:r w:rsidR="0016016B" w:rsidRPr="004E1907">
        <w:t>размещается</w:t>
      </w:r>
      <w:r w:rsidR="00E06A15" w:rsidRPr="004E1907">
        <w:t xml:space="preserve"> </w:t>
      </w:r>
      <w:r w:rsidR="00D973F7" w:rsidRPr="004E1907">
        <w:t>н</w:t>
      </w:r>
      <w:r w:rsidR="00E5300E" w:rsidRPr="004E1907">
        <w:t>а официальном сайте</w:t>
      </w:r>
      <w:r w:rsidR="00D973F7" w:rsidRPr="004E1907">
        <w:t xml:space="preserve">, Едином </w:t>
      </w:r>
      <w:r w:rsidR="00E5300E" w:rsidRPr="004E1907">
        <w:t xml:space="preserve">портале </w:t>
      </w:r>
      <w:r w:rsidR="00D973F7" w:rsidRPr="004E1907">
        <w:t>и Региональном портале</w:t>
      </w:r>
      <w:r w:rsidR="00E5300E" w:rsidRPr="004E1907">
        <w:t>.</w:t>
      </w:r>
    </w:p>
    <w:p w:rsidR="008D0787" w:rsidRPr="004E1907" w:rsidRDefault="008D0787" w:rsidP="00352D24">
      <w:pPr>
        <w:jc w:val="center"/>
      </w:pPr>
    </w:p>
    <w:p w:rsidR="00D973F7" w:rsidRPr="004E1907" w:rsidRDefault="00D973F7" w:rsidP="004E1907">
      <w:pPr>
        <w:jc w:val="center"/>
      </w:pPr>
      <w:bookmarkStart w:id="4" w:name="P115"/>
      <w:bookmarkEnd w:id="4"/>
      <w:r w:rsidRPr="004E1907">
        <w:t xml:space="preserve">2.6. Исчерпывающий перечень документов, необходимых </w:t>
      </w:r>
      <w:r w:rsidR="00503404" w:rsidRPr="004E1907">
        <w:t xml:space="preserve">в </w:t>
      </w:r>
      <w:r w:rsidRPr="004E1907">
        <w:t>соответствии с нормативными правовыми актами для</w:t>
      </w:r>
      <w:r w:rsidR="00212D1F" w:rsidRPr="004E1907">
        <w:t xml:space="preserve"> </w:t>
      </w:r>
      <w:r w:rsidRPr="004E1907">
        <w:t xml:space="preserve">предоставления </w:t>
      </w:r>
      <w:r w:rsidR="00FE0A04" w:rsidRPr="004E1907">
        <w:t>муниципальной</w:t>
      </w:r>
      <w:r w:rsidR="001209C8" w:rsidRPr="004E1907">
        <w:t xml:space="preserve"> </w:t>
      </w:r>
      <w:r w:rsidRPr="004E1907">
        <w:t>услуги и услуг, которые</w:t>
      </w:r>
      <w:r w:rsidR="00212D1F" w:rsidRPr="004E1907">
        <w:t xml:space="preserve"> </w:t>
      </w:r>
      <w:r w:rsidRPr="004E1907">
        <w:t>являются необходимыми и обязательными для предоставления</w:t>
      </w:r>
      <w:r w:rsidR="00212D1F" w:rsidRPr="004E1907">
        <w:t xml:space="preserve"> </w:t>
      </w:r>
      <w:r w:rsidR="00FE0A04" w:rsidRPr="004E1907">
        <w:t>муниципальной</w:t>
      </w:r>
      <w:r w:rsidR="001209C8" w:rsidRPr="004E1907">
        <w:t xml:space="preserve"> </w:t>
      </w:r>
      <w:r w:rsidRPr="004E1907">
        <w:t>услуги, подлежащих представлению</w:t>
      </w:r>
      <w:r w:rsidR="00212D1F" w:rsidRPr="004E1907">
        <w:t xml:space="preserve"> </w:t>
      </w:r>
      <w:r w:rsidR="00EA49FD" w:rsidRPr="004E1907">
        <w:t xml:space="preserve">заявителем, способы их получения </w:t>
      </w:r>
      <w:r w:rsidRPr="004E1907">
        <w:t>заяви</w:t>
      </w:r>
      <w:r w:rsidR="00EA49FD" w:rsidRPr="004E1907">
        <w:t xml:space="preserve">телем, в том числе в </w:t>
      </w:r>
      <w:r w:rsidRPr="004E1907">
        <w:t>электронной форме, порядок их представления</w:t>
      </w:r>
    </w:p>
    <w:p w:rsidR="00D973F7" w:rsidRPr="004E1907" w:rsidRDefault="00D973F7" w:rsidP="00352D24">
      <w:pPr>
        <w:jc w:val="center"/>
      </w:pPr>
    </w:p>
    <w:p w:rsidR="00F309B2" w:rsidRPr="004E1907" w:rsidRDefault="003A0BD3" w:rsidP="004E1907">
      <w:r w:rsidRPr="004E1907">
        <w:t>2.6.1</w:t>
      </w:r>
      <w:r w:rsidR="007B6712" w:rsidRPr="004E1907">
        <w:t xml:space="preserve">. </w:t>
      </w:r>
      <w:r w:rsidR="00F309B2" w:rsidRPr="004E1907">
        <w:t>Предоставление Услуги осуществляется на основании заполненного и подписанного Заявителем заявления. Форма данного заявления приведена в Приложении № 1 к настоящему Регламенту.</w:t>
      </w:r>
    </w:p>
    <w:p w:rsidR="00E048C9" w:rsidRPr="004E1907" w:rsidRDefault="00E048C9" w:rsidP="004E1907">
      <w:r w:rsidRPr="004E1907">
        <w:t xml:space="preserve">2.6.2. Заявитель или его представитель представляет в Уполномоченный орган </w:t>
      </w:r>
      <w:r w:rsidR="00360FAA">
        <w:t>администрацию Копанского</w:t>
      </w:r>
      <w:r w:rsidRPr="004E1907">
        <w:t xml:space="preserve"> сельского поселения Ейского района - заявление </w:t>
      </w:r>
      <w:r w:rsidR="00F309B2" w:rsidRPr="004E1907">
        <w:t xml:space="preserve">о даче письменных разъяснений по вопросам применения муниципальных </w:t>
      </w:r>
      <w:r w:rsidR="00F309B2" w:rsidRPr="004E1907">
        <w:lastRenderedPageBreak/>
        <w:t xml:space="preserve">правовых актов о налогах и сборах </w:t>
      </w:r>
      <w:r w:rsidRPr="004E1907">
        <w:t>(далее – Заявление</w:t>
      </w:r>
      <w:r w:rsidR="00F309B2" w:rsidRPr="004E1907">
        <w:t>)</w:t>
      </w:r>
      <w:r w:rsidRPr="004E1907">
        <w:t xml:space="preserve"> одним из следующих способов: </w:t>
      </w:r>
    </w:p>
    <w:p w:rsidR="00F309B2" w:rsidRPr="004E1907" w:rsidRDefault="00F309B2" w:rsidP="004E1907">
      <w:r w:rsidRPr="004E1907">
        <w:t xml:space="preserve">а) на бумажном носителе посредством личного обращения в Уполномоченный орган либо посредством почтового отправления с уведомлением о вручении; </w:t>
      </w:r>
    </w:p>
    <w:p w:rsidR="00E048C9" w:rsidRPr="004E1907" w:rsidRDefault="00F309B2" w:rsidP="004E1907">
      <w:r w:rsidRPr="004E1907">
        <w:t>б</w:t>
      </w:r>
      <w:r w:rsidR="00E048C9" w:rsidRPr="004E1907">
        <w:t xml:space="preserve">) в электронной форме посредством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w:t>
      </w:r>
    </w:p>
    <w:p w:rsidR="00E048C9" w:rsidRPr="004E1907" w:rsidRDefault="00E048C9" w:rsidP="004E1907">
      <w:r w:rsidRPr="004E1907">
        <w:t>В случае направления Заявления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E048C9" w:rsidRPr="004E1907" w:rsidRDefault="00E048C9" w:rsidP="004E1907">
      <w:r w:rsidRPr="004E1907">
        <w:t xml:space="preserve">Заявление направляется заявителем или его представителем вместе с прикрепленными электронными документами, указанными в пункте 2.6.1 настоящего регламента. Заявление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 </w:t>
      </w:r>
    </w:p>
    <w:p w:rsidR="00E048C9" w:rsidRPr="004E1907" w:rsidRDefault="00E048C9" w:rsidP="004E1907">
      <w:r w:rsidRPr="004E1907">
        <w:t xml:space="preserve">Заявление и прилагаемые к нему документы направляются в Уполномоченный орган исключительно в электронной форме в случаях, установленных нормативным правовым актом субъекта Российской Федерации. </w:t>
      </w:r>
    </w:p>
    <w:p w:rsidR="00E048C9" w:rsidRPr="004E1907" w:rsidRDefault="00E048C9" w:rsidP="004E1907">
      <w:r w:rsidRPr="004E1907">
        <w:lastRenderedPageBreak/>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E048C9" w:rsidRPr="004E1907" w:rsidRDefault="00352D24" w:rsidP="004E1907">
      <w:r>
        <w:t xml:space="preserve">а) </w:t>
      </w:r>
      <w:r w:rsidR="00E048C9" w:rsidRPr="004E1907">
        <w:t xml:space="preserve">на бумажном носителе посредством личного обращения в Уполномоченный орган либо посредством почтового отправления с уведомлением о вручении; </w:t>
      </w:r>
    </w:p>
    <w:p w:rsidR="00E048C9" w:rsidRPr="004E1907" w:rsidRDefault="00E048C9" w:rsidP="004E1907">
      <w:r w:rsidRPr="004E1907">
        <w:t>б)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3A0BD3" w:rsidRPr="004E1907" w:rsidRDefault="00AE4ED4" w:rsidP="004E1907">
      <w:r w:rsidRPr="004E1907">
        <w:t>2.6.</w:t>
      </w:r>
      <w:r w:rsidR="00E048C9" w:rsidRPr="004E1907">
        <w:t>3</w:t>
      </w:r>
      <w:r w:rsidR="007B6712" w:rsidRPr="004E1907">
        <w:t xml:space="preserve">. </w:t>
      </w:r>
      <w:r w:rsidR="00D973F7" w:rsidRPr="004E1907">
        <w:t xml:space="preserve">В случае подачи </w:t>
      </w:r>
      <w:r w:rsidRPr="004E1907">
        <w:t>заявления через представителя З</w:t>
      </w:r>
      <w:r w:rsidR="00D973F7" w:rsidRPr="004E1907">
        <w:t>аявителя представляется документ, удостов</w:t>
      </w:r>
      <w:r w:rsidRPr="004E1907">
        <w:t>еряющий личность представителя З</w:t>
      </w:r>
      <w:r w:rsidR="00D973F7" w:rsidRPr="004E1907">
        <w:t>аяви</w:t>
      </w:r>
      <w:r w:rsidRPr="004E1907">
        <w:t>теля, а также</w:t>
      </w:r>
      <w:r w:rsidR="00D973F7" w:rsidRPr="004E1907">
        <w:t xml:space="preserve"> документ, подтвержд</w:t>
      </w:r>
      <w:r w:rsidRPr="004E1907">
        <w:t>ающий полномочия представителя З</w:t>
      </w:r>
      <w:r w:rsidR="00D973F7" w:rsidRPr="004E1907">
        <w:t>аявителя.</w:t>
      </w:r>
    </w:p>
    <w:p w:rsidR="009A4057" w:rsidRPr="004E1907" w:rsidRDefault="00322AAF" w:rsidP="004E1907">
      <w:bookmarkStart w:id="5" w:name="P148"/>
      <w:bookmarkEnd w:id="5"/>
      <w:r w:rsidRPr="004E1907">
        <w:t>2.6.</w:t>
      </w:r>
      <w:r w:rsidR="00E048C9" w:rsidRPr="004E1907">
        <w:t>4</w:t>
      </w:r>
      <w:r w:rsidRPr="004E1907">
        <w:t>. Заявление и прилагаемые к нему документы могут быть поданы Заявителем: на бумажном носителе, непосредственно в Уполномоченный орган при личном обращении или посредством почтовой связи; на бумажном носителе при личном обращении в МФЦ; посредством использования Единого портала, Регионального портала, официального сайта.</w:t>
      </w:r>
    </w:p>
    <w:p w:rsidR="00796EAE" w:rsidRPr="004E1907" w:rsidRDefault="00796EAE" w:rsidP="004E1907">
      <w:r w:rsidRPr="004E1907">
        <w:t>2.6.</w:t>
      </w:r>
      <w:r w:rsidR="00E048C9" w:rsidRPr="004E1907">
        <w:t>5</w:t>
      </w:r>
      <w:r w:rsidRPr="004E1907">
        <w:t>.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sidR="00322AAF" w:rsidRPr="004E1907" w:rsidRDefault="00322AAF" w:rsidP="00FF271A">
      <w:pPr>
        <w:jc w:val="center"/>
      </w:pPr>
    </w:p>
    <w:p w:rsidR="00F87080" w:rsidRPr="004E1907" w:rsidRDefault="00D973F7" w:rsidP="00303827">
      <w:pPr>
        <w:jc w:val="center"/>
      </w:pPr>
      <w:r w:rsidRPr="004E1907">
        <w:t>2.7. Исчерпывающий перечень документов, необходимых</w:t>
      </w:r>
    </w:p>
    <w:p w:rsidR="00D973F7" w:rsidRPr="004E1907" w:rsidRDefault="00D973F7" w:rsidP="00303827">
      <w:pPr>
        <w:jc w:val="center"/>
      </w:pPr>
      <w:r w:rsidRPr="004E1907">
        <w:t>в</w:t>
      </w:r>
      <w:r w:rsidR="00212D1F" w:rsidRPr="004E1907">
        <w:t xml:space="preserve"> </w:t>
      </w:r>
      <w:r w:rsidRPr="004E1907">
        <w:t>соответствии с нормативными правовыми актами для</w:t>
      </w:r>
      <w:r w:rsidR="00212D1F" w:rsidRPr="004E1907">
        <w:t xml:space="preserve"> </w:t>
      </w:r>
      <w:r w:rsidRPr="004E1907">
        <w:t xml:space="preserve">предоставления </w:t>
      </w:r>
      <w:r w:rsidR="00FE0A04" w:rsidRPr="004E1907">
        <w:t>муниципальной</w:t>
      </w:r>
      <w:r w:rsidR="001209C8" w:rsidRPr="004E1907">
        <w:t xml:space="preserve"> </w:t>
      </w:r>
      <w:r w:rsidRPr="004E1907">
        <w:t>услуги, которые находятся в</w:t>
      </w:r>
      <w:r w:rsidR="00212D1F" w:rsidRPr="004E1907">
        <w:t xml:space="preserve"> </w:t>
      </w:r>
      <w:r w:rsidRPr="004E1907">
        <w:t>распоряжении государственных органов, органов местного</w:t>
      </w:r>
      <w:r w:rsidR="00212D1F" w:rsidRPr="004E1907">
        <w:t xml:space="preserve"> </w:t>
      </w:r>
      <w:r w:rsidRPr="004E1907">
        <w:t>самоуправления и иных органов, участвующих в предоставлении</w:t>
      </w:r>
      <w:r w:rsidR="00212D1F" w:rsidRPr="004E1907">
        <w:t xml:space="preserve"> </w:t>
      </w:r>
      <w:r w:rsidRPr="004E1907">
        <w:t>государственных и муниципальных услуг</w:t>
      </w:r>
      <w:r w:rsidR="003F2851" w:rsidRPr="004E1907">
        <w:t xml:space="preserve">, и которые заявитель </w:t>
      </w:r>
      <w:r w:rsidRPr="004E1907">
        <w:t xml:space="preserve">вправе </w:t>
      </w:r>
      <w:r w:rsidR="003F2851" w:rsidRPr="004E1907">
        <w:t>представить, а</w:t>
      </w:r>
      <w:r w:rsidRPr="004E1907">
        <w:t xml:space="preserve"> также способы их пол</w:t>
      </w:r>
      <w:r w:rsidR="00303827">
        <w:t xml:space="preserve">учения заявителями, в том числе </w:t>
      </w:r>
      <w:r w:rsidRPr="004E1907">
        <w:t>в электронной форме,</w:t>
      </w:r>
      <w:r w:rsidR="0000519F" w:rsidRPr="004E1907">
        <w:t xml:space="preserve"> </w:t>
      </w:r>
      <w:r w:rsidRPr="004E1907">
        <w:t>порядок их представления</w:t>
      </w:r>
    </w:p>
    <w:p w:rsidR="00AB267C" w:rsidRPr="004E1907" w:rsidRDefault="00AB267C" w:rsidP="00FF271A">
      <w:pPr>
        <w:jc w:val="center"/>
      </w:pPr>
    </w:p>
    <w:p w:rsidR="00A33DB8" w:rsidRPr="004E1907" w:rsidRDefault="003F2851" w:rsidP="004E1907">
      <w:r w:rsidRPr="004E1907">
        <w:t xml:space="preserve">2.7.1. </w:t>
      </w:r>
      <w:r w:rsidR="00A33DB8" w:rsidRPr="004E1907">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 не предусмотрены.</w:t>
      </w:r>
    </w:p>
    <w:p w:rsidR="00CB101F" w:rsidRPr="004E1907" w:rsidRDefault="00CB101F" w:rsidP="00FF271A">
      <w:pPr>
        <w:jc w:val="center"/>
      </w:pPr>
    </w:p>
    <w:p w:rsidR="00D973F7" w:rsidRPr="004E1907" w:rsidRDefault="00D973F7" w:rsidP="004E1907">
      <w:pPr>
        <w:jc w:val="center"/>
      </w:pPr>
      <w:r w:rsidRPr="004E1907">
        <w:t>2.8. Указание на запрет требовать от заявителя</w:t>
      </w:r>
    </w:p>
    <w:p w:rsidR="00D973F7" w:rsidRPr="004E1907" w:rsidRDefault="00D973F7" w:rsidP="004E1907"/>
    <w:p w:rsidR="00D973F7" w:rsidRPr="004E1907" w:rsidRDefault="00EE6F4A" w:rsidP="004E1907">
      <w:r w:rsidRPr="004E1907">
        <w:t>2.8.1.</w:t>
      </w:r>
      <w:r w:rsidR="003F733F" w:rsidRPr="004E1907">
        <w:rPr>
          <w:rFonts w:eastAsia="Calibri"/>
        </w:rPr>
        <w:t xml:space="preserve"> </w:t>
      </w:r>
      <w:r w:rsidR="00BC3AB7" w:rsidRPr="004E1907">
        <w:rPr>
          <w:rFonts w:eastAsia="Calibri"/>
        </w:rPr>
        <w:t>Уполномочен</w:t>
      </w:r>
      <w:r w:rsidR="003F733F" w:rsidRPr="004E1907">
        <w:rPr>
          <w:rFonts w:eastAsia="Calibri"/>
        </w:rPr>
        <w:t>ный орган</w:t>
      </w:r>
      <w:r w:rsidRPr="004E1907">
        <w:t xml:space="preserve"> н</w:t>
      </w:r>
      <w:r w:rsidR="00815555" w:rsidRPr="004E1907">
        <w:t>е вправе требовать от Заявителя:</w:t>
      </w:r>
    </w:p>
    <w:p w:rsidR="00D973F7" w:rsidRPr="004E1907" w:rsidRDefault="00EE6F4A" w:rsidP="004E1907">
      <w:r w:rsidRPr="004E1907">
        <w:lastRenderedPageBreak/>
        <w:t>пред</w:t>
      </w:r>
      <w:r w:rsidR="00D973F7" w:rsidRPr="004E1907">
        <w:t xml:space="preserve">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FE0A04" w:rsidRPr="004E1907">
        <w:t>муниципальной</w:t>
      </w:r>
      <w:r w:rsidR="00B8731F" w:rsidRPr="004E1907">
        <w:t xml:space="preserve"> </w:t>
      </w:r>
      <w:r w:rsidR="00D973F7" w:rsidRPr="004E1907">
        <w:t>услуги;</w:t>
      </w:r>
    </w:p>
    <w:p w:rsidR="00B8731F" w:rsidRPr="004E1907" w:rsidRDefault="00B8731F" w:rsidP="004E1907">
      <w:r w:rsidRPr="004E1907">
        <w:t>представления документов и информации, в том числе подтверждающих внесение Заявителем платы за предоставление муниципальной услуги</w:t>
      </w:r>
      <w:r w:rsidR="00AB267C" w:rsidRPr="004E1907">
        <w:t xml:space="preserve">, </w:t>
      </w:r>
      <w:r w:rsidRPr="004E1907">
        <w:t xml:space="preserve">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w:t>
      </w:r>
      <w:r w:rsidR="00AE2554" w:rsidRPr="004E1907">
        <w:t>от 27 июля 2010 г.</w:t>
      </w:r>
      <w:r w:rsidR="004E1907">
        <w:t xml:space="preserve"> </w:t>
      </w:r>
      <w:r w:rsidR="00BF26B7" w:rsidRPr="004E1907">
        <w:t xml:space="preserve">№ 210-ФЗ </w:t>
      </w:r>
      <w:r w:rsidR="00AB267C" w:rsidRPr="004E1907">
        <w:t>«</w:t>
      </w:r>
      <w:r w:rsidR="00AE2554" w:rsidRPr="004E1907">
        <w:t>Об организации предоставления государственных и муниципальных услуг</w:t>
      </w:r>
      <w:r w:rsidR="00AB267C" w:rsidRPr="004E1907">
        <w:t>»</w:t>
      </w:r>
      <w:r w:rsidR="00AE2554" w:rsidRPr="004E1907">
        <w:t xml:space="preserve"> перечень документов;</w:t>
      </w:r>
    </w:p>
    <w:p w:rsidR="00D973F7" w:rsidRPr="004E1907" w:rsidRDefault="00D973F7" w:rsidP="004E1907">
      <w:r w:rsidRPr="004E1907">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FE0A04" w:rsidRPr="004E1907">
        <w:t>муниципальной</w:t>
      </w:r>
      <w:r w:rsidR="00AE2554" w:rsidRPr="004E1907">
        <w:t xml:space="preserve"> </w:t>
      </w:r>
      <w:r w:rsidRPr="004E1907">
        <w:t xml:space="preserve">услуги, либо в предоставлении </w:t>
      </w:r>
      <w:r w:rsidR="00FE0A04" w:rsidRPr="004E1907">
        <w:t>муниципальной</w:t>
      </w:r>
      <w:r w:rsidR="00AE2554" w:rsidRPr="004E1907">
        <w:t xml:space="preserve"> </w:t>
      </w:r>
      <w:r w:rsidRPr="004E1907">
        <w:t>услуг</w:t>
      </w:r>
      <w:r w:rsidR="00EE6F4A" w:rsidRPr="004E1907">
        <w:t xml:space="preserve">и, за исключением случаев, предусмотренных </w:t>
      </w:r>
      <w:r w:rsidR="00586E0E" w:rsidRPr="004E1907">
        <w:t xml:space="preserve">подпунктами </w:t>
      </w:r>
      <w:r w:rsidR="00AB267C" w:rsidRPr="004E1907">
        <w:t>«</w:t>
      </w:r>
      <w:r w:rsidR="00586E0E" w:rsidRPr="004E1907">
        <w:t>а</w:t>
      </w:r>
      <w:r w:rsidR="00AB267C" w:rsidRPr="004E1907">
        <w:t>»</w:t>
      </w:r>
      <w:r w:rsidR="00586E0E" w:rsidRPr="004E1907">
        <w:t xml:space="preserve"> – </w:t>
      </w:r>
      <w:r w:rsidR="00AB267C" w:rsidRPr="004E1907">
        <w:t>«</w:t>
      </w:r>
      <w:r w:rsidR="00586E0E" w:rsidRPr="004E1907">
        <w:t>г</w:t>
      </w:r>
      <w:r w:rsidR="00AB267C" w:rsidRPr="004E1907">
        <w:t>»</w:t>
      </w:r>
      <w:r w:rsidR="00586E0E" w:rsidRPr="004E1907">
        <w:t xml:space="preserve"> пункта 4 </w:t>
      </w:r>
      <w:r w:rsidR="00EE6F4A" w:rsidRPr="004E1907">
        <w:t xml:space="preserve">части 1 статьи 7 Федерального закона от 27 июля 2010 г. № 210-ФЗ </w:t>
      </w:r>
      <w:r w:rsidR="00AB267C" w:rsidRPr="004E1907">
        <w:t>«</w:t>
      </w:r>
      <w:r w:rsidR="00EE6F4A" w:rsidRPr="004E1907">
        <w:t>Об организации предоставления государственных и муниципальных услуг</w:t>
      </w:r>
      <w:r w:rsidR="00AB267C" w:rsidRPr="004E1907">
        <w:t>»</w:t>
      </w:r>
      <w:r w:rsidR="00AE2554" w:rsidRPr="004E1907">
        <w:t>.</w:t>
      </w:r>
    </w:p>
    <w:p w:rsidR="00EE6F4A" w:rsidRPr="004E1907" w:rsidRDefault="00EE6F4A" w:rsidP="004E1907">
      <w:r w:rsidRPr="004E1907">
        <w:t>2.8.2. При</w:t>
      </w:r>
      <w:r w:rsidR="00942F65" w:rsidRPr="004E1907">
        <w:t xml:space="preserve"> предоставлении </w:t>
      </w:r>
      <w:r w:rsidR="00AE2554" w:rsidRPr="004E1907">
        <w:t>муниципальных</w:t>
      </w:r>
      <w:r w:rsidR="00942F65" w:rsidRPr="004E1907">
        <w:t xml:space="preserve"> </w:t>
      </w:r>
      <w:r w:rsidRPr="004E1907">
        <w:t>услуг по экстерриториальному принципу</w:t>
      </w:r>
      <w:r w:rsidR="003F733F" w:rsidRPr="004E1907">
        <w:rPr>
          <w:rFonts w:eastAsia="Calibri"/>
        </w:rPr>
        <w:t xml:space="preserve"> </w:t>
      </w:r>
      <w:r w:rsidR="00BC3AB7" w:rsidRPr="004E1907">
        <w:rPr>
          <w:rFonts w:eastAsia="Calibri"/>
        </w:rPr>
        <w:t>Уполномочен</w:t>
      </w:r>
      <w:r w:rsidR="003F733F" w:rsidRPr="004E1907">
        <w:rPr>
          <w:rFonts w:eastAsia="Calibri"/>
        </w:rPr>
        <w:t>ный орган</w:t>
      </w:r>
      <w:r w:rsidR="00A463BB" w:rsidRPr="004E1907">
        <w:t xml:space="preserve"> </w:t>
      </w:r>
      <w:r w:rsidR="00942F65" w:rsidRPr="004E1907">
        <w:t xml:space="preserve">не вправе требовать от Заявителя </w:t>
      </w:r>
      <w:r w:rsidRPr="004E1907">
        <w:t>или МФЦ предоставления документов на бумажных носителях, если иное не предусмотрено федеральным законодательством, регламентирующим предоставление</w:t>
      </w:r>
      <w:r w:rsidR="00942F65" w:rsidRPr="004E1907">
        <w:t xml:space="preserve"> </w:t>
      </w:r>
      <w:r w:rsidR="00AE2554" w:rsidRPr="004E1907">
        <w:t>муниципальной</w:t>
      </w:r>
      <w:r w:rsidRPr="004E1907">
        <w:t xml:space="preserve"> услуг</w:t>
      </w:r>
      <w:r w:rsidR="00AE2554" w:rsidRPr="004E1907">
        <w:t>и</w:t>
      </w:r>
      <w:r w:rsidRPr="004E1907">
        <w:t>.</w:t>
      </w:r>
    </w:p>
    <w:p w:rsidR="00EE6F4A" w:rsidRPr="004E1907" w:rsidRDefault="00EE6F4A" w:rsidP="00FF271A">
      <w:pPr>
        <w:jc w:val="center"/>
      </w:pPr>
    </w:p>
    <w:p w:rsidR="00D973F7" w:rsidRPr="004E1907" w:rsidRDefault="00D973F7" w:rsidP="004E1907">
      <w:pPr>
        <w:jc w:val="center"/>
      </w:pPr>
      <w:bookmarkStart w:id="6" w:name="P179"/>
      <w:bookmarkEnd w:id="6"/>
      <w:r w:rsidRPr="004E1907">
        <w:t>2.9. Исчерпывающий перечень оснований для отказа в приеме</w:t>
      </w:r>
      <w:r w:rsidR="003B7CA9" w:rsidRPr="004E1907">
        <w:t xml:space="preserve"> </w:t>
      </w:r>
      <w:r w:rsidRPr="004E1907">
        <w:t xml:space="preserve">документов, необходимых для предоставления </w:t>
      </w:r>
      <w:r w:rsidR="00FE0A04" w:rsidRPr="004E1907">
        <w:t>муниципальной</w:t>
      </w:r>
      <w:r w:rsidR="00AE2554" w:rsidRPr="004E1907">
        <w:t xml:space="preserve"> </w:t>
      </w:r>
      <w:r w:rsidRPr="004E1907">
        <w:t>услуги</w:t>
      </w:r>
    </w:p>
    <w:p w:rsidR="00D973F7" w:rsidRPr="004E1907" w:rsidRDefault="00D973F7" w:rsidP="00FF271A">
      <w:pPr>
        <w:jc w:val="center"/>
      </w:pPr>
    </w:p>
    <w:p w:rsidR="00C01B79" w:rsidRPr="004E1907" w:rsidRDefault="00A463BB" w:rsidP="004E1907">
      <w:r w:rsidRPr="004E1907">
        <w:t>2.9.1. Основаниями</w:t>
      </w:r>
      <w:r w:rsidR="00656D98" w:rsidRPr="004E1907">
        <w:t xml:space="preserve"> для отказа в приеме документов, необходимых для предоставления </w:t>
      </w:r>
      <w:r w:rsidR="00FE0A04" w:rsidRPr="004E1907">
        <w:t>муниципальной</w:t>
      </w:r>
      <w:r w:rsidR="00AE2554" w:rsidRPr="004E1907">
        <w:t xml:space="preserve"> </w:t>
      </w:r>
      <w:r w:rsidRPr="004E1907">
        <w:t>услуги, являю</w:t>
      </w:r>
      <w:r w:rsidR="00656D98" w:rsidRPr="004E1907">
        <w:t>тся</w:t>
      </w:r>
      <w:r w:rsidR="00AE2554" w:rsidRPr="004E1907">
        <w:t>:</w:t>
      </w:r>
      <w:r w:rsidR="00942F65" w:rsidRPr="004E1907">
        <w:t xml:space="preserve"> </w:t>
      </w:r>
    </w:p>
    <w:p w:rsidR="00A06896" w:rsidRPr="004E1907" w:rsidRDefault="00A06896" w:rsidP="004E1907">
      <w:r w:rsidRPr="004E1907">
        <w:t>1) представление заявителем документов, оформленных не в соответствии с установленным порядком (наличие исправлений, не позволяющих однозначно истолковать их содержание, отсутствие обратного адреса, отсутствие подписи, печати (при наличии);</w:t>
      </w:r>
    </w:p>
    <w:p w:rsidR="00A06896" w:rsidRPr="004E1907" w:rsidRDefault="00A06896" w:rsidP="004E1907">
      <w:r w:rsidRPr="004E1907">
        <w:t>2) несоблюдение установленных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w:t>
      </w:r>
      <w:r w:rsidR="004E1907">
        <w:t xml:space="preserve"> </w:t>
      </w:r>
      <w:r w:rsidRPr="004E1907">
        <w:t>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rsidR="00A06896" w:rsidRPr="004E1907" w:rsidRDefault="00A06896" w:rsidP="004E1907">
      <w:r w:rsidRPr="004E1907">
        <w:t>3) отсутствие документа, удостоверяющего права (полномочия) представителя заявителя, в случае подачи заявления представителем заявителя.</w:t>
      </w:r>
    </w:p>
    <w:p w:rsidR="00AE2554" w:rsidRPr="004E1907" w:rsidRDefault="00656D98" w:rsidP="004E1907">
      <w:r w:rsidRPr="004E1907">
        <w:t xml:space="preserve">2.9.2. </w:t>
      </w:r>
      <w:r w:rsidR="00AE2554" w:rsidRPr="004E1907">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rsidR="00C01B79" w:rsidRPr="004E1907" w:rsidRDefault="00C01B79" w:rsidP="004E1907">
      <w:r w:rsidRPr="004E1907">
        <w:lastRenderedPageBreak/>
        <w:t xml:space="preserve">О наличии основания для отказа в </w:t>
      </w:r>
      <w:r w:rsidR="00A31685" w:rsidRPr="004E1907">
        <w:t>приеме документов З</w:t>
      </w:r>
      <w:r w:rsidRPr="004E1907">
        <w:t xml:space="preserve">аявителя информирует </w:t>
      </w:r>
      <w:r w:rsidR="003F733F" w:rsidRPr="004E1907">
        <w:t xml:space="preserve">муниципальный служащий </w:t>
      </w:r>
      <w:r w:rsidR="00BC3AB7" w:rsidRPr="004E1907">
        <w:rPr>
          <w:rFonts w:eastAsia="Calibri"/>
        </w:rPr>
        <w:t>Уполномочен</w:t>
      </w:r>
      <w:r w:rsidR="003F733F" w:rsidRPr="004E1907">
        <w:rPr>
          <w:rFonts w:eastAsia="Calibri"/>
        </w:rPr>
        <w:t>ного органа</w:t>
      </w:r>
      <w:r w:rsidRPr="004E1907">
        <w:t xml:space="preserve"> либо </w:t>
      </w:r>
      <w:r w:rsidR="003F733F" w:rsidRPr="004E1907">
        <w:t>работник</w:t>
      </w:r>
      <w:r w:rsidR="003F733F" w:rsidRPr="004E1907">
        <w:rPr>
          <w:rFonts w:eastAsia="Calibri"/>
        </w:rPr>
        <w:t xml:space="preserve"> </w:t>
      </w:r>
      <w:r w:rsidRPr="004E1907">
        <w:t xml:space="preserve">МФЦ, ответственный </w:t>
      </w:r>
      <w:r w:rsidR="00A31685" w:rsidRPr="004E1907">
        <w:t>за прием документов, объясняет З</w:t>
      </w:r>
      <w:r w:rsidRPr="004E1907">
        <w:t>аявителю содержание выявленных недостатков в представленных документах и предлагает принять меры по их устранению.</w:t>
      </w:r>
    </w:p>
    <w:p w:rsidR="00815555" w:rsidRPr="004E1907" w:rsidRDefault="00C01B79" w:rsidP="004E1907">
      <w:r w:rsidRPr="004E1907">
        <w:t>Уведомление об отказе в приеме документов, необходимых для предоставления муниц</w:t>
      </w:r>
      <w:r w:rsidR="00A31685" w:rsidRPr="004E1907">
        <w:t>ипальной услуги, по требованию З</w:t>
      </w:r>
      <w:r w:rsidRPr="004E1907">
        <w:t>аявителя подписывается работником МФЦ, должностным лицом</w:t>
      </w:r>
      <w:r w:rsidR="003F733F" w:rsidRPr="004E1907">
        <w:rPr>
          <w:rFonts w:eastAsia="Calibri"/>
        </w:rPr>
        <w:t xml:space="preserve"> </w:t>
      </w:r>
      <w:r w:rsidR="00BC3AB7" w:rsidRPr="004E1907">
        <w:rPr>
          <w:rFonts w:eastAsia="Calibri"/>
        </w:rPr>
        <w:t>Уполномочен</w:t>
      </w:r>
      <w:r w:rsidR="003F733F" w:rsidRPr="004E1907">
        <w:rPr>
          <w:rFonts w:eastAsia="Calibri"/>
        </w:rPr>
        <w:t>ного органа</w:t>
      </w:r>
      <w:r w:rsidR="00A31685" w:rsidRPr="004E1907">
        <w:t xml:space="preserve"> и выдается З</w:t>
      </w:r>
      <w:r w:rsidRPr="004E1907">
        <w:t>аявителю с указанием причин отказа не поздн</w:t>
      </w:r>
      <w:r w:rsidR="00A31685" w:rsidRPr="004E1907">
        <w:t xml:space="preserve">ее </w:t>
      </w:r>
      <w:r w:rsidR="00AB267C" w:rsidRPr="004E1907">
        <w:t xml:space="preserve">одного рабочего дня </w:t>
      </w:r>
      <w:r w:rsidR="00A31685" w:rsidRPr="004E1907">
        <w:t>со дня обращения З</w:t>
      </w:r>
      <w:r w:rsidRPr="004E1907">
        <w:t>аявителя за получением муниципальной услуги.</w:t>
      </w:r>
    </w:p>
    <w:p w:rsidR="00815555" w:rsidRPr="004E1907" w:rsidRDefault="00A31685" w:rsidP="004E1907">
      <w:r w:rsidRPr="004E1907">
        <w:t>Не может быть отказано З</w:t>
      </w:r>
      <w:r w:rsidR="00C01B79" w:rsidRPr="004E1907">
        <w:t>аявителю в приеме дополнительных документов при наличии намерения их сдать.</w:t>
      </w:r>
    </w:p>
    <w:p w:rsidR="00C01B79" w:rsidRDefault="00C01B79" w:rsidP="004E1907">
      <w:r w:rsidRPr="004E1907">
        <w:t xml:space="preserve">Отказ в приеме документов, необходимых для предоставления муниципальной услуги, не препятствует повторному обращению </w:t>
      </w:r>
      <w:r w:rsidR="00BA2682" w:rsidRPr="004E1907">
        <w:t xml:space="preserve">Заявителя </w:t>
      </w:r>
      <w:r w:rsidRPr="004E1907">
        <w:t>после устранения причины, послужившей основанием для отказа</w:t>
      </w:r>
      <w:r w:rsidR="00BA2682" w:rsidRPr="004E1907">
        <w:t xml:space="preserve"> в приеме документов</w:t>
      </w:r>
      <w:r w:rsidRPr="004E1907">
        <w:t>.</w:t>
      </w:r>
    </w:p>
    <w:p w:rsidR="004E1907" w:rsidRPr="004E1907" w:rsidRDefault="004E1907" w:rsidP="00FF271A">
      <w:pPr>
        <w:jc w:val="center"/>
      </w:pPr>
    </w:p>
    <w:p w:rsidR="00D973F7" w:rsidRPr="004E1907" w:rsidRDefault="00D973F7" w:rsidP="00303827">
      <w:pPr>
        <w:jc w:val="center"/>
      </w:pPr>
      <w:r w:rsidRPr="004E1907">
        <w:t>2.10. Исчерпывающий перечень оснований для приостановления</w:t>
      </w:r>
      <w:r w:rsidR="00303827">
        <w:t xml:space="preserve"> </w:t>
      </w:r>
      <w:r w:rsidRPr="004E1907">
        <w:t xml:space="preserve">или отказа в предоставлении </w:t>
      </w:r>
      <w:r w:rsidR="00FE0A04" w:rsidRPr="004E1907">
        <w:t>муниципальной</w:t>
      </w:r>
      <w:r w:rsidR="00AE2554" w:rsidRPr="004E1907">
        <w:t xml:space="preserve"> </w:t>
      </w:r>
      <w:r w:rsidRPr="004E1907">
        <w:t>услуги</w:t>
      </w:r>
    </w:p>
    <w:p w:rsidR="008B16D0" w:rsidRPr="004E1907" w:rsidRDefault="008B16D0" w:rsidP="00FF271A">
      <w:pPr>
        <w:jc w:val="center"/>
      </w:pPr>
    </w:p>
    <w:p w:rsidR="003D71C6" w:rsidRPr="004E1907" w:rsidRDefault="003D71C6" w:rsidP="004E1907">
      <w:r w:rsidRPr="004E1907">
        <w:t>2.10.1. Оснований для приостановления предоставления муниципальной услуги законодательством Российской Федерации не предусмотрено.</w:t>
      </w:r>
    </w:p>
    <w:p w:rsidR="0061608A" w:rsidRPr="004E1907" w:rsidRDefault="003D71C6" w:rsidP="004E1907">
      <w:r w:rsidRPr="004E1907">
        <w:t>2.10.2. Основани</w:t>
      </w:r>
      <w:r w:rsidR="00A33DB8" w:rsidRPr="004E1907">
        <w:t>й</w:t>
      </w:r>
      <w:r w:rsidRPr="004E1907">
        <w:t xml:space="preserve"> для отказа в предоставлении муниципальной услуги являются</w:t>
      </w:r>
      <w:bookmarkStart w:id="7" w:name="sub_1121"/>
      <w:r w:rsidR="00A33DB8" w:rsidRPr="004E1907">
        <w:t xml:space="preserve"> не предусмотрено.</w:t>
      </w:r>
    </w:p>
    <w:bookmarkEnd w:id="7"/>
    <w:p w:rsidR="003D71C6" w:rsidRPr="004E1907" w:rsidRDefault="003D71C6" w:rsidP="00FF271A">
      <w:pPr>
        <w:jc w:val="center"/>
      </w:pPr>
    </w:p>
    <w:p w:rsidR="00D973F7" w:rsidRPr="004E1907" w:rsidRDefault="00D973F7" w:rsidP="00303827">
      <w:pPr>
        <w:jc w:val="center"/>
      </w:pPr>
      <w:r w:rsidRPr="004E1907">
        <w:t xml:space="preserve">2.11. Перечень услуг, которые являются необходимыми и обязательными для предоставления </w:t>
      </w:r>
      <w:r w:rsidR="00FE0A04" w:rsidRPr="004E1907">
        <w:t>муниципальной</w:t>
      </w:r>
      <w:r w:rsidR="003D71C6" w:rsidRPr="004E1907">
        <w:t xml:space="preserve"> </w:t>
      </w:r>
      <w:r w:rsidRPr="004E1907">
        <w:t>услуги,в том числе сведения о документе (документах), выдаваемом (выдаваемых)</w:t>
      </w:r>
      <w:r w:rsidR="00826BC7" w:rsidRPr="004E1907">
        <w:t xml:space="preserve"> </w:t>
      </w:r>
      <w:r w:rsidRPr="004E1907">
        <w:t>организациями,</w:t>
      </w:r>
      <w:r w:rsidR="002038C2" w:rsidRPr="004E1907">
        <w:t xml:space="preserve"> </w:t>
      </w:r>
      <w:r w:rsidRPr="004E1907">
        <w:t xml:space="preserve">участвующими в предоставлении </w:t>
      </w:r>
      <w:r w:rsidR="00FE0A04" w:rsidRPr="004E1907">
        <w:t>муниципальной</w:t>
      </w:r>
      <w:r w:rsidR="003D71C6" w:rsidRPr="004E1907">
        <w:t xml:space="preserve"> </w:t>
      </w:r>
      <w:r w:rsidRPr="004E1907">
        <w:t>услуги</w:t>
      </w:r>
    </w:p>
    <w:p w:rsidR="003F7EB6" w:rsidRPr="004E1907" w:rsidRDefault="003F7EB6" w:rsidP="00FF271A">
      <w:pPr>
        <w:jc w:val="center"/>
      </w:pPr>
    </w:p>
    <w:p w:rsidR="003B7CA9" w:rsidRPr="004E1907" w:rsidRDefault="003F7EB6" w:rsidP="004E1907">
      <w:r w:rsidRPr="004E1907">
        <w:t>2.11.1. У</w:t>
      </w:r>
      <w:r w:rsidR="003B7CA9" w:rsidRPr="004E1907">
        <w:t xml:space="preserve">слуг, которые являются необходимыми и обязательными для предоставления </w:t>
      </w:r>
      <w:r w:rsidR="00FE0A04" w:rsidRPr="004E1907">
        <w:t>муниципальной</w:t>
      </w:r>
      <w:r w:rsidR="0048557B" w:rsidRPr="004E1907">
        <w:t xml:space="preserve"> </w:t>
      </w:r>
      <w:r w:rsidR="003B7CA9" w:rsidRPr="004E1907">
        <w:t>услуги, законодательством Российской Феде</w:t>
      </w:r>
      <w:r w:rsidR="0048557B" w:rsidRPr="004E1907">
        <w:t xml:space="preserve">рации </w:t>
      </w:r>
      <w:r w:rsidR="003B7CA9" w:rsidRPr="004E1907">
        <w:t>не предусмотрено.</w:t>
      </w:r>
    </w:p>
    <w:p w:rsidR="00D973F7" w:rsidRPr="004E1907" w:rsidRDefault="00D973F7" w:rsidP="00FF271A">
      <w:pPr>
        <w:jc w:val="center"/>
      </w:pPr>
    </w:p>
    <w:p w:rsidR="00B100D8" w:rsidRPr="004E1907" w:rsidRDefault="00D973F7" w:rsidP="004E1907">
      <w:pPr>
        <w:jc w:val="center"/>
      </w:pPr>
      <w:r w:rsidRPr="004E1907">
        <w:t>2.12. Порядок, размер и основания взимания</w:t>
      </w:r>
      <w:r w:rsidR="00DF60C3" w:rsidRPr="004E1907">
        <w:t xml:space="preserve"> </w:t>
      </w:r>
      <w:r w:rsidR="002B7F45" w:rsidRPr="004E1907">
        <w:t>государственной</w:t>
      </w:r>
    </w:p>
    <w:p w:rsidR="00D973F7" w:rsidRPr="004E1907" w:rsidRDefault="00D973F7" w:rsidP="004E1907">
      <w:pPr>
        <w:jc w:val="center"/>
      </w:pPr>
      <w:r w:rsidRPr="004E1907">
        <w:t>пошлины</w:t>
      </w:r>
      <w:r w:rsidR="00AE75AA" w:rsidRPr="004E1907">
        <w:t xml:space="preserve"> </w:t>
      </w:r>
      <w:r w:rsidRPr="004E1907">
        <w:t>или иной платы, взимаемой за предоставление</w:t>
      </w:r>
      <w:r w:rsidR="00AB4A20" w:rsidRPr="004E1907">
        <w:t xml:space="preserve"> </w:t>
      </w:r>
      <w:r w:rsidR="00FE0A04" w:rsidRPr="004E1907">
        <w:t>муниципальной</w:t>
      </w:r>
      <w:r w:rsidR="002B7F45" w:rsidRPr="004E1907">
        <w:t xml:space="preserve"> </w:t>
      </w:r>
      <w:r w:rsidRPr="004E1907">
        <w:t>услуги</w:t>
      </w:r>
    </w:p>
    <w:p w:rsidR="00D502FE" w:rsidRPr="004E1907" w:rsidRDefault="00D502FE" w:rsidP="00FF271A">
      <w:pPr>
        <w:jc w:val="center"/>
      </w:pPr>
    </w:p>
    <w:p w:rsidR="002B7F45" w:rsidRPr="004E1907" w:rsidRDefault="002B7F45" w:rsidP="004E1907">
      <w:r w:rsidRPr="004E1907">
        <w:t>2.12.1.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D973F7" w:rsidRPr="004E1907" w:rsidRDefault="00D973F7" w:rsidP="00FF271A">
      <w:pPr>
        <w:jc w:val="center"/>
      </w:pPr>
    </w:p>
    <w:p w:rsidR="00D973F7" w:rsidRPr="004E1907" w:rsidRDefault="00D973F7" w:rsidP="004E1907">
      <w:pPr>
        <w:jc w:val="center"/>
      </w:pPr>
      <w:r w:rsidRPr="004E1907">
        <w:t>2.13. Порядок, разме</w:t>
      </w:r>
      <w:r w:rsidR="00303827">
        <w:t xml:space="preserve">р и основания взимания платы за </w:t>
      </w:r>
      <w:r w:rsidRPr="004E1907">
        <w:t xml:space="preserve">предоставление услуг, которые являются необходимыми </w:t>
      </w:r>
      <w:r w:rsidR="00E23D3F" w:rsidRPr="004E1907">
        <w:t xml:space="preserve">и </w:t>
      </w:r>
      <w:r w:rsidRPr="004E1907">
        <w:t xml:space="preserve">обязательными для предоставления </w:t>
      </w:r>
      <w:r w:rsidR="00FE0A04" w:rsidRPr="004E1907">
        <w:t>муниципальной</w:t>
      </w:r>
      <w:r w:rsidR="002B7F45" w:rsidRPr="004E1907">
        <w:t xml:space="preserve"> </w:t>
      </w:r>
      <w:r w:rsidR="005C0252" w:rsidRPr="004E1907">
        <w:t>услуги, включая</w:t>
      </w:r>
      <w:r w:rsidRPr="004E1907">
        <w:t xml:space="preserve"> информацию о методике расчета размера такой платы</w:t>
      </w:r>
    </w:p>
    <w:p w:rsidR="007C7B6D" w:rsidRPr="004E1907" w:rsidRDefault="007C7B6D" w:rsidP="00FF271A">
      <w:pPr>
        <w:jc w:val="center"/>
      </w:pPr>
    </w:p>
    <w:p w:rsidR="006B721D" w:rsidRPr="004E1907" w:rsidRDefault="006B721D" w:rsidP="004E1907">
      <w:r w:rsidRPr="004E1907">
        <w:t>2.13.1.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D973F7" w:rsidRPr="004E1907" w:rsidRDefault="00D973F7" w:rsidP="00FF271A">
      <w:pPr>
        <w:jc w:val="center"/>
      </w:pPr>
    </w:p>
    <w:p w:rsidR="00D973F7" w:rsidRPr="004E1907" w:rsidRDefault="00D973F7" w:rsidP="004E1907">
      <w:pPr>
        <w:jc w:val="center"/>
      </w:pPr>
      <w:r w:rsidRPr="004E1907">
        <w:t>2.14. Максимальный срок ожидания в очереди при подаче</w:t>
      </w:r>
      <w:r w:rsidR="00826BC7" w:rsidRPr="004E1907">
        <w:t xml:space="preserve"> </w:t>
      </w:r>
      <w:r w:rsidRPr="004E1907">
        <w:t xml:space="preserve">запроса о предоставлении </w:t>
      </w:r>
      <w:r w:rsidR="00FE0A04" w:rsidRPr="004E1907">
        <w:t>муниципальной</w:t>
      </w:r>
      <w:r w:rsidR="006B721D" w:rsidRPr="004E1907">
        <w:t xml:space="preserve"> </w:t>
      </w:r>
      <w:r w:rsidRPr="004E1907">
        <w:t>услуги, услуги,</w:t>
      </w:r>
      <w:r w:rsidR="00826BC7" w:rsidRPr="004E1907">
        <w:t xml:space="preserve"> </w:t>
      </w:r>
      <w:r w:rsidRPr="004E1907">
        <w:t xml:space="preserve">предоставляемой организацией, </w:t>
      </w:r>
      <w:r w:rsidRPr="004E1907">
        <w:lastRenderedPageBreak/>
        <w:t>участвующей в предоставлении</w:t>
      </w:r>
      <w:r w:rsidR="00826BC7" w:rsidRPr="004E1907">
        <w:t xml:space="preserve"> </w:t>
      </w:r>
      <w:r w:rsidR="00FE0A04" w:rsidRPr="004E1907">
        <w:t>муниципальной</w:t>
      </w:r>
      <w:r w:rsidR="006B721D" w:rsidRPr="004E1907">
        <w:t xml:space="preserve"> </w:t>
      </w:r>
      <w:r w:rsidRPr="004E1907">
        <w:t>услуги, и при получении результата</w:t>
      </w:r>
      <w:r w:rsidR="00826BC7" w:rsidRPr="004E1907">
        <w:t xml:space="preserve"> </w:t>
      </w:r>
      <w:r w:rsidRPr="004E1907">
        <w:t>предоставления таких услуг</w:t>
      </w:r>
    </w:p>
    <w:p w:rsidR="00D973F7" w:rsidRPr="004E1907" w:rsidRDefault="00D973F7" w:rsidP="00FF271A">
      <w:pPr>
        <w:jc w:val="center"/>
      </w:pPr>
    </w:p>
    <w:p w:rsidR="00D973F7" w:rsidRPr="004E1907" w:rsidRDefault="000E0C32" w:rsidP="004E1907">
      <w:r w:rsidRPr="004E1907">
        <w:t>Максимальный с</w:t>
      </w:r>
      <w:r w:rsidR="00D973F7" w:rsidRPr="004E1907">
        <w:t>рок ожидания в</w:t>
      </w:r>
      <w:r w:rsidRPr="004E1907">
        <w:t xml:space="preserve"> очереди при подаче запроса о предоставлении</w:t>
      </w:r>
      <w:r w:rsidR="000C384B" w:rsidRPr="004E1907">
        <w:t xml:space="preserve"> </w:t>
      </w:r>
      <w:r w:rsidR="00FE0A04" w:rsidRPr="004E1907">
        <w:t>муниципальной</w:t>
      </w:r>
      <w:r w:rsidR="006B721D" w:rsidRPr="004E1907">
        <w:t xml:space="preserve"> </w:t>
      </w:r>
      <w:r w:rsidR="000C384B" w:rsidRPr="004E1907">
        <w:t>услуги, а также</w:t>
      </w:r>
      <w:r w:rsidRPr="004E1907">
        <w:t xml:space="preserve"> при получении результата </w:t>
      </w:r>
      <w:r w:rsidR="000C384B" w:rsidRPr="004E1907">
        <w:t xml:space="preserve">предоставления </w:t>
      </w:r>
      <w:r w:rsidR="00FE0A04" w:rsidRPr="004E1907">
        <w:t>муниципальной</w:t>
      </w:r>
      <w:r w:rsidR="006B721D" w:rsidRPr="004E1907">
        <w:t xml:space="preserve"> </w:t>
      </w:r>
      <w:r w:rsidRPr="004E1907">
        <w:t xml:space="preserve">услуг </w:t>
      </w:r>
      <w:r w:rsidR="000C384B" w:rsidRPr="004E1907">
        <w:t xml:space="preserve">при личном приеме Заявителя </w:t>
      </w:r>
      <w:r w:rsidR="00D973F7" w:rsidRPr="004E1907">
        <w:t>не должен превышать 15 минут.</w:t>
      </w:r>
    </w:p>
    <w:p w:rsidR="0000519F" w:rsidRPr="004E1907" w:rsidRDefault="0000519F" w:rsidP="00FF271A">
      <w:pPr>
        <w:jc w:val="center"/>
      </w:pPr>
    </w:p>
    <w:p w:rsidR="00D973F7" w:rsidRPr="004E1907" w:rsidRDefault="00D973F7" w:rsidP="004E1907">
      <w:pPr>
        <w:jc w:val="center"/>
      </w:pPr>
      <w:r w:rsidRPr="004E1907">
        <w:t>2.15. Срок и порядок регистрации запроса заявителя</w:t>
      </w:r>
      <w:r w:rsidR="000C384B" w:rsidRPr="004E1907">
        <w:t xml:space="preserve"> </w:t>
      </w:r>
      <w:r w:rsidRPr="004E1907">
        <w:t>о</w:t>
      </w:r>
      <w:r w:rsidR="00D912E6" w:rsidRPr="004E1907">
        <w:t xml:space="preserve"> </w:t>
      </w:r>
      <w:r w:rsidRPr="004E1907">
        <w:t xml:space="preserve">предоставлении </w:t>
      </w:r>
      <w:r w:rsidR="00FE0A04" w:rsidRPr="004E1907">
        <w:t>муниципальной</w:t>
      </w:r>
      <w:r w:rsidR="006B721D" w:rsidRPr="004E1907">
        <w:t xml:space="preserve"> </w:t>
      </w:r>
      <w:r w:rsidRPr="004E1907">
        <w:t>услуги и услуги,</w:t>
      </w:r>
      <w:r w:rsidR="00D912E6" w:rsidRPr="004E1907">
        <w:t xml:space="preserve"> </w:t>
      </w:r>
      <w:r w:rsidRPr="004E1907">
        <w:t>предоставляемой организацией, участвующей в предоставлении</w:t>
      </w:r>
      <w:r w:rsidR="00D912E6" w:rsidRPr="004E1907">
        <w:t xml:space="preserve"> </w:t>
      </w:r>
      <w:r w:rsidR="00FE0A04" w:rsidRPr="004E1907">
        <w:t>муниципальной</w:t>
      </w:r>
      <w:r w:rsidR="006B721D" w:rsidRPr="004E1907">
        <w:t xml:space="preserve"> </w:t>
      </w:r>
      <w:r w:rsidRPr="004E1907">
        <w:t xml:space="preserve">услуги, в том числе </w:t>
      </w:r>
      <w:r w:rsidR="00E23D3F" w:rsidRPr="004E1907">
        <w:br/>
      </w:r>
      <w:r w:rsidRPr="004E1907">
        <w:t>в электронной форме</w:t>
      </w:r>
    </w:p>
    <w:p w:rsidR="00D973F7" w:rsidRPr="004E1907" w:rsidRDefault="00D973F7" w:rsidP="00FF271A">
      <w:pPr>
        <w:jc w:val="center"/>
      </w:pPr>
    </w:p>
    <w:p w:rsidR="006B721D" w:rsidRPr="004E1907" w:rsidRDefault="000507A2" w:rsidP="004E1907">
      <w:r w:rsidRPr="004E1907">
        <w:t>2.15.1.</w:t>
      </w:r>
      <w:r w:rsidR="00144820" w:rsidRPr="004E1907">
        <w:t xml:space="preserve"> </w:t>
      </w:r>
      <w:r w:rsidR="006B721D" w:rsidRPr="004E1907">
        <w:t>Регистрация</w:t>
      </w:r>
      <w:r w:rsidR="00450823" w:rsidRPr="004E1907">
        <w:t xml:space="preserve"> поступившего</w:t>
      </w:r>
      <w:r w:rsidRPr="004E1907">
        <w:t xml:space="preserve"> в</w:t>
      </w:r>
      <w:r w:rsidR="003F733F" w:rsidRPr="004E1907">
        <w:rPr>
          <w:rFonts w:eastAsia="Calibri"/>
        </w:rPr>
        <w:t xml:space="preserve"> </w:t>
      </w:r>
      <w:r w:rsidR="00BC3AB7" w:rsidRPr="004E1907">
        <w:rPr>
          <w:rFonts w:eastAsia="Calibri"/>
        </w:rPr>
        <w:t>Уполномочен</w:t>
      </w:r>
      <w:r w:rsidR="003F733F" w:rsidRPr="004E1907">
        <w:rPr>
          <w:rFonts w:eastAsia="Calibri"/>
        </w:rPr>
        <w:t>ный орган</w:t>
      </w:r>
      <w:r w:rsidR="008908A2" w:rsidRPr="004E1907">
        <w:rPr>
          <w:rFonts w:eastAsia="Calibri"/>
        </w:rPr>
        <w:t xml:space="preserve"> </w:t>
      </w:r>
      <w:r w:rsidR="006B721D" w:rsidRPr="004E1907">
        <w:t>заявления о предоставлении муниципальной услуги и (или) документов (содержащихс</w:t>
      </w:r>
      <w:r w:rsidR="00450823" w:rsidRPr="004E1907">
        <w:t>я в них сведений)</w:t>
      </w:r>
      <w:r w:rsidR="006B721D" w:rsidRPr="004E1907">
        <w:t>, осуществляется в день их поступления.</w:t>
      </w:r>
    </w:p>
    <w:p w:rsidR="006B721D" w:rsidRPr="004E1907" w:rsidRDefault="00144820" w:rsidP="004E1907">
      <w:r w:rsidRPr="004E1907">
        <w:t xml:space="preserve">2.15.2. </w:t>
      </w:r>
      <w:r w:rsidR="00D827C4" w:rsidRPr="004E1907">
        <w:t>Регистрация заявления о предоставлении муниципальной услуги и (или) документов (содержащихся в них сведений)</w:t>
      </w:r>
      <w:r w:rsidR="00AB2B1B" w:rsidRPr="004E1907">
        <w:t xml:space="preserve">, </w:t>
      </w:r>
      <w:r w:rsidR="00450823" w:rsidRPr="004E1907">
        <w:t>поступившего</w:t>
      </w:r>
      <w:r w:rsidR="006B721D" w:rsidRPr="004E1907">
        <w:t xml:space="preserve"> в выходной (нерабочий или праздничный) день, осуществляется в первый за ним рабочий день.</w:t>
      </w:r>
    </w:p>
    <w:p w:rsidR="000507A2" w:rsidRPr="004E1907" w:rsidRDefault="000507A2" w:rsidP="004E1907">
      <w:r w:rsidRPr="004E1907">
        <w:t>2.15.3.</w:t>
      </w:r>
      <w:r w:rsidR="00144820" w:rsidRPr="004E1907">
        <w:t xml:space="preserve"> </w:t>
      </w:r>
      <w:r w:rsidR="006B721D" w:rsidRPr="004E1907">
        <w:t>Срок регистрации</w:t>
      </w:r>
      <w:r w:rsidR="00450823" w:rsidRPr="004E1907">
        <w:t xml:space="preserve"> заявления о предоставлении муниципальной услуги и (или) документов (содержащихся в них сведений), </w:t>
      </w:r>
      <w:r w:rsidRPr="004E1907">
        <w:t>поданных в том числе посредством Единого портала, Регионального портала,</w:t>
      </w:r>
      <w:r w:rsidR="00144820" w:rsidRPr="004E1907">
        <w:t xml:space="preserve"> </w:t>
      </w:r>
      <w:r w:rsidR="006B721D" w:rsidRPr="004E1907">
        <w:t xml:space="preserve">не </w:t>
      </w:r>
      <w:r w:rsidRPr="004E1907">
        <w:t>может превышать двадцати минут.</w:t>
      </w:r>
    </w:p>
    <w:p w:rsidR="000C384B" w:rsidRPr="004E1907" w:rsidRDefault="000C384B" w:rsidP="00FF271A">
      <w:pPr>
        <w:jc w:val="center"/>
      </w:pPr>
    </w:p>
    <w:p w:rsidR="00F91D18" w:rsidRPr="004E1907" w:rsidRDefault="00D973F7" w:rsidP="005D2972">
      <w:r w:rsidRPr="004E1907">
        <w:t xml:space="preserve">2.16. </w:t>
      </w:r>
      <w:r w:rsidR="00F91D18" w:rsidRPr="004E1907">
        <w:t xml:space="preserve">Требования к помещениям, в которых предоставляется </w:t>
      </w:r>
      <w:r w:rsidR="00AA0C5E" w:rsidRPr="004E1907">
        <w:t>муниципальная</w:t>
      </w:r>
      <w:r w:rsidR="00F91D18" w:rsidRPr="004E1907">
        <w:t xml:space="preserve"> услуга, к залу ожидания, местам для заполнения запросов о предоставлении </w:t>
      </w:r>
      <w:r w:rsidR="00FE0A04" w:rsidRPr="004E1907">
        <w:t>муниципальной</w:t>
      </w:r>
      <w:r w:rsidR="009B709E" w:rsidRPr="004E1907">
        <w:t xml:space="preserve"> </w:t>
      </w:r>
      <w:r w:rsidR="00F91D18" w:rsidRPr="004E1907">
        <w:t xml:space="preserve">услуги, информационным стендам с образцами их заполнения и перечнем документов, необходимых для предоставления каждой </w:t>
      </w:r>
      <w:r w:rsidR="00FE0A04" w:rsidRPr="004E1907">
        <w:t>муниципальной</w:t>
      </w:r>
      <w:r w:rsidR="009B709E" w:rsidRPr="004E1907">
        <w:t xml:space="preserve"> </w:t>
      </w:r>
      <w:r w:rsidR="00F91D18" w:rsidRPr="004E1907">
        <w:t xml:space="preserve">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w:t>
      </w:r>
      <w:r w:rsidR="005D2972">
        <w:t xml:space="preserve">в соответствии с </w:t>
      </w:r>
      <w:r w:rsidR="00F91D18" w:rsidRPr="004E1907">
        <w:t>законодательством Российской Федерации о социальной защите инвалидов</w:t>
      </w:r>
    </w:p>
    <w:p w:rsidR="00D973F7" w:rsidRPr="004E1907" w:rsidRDefault="00D973F7" w:rsidP="00FF271A">
      <w:pPr>
        <w:jc w:val="center"/>
      </w:pPr>
    </w:p>
    <w:p w:rsidR="00E651B1" w:rsidRPr="004E1907" w:rsidRDefault="00E651B1" w:rsidP="004E1907">
      <w:r w:rsidRPr="004E1907">
        <w:t>2.16.1. Информация о графике (режиме) работы размещается при входе в здание</w:t>
      </w:r>
      <w:r w:rsidR="00974EBC" w:rsidRPr="004E1907">
        <w:t>,</w:t>
      </w:r>
      <w:r w:rsidRPr="004E1907">
        <w:t xml:space="preserve"> в котором осуществляется деятельность</w:t>
      </w:r>
      <w:r w:rsidR="008908A2" w:rsidRPr="004E1907">
        <w:rPr>
          <w:rFonts w:eastAsia="Calibri"/>
        </w:rPr>
        <w:t xml:space="preserve"> </w:t>
      </w:r>
      <w:r w:rsidR="00BC3AB7" w:rsidRPr="004E1907">
        <w:rPr>
          <w:rFonts w:eastAsia="Calibri"/>
        </w:rPr>
        <w:t>Уполномочен</w:t>
      </w:r>
      <w:r w:rsidR="008908A2" w:rsidRPr="004E1907">
        <w:rPr>
          <w:rFonts w:eastAsia="Calibri"/>
        </w:rPr>
        <w:t>ного органа</w:t>
      </w:r>
      <w:r w:rsidRPr="004E1907">
        <w:t>, на видном месте.</w:t>
      </w:r>
    </w:p>
    <w:p w:rsidR="00035503" w:rsidRPr="004E1907" w:rsidRDefault="00E651B1" w:rsidP="004E1907">
      <w:r w:rsidRPr="004E1907">
        <w:t>2.16.2</w:t>
      </w:r>
      <w:r w:rsidR="00144820" w:rsidRPr="004E1907">
        <w:t xml:space="preserve">. </w:t>
      </w:r>
      <w:r w:rsidR="00035503" w:rsidRPr="004E1907">
        <w:t>Здание</w:t>
      </w:r>
      <w:r w:rsidR="009B709E" w:rsidRPr="004E1907">
        <w:t>, в котором предоставляется муниципальная</w:t>
      </w:r>
      <w:r w:rsidR="00B87841" w:rsidRPr="004E1907">
        <w:t xml:space="preserve"> услуга оборудуется входом, обеспечивающим свободный доступ</w:t>
      </w:r>
      <w:r w:rsidR="00035503" w:rsidRPr="004E1907">
        <w:t xml:space="preserve"> Заявителей </w:t>
      </w:r>
      <w:r w:rsidR="00B87841" w:rsidRPr="004E1907">
        <w:t>в помещения</w:t>
      </w:r>
      <w:r w:rsidR="00035503" w:rsidRPr="004E1907">
        <w:t>.</w:t>
      </w:r>
    </w:p>
    <w:p w:rsidR="00E048C9" w:rsidRPr="004E1907" w:rsidRDefault="00E048C9" w:rsidP="004E1907">
      <w:r w:rsidRPr="004E1907">
        <w:t>В случае если имеется возможность организации стоянки (парковки) возле здания, в котором предоставляется муниципальная услуга,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E6A86" w:rsidRPr="004E1907" w:rsidRDefault="00035503" w:rsidP="004E1907">
      <w:r w:rsidRPr="004E1907">
        <w:t>2.</w:t>
      </w:r>
      <w:r w:rsidR="00E651B1" w:rsidRPr="004E1907">
        <w:t>16.3</w:t>
      </w:r>
      <w:r w:rsidR="00B87841" w:rsidRPr="004E1907">
        <w:t>. Вход в здание оборудуется</w:t>
      </w:r>
      <w:r w:rsidRPr="004E1907">
        <w:t xml:space="preserve"> информационной табличкой (вывеской), содержащей информацию о</w:t>
      </w:r>
      <w:r w:rsidR="00E651B1" w:rsidRPr="004E1907">
        <w:t>б</w:t>
      </w:r>
      <w:r w:rsidR="008908A2" w:rsidRPr="004E1907">
        <w:rPr>
          <w:rFonts w:eastAsia="Calibri"/>
        </w:rPr>
        <w:t xml:space="preserve"> </w:t>
      </w:r>
      <w:r w:rsidR="00BC3AB7" w:rsidRPr="004E1907">
        <w:rPr>
          <w:rFonts w:eastAsia="Calibri"/>
        </w:rPr>
        <w:t>Уполномочен</w:t>
      </w:r>
      <w:r w:rsidR="008908A2" w:rsidRPr="004E1907">
        <w:rPr>
          <w:rFonts w:eastAsia="Calibri"/>
        </w:rPr>
        <w:t>ном органе</w:t>
      </w:r>
      <w:r w:rsidR="00E651B1" w:rsidRPr="004E1907">
        <w:t xml:space="preserve">, а также оборудуется </w:t>
      </w:r>
      <w:r w:rsidR="00B87841" w:rsidRPr="004E1907">
        <w:lastRenderedPageBreak/>
        <w:t xml:space="preserve">лестницей с поручнями, </w:t>
      </w:r>
      <w:r w:rsidR="00AE6A86" w:rsidRPr="004E1907">
        <w:t>пандусами, для беспрепятственного</w:t>
      </w:r>
      <w:r w:rsidR="00974EBC" w:rsidRPr="004E1907">
        <w:t xml:space="preserve"> </w:t>
      </w:r>
      <w:r w:rsidR="00AE6A86" w:rsidRPr="004E1907">
        <w:t>передвижения граждан.</w:t>
      </w:r>
    </w:p>
    <w:p w:rsidR="00E651B1" w:rsidRPr="004E1907" w:rsidRDefault="00E651B1" w:rsidP="004E1907">
      <w:r w:rsidRPr="004E1907">
        <w:t>2.16.4. Места предоставления муниципальной услуги оборудуются с учетом требований доступности для инвалидов в соответствии</w:t>
      </w:r>
      <w:r w:rsidR="00144820" w:rsidRPr="004E1907">
        <w:t xml:space="preserve"> </w:t>
      </w:r>
      <w:r w:rsidRPr="004E1907">
        <w:t>с действующим законодательством Российской Федерации о социальной защите инвалидов, в том числе обеспечиваются:</w:t>
      </w:r>
    </w:p>
    <w:p w:rsidR="00E651B1" w:rsidRPr="004E1907" w:rsidRDefault="00E651B1" w:rsidP="004E1907">
      <w:r w:rsidRPr="004E1907">
        <w:t>условия для беспрепятственного доступа к объекту, на котором организовано предоставление услуг, к местам отдыха и предоставляемым услугам;</w:t>
      </w:r>
    </w:p>
    <w:p w:rsidR="00E651B1" w:rsidRPr="004E1907" w:rsidRDefault="00E651B1" w:rsidP="004E1907">
      <w:r w:rsidRPr="004E1907">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E651B1" w:rsidRPr="004E1907" w:rsidRDefault="00E651B1" w:rsidP="004E1907">
      <w:r w:rsidRPr="004E1907">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E651B1" w:rsidRPr="004E1907" w:rsidRDefault="00E651B1" w:rsidP="004E1907">
      <w:r w:rsidRPr="004E1907">
        <w:t>надлежащее размещение оборудования и носителей информации, необходимых для обеспечения беспрепятственного доступа инвалидов</w:t>
      </w:r>
      <w:r w:rsidR="00144820" w:rsidRPr="004E1907">
        <w:t xml:space="preserve"> </w:t>
      </w:r>
      <w:r w:rsidRPr="004E1907">
        <w:t>к объекту и предоставляемым услугам с учетом ограничений</w:t>
      </w:r>
      <w:r w:rsidR="00144820" w:rsidRPr="004E1907">
        <w:t xml:space="preserve"> </w:t>
      </w:r>
      <w:r w:rsidRPr="004E1907">
        <w:t>их жизнедеятельности;</w:t>
      </w:r>
    </w:p>
    <w:p w:rsidR="00E651B1" w:rsidRPr="004E1907" w:rsidRDefault="00E651B1" w:rsidP="004E1907">
      <w:r w:rsidRPr="004E1907">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651B1" w:rsidRPr="004E1907" w:rsidRDefault="00E651B1" w:rsidP="004E1907">
      <w:r w:rsidRPr="004E1907">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E651B1" w:rsidRPr="004E1907" w:rsidRDefault="00E651B1" w:rsidP="004E1907">
      <w:r w:rsidRPr="004E1907">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E651B1" w:rsidRPr="004E1907" w:rsidRDefault="00E651B1" w:rsidP="004E1907">
      <w:r w:rsidRPr="004E1907">
        <w:t>2.16.5. Помещения, в которых предоставляется муниципальная услуга, зал ожидания, места для заполнения запросов о предоставлении муниципальной</w:t>
      </w:r>
      <w:r w:rsidR="002A3D21" w:rsidRPr="004E1907">
        <w:t xml:space="preserve"> </w:t>
      </w:r>
      <w:r w:rsidRPr="004E1907">
        <w:t xml:space="preserve">услуги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w:t>
      </w:r>
      <w:r w:rsidR="002A3D21" w:rsidRPr="004E1907">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035503" w:rsidRPr="004E1907" w:rsidRDefault="009245A9" w:rsidP="004E1907">
      <w:r w:rsidRPr="004E1907">
        <w:t>2.16.6</w:t>
      </w:r>
      <w:r w:rsidR="00035503" w:rsidRPr="004E1907">
        <w:t>. Кабинеты обор</w:t>
      </w:r>
      <w:r w:rsidR="009A1F73" w:rsidRPr="004E1907">
        <w:t>удуются информационными табличками (вывесками), содержащими</w:t>
      </w:r>
      <w:r w:rsidR="00035503" w:rsidRPr="004E1907">
        <w:t xml:space="preserve"> информацию о номере кабинета и наименовании структурного подразделения</w:t>
      </w:r>
      <w:r w:rsidR="008908A2" w:rsidRPr="004E1907">
        <w:rPr>
          <w:rFonts w:eastAsia="Calibri"/>
        </w:rPr>
        <w:t xml:space="preserve"> </w:t>
      </w:r>
      <w:r w:rsidR="00BC3AB7" w:rsidRPr="004E1907">
        <w:rPr>
          <w:rFonts w:eastAsia="Calibri"/>
        </w:rPr>
        <w:t>Уполномочен</w:t>
      </w:r>
      <w:r w:rsidR="008908A2" w:rsidRPr="004E1907">
        <w:rPr>
          <w:rFonts w:eastAsia="Calibri"/>
        </w:rPr>
        <w:t>ного органа</w:t>
      </w:r>
      <w:r w:rsidR="00035503" w:rsidRPr="004E1907">
        <w:t xml:space="preserve">, </w:t>
      </w:r>
      <w:r w:rsidRPr="004E1907">
        <w:t>предоставляющего муниципальную</w:t>
      </w:r>
      <w:r w:rsidR="00035503" w:rsidRPr="004E1907">
        <w:t xml:space="preserve"> услугу.</w:t>
      </w:r>
    </w:p>
    <w:p w:rsidR="003C5A71" w:rsidRPr="004E1907" w:rsidRDefault="009245A9" w:rsidP="004E1907">
      <w:r w:rsidRPr="004E1907">
        <w:t>2.16.7</w:t>
      </w:r>
      <w:r w:rsidR="003C5A71" w:rsidRPr="004E1907">
        <w:t xml:space="preserve">. Места для заполнения запросов о предоставлении </w:t>
      </w:r>
      <w:r w:rsidR="00FE0A04" w:rsidRPr="004E1907">
        <w:t>муниципальной</w:t>
      </w:r>
      <w:r w:rsidR="00AA0C5E" w:rsidRPr="004E1907">
        <w:t xml:space="preserve"> </w:t>
      </w:r>
      <w:r w:rsidR="003C5A71" w:rsidRPr="004E1907">
        <w:t>услуги</w:t>
      </w:r>
      <w:r w:rsidR="00B87841" w:rsidRPr="004E1907">
        <w:t xml:space="preserve"> </w:t>
      </w:r>
      <w:r w:rsidR="003C5A71" w:rsidRPr="004E1907">
        <w:t>обору</w:t>
      </w:r>
      <w:r w:rsidR="00B87841" w:rsidRPr="004E1907">
        <w:t>дуются</w:t>
      </w:r>
      <w:r w:rsidR="003C5A71" w:rsidRPr="004E1907">
        <w:t xml:space="preserve">: телефоном, факсом, копировальным аппаратом, компьютерами и иной оргтехникой, рабочими столами и стульями, </w:t>
      </w:r>
      <w:r w:rsidR="00A3339F" w:rsidRPr="004E1907">
        <w:t xml:space="preserve">кресельными секциями </w:t>
      </w:r>
      <w:r w:rsidR="003C5A71" w:rsidRPr="004E1907">
        <w:t>для посетителей, а также справочно-правовыми системами, информационными стендами.</w:t>
      </w:r>
    </w:p>
    <w:p w:rsidR="000C2454" w:rsidRPr="004E1907" w:rsidRDefault="000C2454" w:rsidP="004E1907">
      <w:r w:rsidRPr="004E1907">
        <w:t>2.16.8. Информационные стенды должны содержать сведения, указанные в пункте 1.3.2.1 подраздела 1.3 раздела 1 Регламента и размещаться на видном, доступном месте.</w:t>
      </w:r>
    </w:p>
    <w:p w:rsidR="009A1F73" w:rsidRPr="004E1907" w:rsidRDefault="009245A9" w:rsidP="004E1907">
      <w:r w:rsidRPr="004E1907">
        <w:lastRenderedPageBreak/>
        <w:t>2.16.9</w:t>
      </w:r>
      <w:r w:rsidR="009A1F73" w:rsidRPr="004E1907">
        <w:t xml:space="preserve">. Оформление визуальной, текстовой и мультимедийной информации о порядке предоставления </w:t>
      </w:r>
      <w:r w:rsidR="00FE0A04" w:rsidRPr="004E1907">
        <w:t>муниципальной</w:t>
      </w:r>
      <w:r w:rsidR="00AA0C5E" w:rsidRPr="004E1907">
        <w:t xml:space="preserve"> </w:t>
      </w:r>
      <w:r w:rsidR="009A1F73" w:rsidRPr="004E1907">
        <w:t>услуги должно соответствовать оптимальному зрительному и слуховому восприятию информации Заявителями.</w:t>
      </w:r>
    </w:p>
    <w:p w:rsidR="00D451E5" w:rsidRPr="004E1907" w:rsidRDefault="00A3339F" w:rsidP="004E1907">
      <w:pPr>
        <w:rPr>
          <w:rFonts w:eastAsia="Calibri"/>
        </w:rPr>
      </w:pPr>
      <w:r w:rsidRPr="004E1907">
        <w:t>2.</w:t>
      </w:r>
      <w:r w:rsidR="009A1F73" w:rsidRPr="004E1907">
        <w:t>16.10</w:t>
      </w:r>
      <w:r w:rsidRPr="004E1907">
        <w:t>. Прием Заявителей</w:t>
      </w:r>
      <w:r w:rsidR="002C62F7" w:rsidRPr="004E1907">
        <w:t xml:space="preserve"> </w:t>
      </w:r>
      <w:r w:rsidRPr="004E1907">
        <w:t xml:space="preserve">при предоставлении </w:t>
      </w:r>
      <w:r w:rsidR="00FE0A04" w:rsidRPr="004E1907">
        <w:t>муниципальной</w:t>
      </w:r>
      <w:r w:rsidR="00AA0C5E" w:rsidRPr="004E1907">
        <w:t xml:space="preserve"> </w:t>
      </w:r>
      <w:r w:rsidRPr="004E1907">
        <w:t>услуги осуществляется согласно графику (режиму) работы</w:t>
      </w:r>
      <w:r w:rsidR="008908A2" w:rsidRPr="004E1907">
        <w:rPr>
          <w:rFonts w:eastAsia="Calibri"/>
        </w:rPr>
        <w:t xml:space="preserve"> </w:t>
      </w:r>
      <w:r w:rsidR="00BC3AB7" w:rsidRPr="004E1907">
        <w:rPr>
          <w:rFonts w:eastAsia="Calibri"/>
        </w:rPr>
        <w:t>Уполномочен</w:t>
      </w:r>
      <w:r w:rsidR="008908A2" w:rsidRPr="004E1907">
        <w:rPr>
          <w:rFonts w:eastAsia="Calibri"/>
        </w:rPr>
        <w:t>ного органа</w:t>
      </w:r>
      <w:r w:rsidR="00D451E5" w:rsidRPr="004E1907">
        <w:rPr>
          <w:rFonts w:eastAsia="Calibri"/>
        </w:rPr>
        <w:t>.</w:t>
      </w:r>
    </w:p>
    <w:p w:rsidR="00D451E5" w:rsidRPr="004E1907" w:rsidRDefault="009A1F73" w:rsidP="004E1907">
      <w:pPr>
        <w:rPr>
          <w:rFonts w:eastAsia="Calibri"/>
        </w:rPr>
      </w:pPr>
      <w:r w:rsidRPr="004E1907">
        <w:t>2.16.11</w:t>
      </w:r>
      <w:r w:rsidR="001D08C6" w:rsidRPr="004E1907">
        <w:t>. Рабоче</w:t>
      </w:r>
      <w:r w:rsidRPr="004E1907">
        <w:t>е место</w:t>
      </w:r>
      <w:r w:rsidR="008A79C2" w:rsidRPr="004E1907">
        <w:t xml:space="preserve"> должностного лица</w:t>
      </w:r>
      <w:r w:rsidR="008908A2" w:rsidRPr="004E1907">
        <w:rPr>
          <w:rFonts w:eastAsia="Calibri"/>
        </w:rPr>
        <w:t xml:space="preserve"> </w:t>
      </w:r>
      <w:r w:rsidR="00BC3AB7" w:rsidRPr="004E1907">
        <w:rPr>
          <w:rFonts w:eastAsia="Calibri"/>
        </w:rPr>
        <w:t>Уполномочен</w:t>
      </w:r>
      <w:r w:rsidR="008908A2" w:rsidRPr="004E1907">
        <w:rPr>
          <w:rFonts w:eastAsia="Calibri"/>
        </w:rPr>
        <w:t>ного органа</w:t>
      </w:r>
      <w:r w:rsidRPr="004E1907">
        <w:t xml:space="preserve">, предоставляющего </w:t>
      </w:r>
      <w:r w:rsidR="00AA0C5E" w:rsidRPr="004E1907">
        <w:t>муниципальную</w:t>
      </w:r>
      <w:r w:rsidRPr="004E1907">
        <w:t xml:space="preserve"> услугу, оборудуе</w:t>
      </w:r>
      <w:r w:rsidR="00501E2C" w:rsidRPr="004E1907">
        <w:t>тся компьютером</w:t>
      </w:r>
      <w:r w:rsidRPr="004E1907">
        <w:t xml:space="preserve"> и оргтехникой, позволяющими своевременно и в полном объеме получать справочную информацию по вопросам предоставления </w:t>
      </w:r>
      <w:r w:rsidR="00FE0A04" w:rsidRPr="004E1907">
        <w:t>муниципальной</w:t>
      </w:r>
      <w:r w:rsidR="00AA0C5E" w:rsidRPr="004E1907">
        <w:t xml:space="preserve"> </w:t>
      </w:r>
      <w:r w:rsidRPr="004E1907">
        <w:t xml:space="preserve">услуги и организовать предоставление </w:t>
      </w:r>
      <w:r w:rsidR="00FE0A04" w:rsidRPr="004E1907">
        <w:t>муниципальной</w:t>
      </w:r>
      <w:r w:rsidR="00AA0C5E" w:rsidRPr="004E1907">
        <w:t xml:space="preserve"> </w:t>
      </w:r>
      <w:r w:rsidRPr="004E1907">
        <w:t>услуги в полном объеме.</w:t>
      </w:r>
    </w:p>
    <w:p w:rsidR="00D516B9" w:rsidRPr="004E1907" w:rsidRDefault="00D516B9" w:rsidP="004E1907">
      <w:pPr>
        <w:rPr>
          <w:rFonts w:eastAsia="Calibri"/>
        </w:rPr>
      </w:pPr>
      <w:r w:rsidRPr="004E1907">
        <w:t>2.16.12. Должностные лица</w:t>
      </w:r>
      <w:r w:rsidR="008908A2" w:rsidRPr="004E1907">
        <w:rPr>
          <w:rFonts w:eastAsia="Calibri"/>
        </w:rPr>
        <w:t xml:space="preserve"> </w:t>
      </w:r>
      <w:r w:rsidR="00BC3AB7" w:rsidRPr="004E1907">
        <w:rPr>
          <w:rFonts w:eastAsia="Calibri"/>
        </w:rPr>
        <w:t>Уполномочен</w:t>
      </w:r>
      <w:r w:rsidR="008908A2" w:rsidRPr="004E1907">
        <w:rPr>
          <w:rFonts w:eastAsia="Calibri"/>
        </w:rPr>
        <w:t>ного органа</w:t>
      </w:r>
      <w:r w:rsidRPr="004E1907">
        <w:t xml:space="preserve">, ответственные за предоставление </w:t>
      </w:r>
      <w:r w:rsidR="00FE0A04" w:rsidRPr="004E1907">
        <w:t>муниципальной</w:t>
      </w:r>
      <w:r w:rsidR="00AA0C5E" w:rsidRPr="004E1907">
        <w:t xml:space="preserve"> </w:t>
      </w:r>
      <w:r w:rsidRPr="004E1907">
        <w:t>услуги, обеспечиваются идентификационными карточками (бэйджами) и (или) настольными табличками.</w:t>
      </w:r>
    </w:p>
    <w:p w:rsidR="00023BE7" w:rsidRPr="004E1907" w:rsidRDefault="00023BE7" w:rsidP="00FF271A">
      <w:pPr>
        <w:jc w:val="center"/>
      </w:pPr>
    </w:p>
    <w:p w:rsidR="00CB5A7C" w:rsidRPr="004E1907" w:rsidRDefault="00D973F7" w:rsidP="004E1907">
      <w:pPr>
        <w:jc w:val="center"/>
      </w:pPr>
      <w:r w:rsidRPr="004E1907">
        <w:t xml:space="preserve">2.17. </w:t>
      </w:r>
      <w:r w:rsidR="00CB5A7C" w:rsidRPr="004E1907">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w:t>
      </w:r>
      <w:r w:rsidR="004E1907">
        <w:t xml:space="preserve"> </w:t>
      </w:r>
      <w:r w:rsidR="00CB5A7C" w:rsidRPr="004E1907">
        <w:t>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w:t>
      </w:r>
      <w:r w:rsidR="004E1907">
        <w:t xml:space="preserve"> </w:t>
      </w:r>
      <w:r w:rsidR="00CB5A7C" w:rsidRPr="004E1907">
        <w:t xml:space="preserve">и муниципальных услуг (в том числе в полном объеме),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от 27 июля 2010 г. № 210-ФЗ </w:t>
      </w:r>
      <w:r w:rsidR="005A0DFC" w:rsidRPr="004E1907">
        <w:t>"</w:t>
      </w:r>
      <w:r w:rsidR="00CB5A7C" w:rsidRPr="004E1907">
        <w:t>Об организации предоставления государственных и муниципальных услуг</w:t>
      </w:r>
      <w:r w:rsidR="005A0DFC" w:rsidRPr="004E1907">
        <w:t>"</w:t>
      </w:r>
    </w:p>
    <w:p w:rsidR="00CB5A7C" w:rsidRPr="004E1907" w:rsidRDefault="00CB5A7C" w:rsidP="00FF271A">
      <w:pPr>
        <w:jc w:val="center"/>
      </w:pPr>
    </w:p>
    <w:p w:rsidR="009D4480" w:rsidRPr="004E1907" w:rsidRDefault="005F6661" w:rsidP="004E1907">
      <w:r w:rsidRPr="004E1907">
        <w:t xml:space="preserve">2.17.1. </w:t>
      </w:r>
      <w:r w:rsidR="00563EC6" w:rsidRPr="004E1907">
        <w:t>Показателями</w:t>
      </w:r>
      <w:r w:rsidR="00D973F7" w:rsidRPr="004E1907">
        <w:t xml:space="preserve"> доступности и качества </w:t>
      </w:r>
      <w:r w:rsidR="00FE0A04" w:rsidRPr="004E1907">
        <w:t>муниципальной</w:t>
      </w:r>
      <w:r w:rsidR="001161AF" w:rsidRPr="004E1907">
        <w:t xml:space="preserve"> </w:t>
      </w:r>
      <w:r w:rsidR="00D973F7" w:rsidRPr="004E1907">
        <w:t>услуги являются:</w:t>
      </w:r>
    </w:p>
    <w:p w:rsidR="004E173E" w:rsidRPr="004E1907" w:rsidRDefault="000E6A9E" w:rsidP="004E1907">
      <w:r w:rsidRPr="004E1907">
        <w:t xml:space="preserve">полнота, актуальность и достоверность информации о порядке предоставления </w:t>
      </w:r>
      <w:r w:rsidR="00FE0A04" w:rsidRPr="004E1907">
        <w:t>муниципальной</w:t>
      </w:r>
      <w:r w:rsidR="001161AF" w:rsidRPr="004E1907">
        <w:t xml:space="preserve"> </w:t>
      </w:r>
      <w:r w:rsidRPr="004E1907">
        <w:t>услуги;</w:t>
      </w:r>
    </w:p>
    <w:p w:rsidR="000E6A9E" w:rsidRPr="004E1907" w:rsidRDefault="000E6A9E" w:rsidP="004E1907">
      <w:r w:rsidRPr="004E1907">
        <w:t xml:space="preserve">наглядность форм размещаемой информации о порядке предоставления </w:t>
      </w:r>
      <w:r w:rsidR="00FE0A04" w:rsidRPr="004E1907">
        <w:t>муниципальной</w:t>
      </w:r>
      <w:r w:rsidR="004E173E" w:rsidRPr="004E1907">
        <w:t xml:space="preserve"> </w:t>
      </w:r>
      <w:r w:rsidRPr="004E1907">
        <w:t>услуги;</w:t>
      </w:r>
    </w:p>
    <w:p w:rsidR="008D61F2" w:rsidRPr="004E1907" w:rsidRDefault="008D61F2" w:rsidP="004E1907">
      <w:r w:rsidRPr="004E1907">
        <w:t xml:space="preserve">оперативность и достоверность предоставляемой информации о порядке предоставления </w:t>
      </w:r>
      <w:r w:rsidR="00FE0A04" w:rsidRPr="004E1907">
        <w:t>муниципальной</w:t>
      </w:r>
      <w:r w:rsidR="004E173E" w:rsidRPr="004E1907">
        <w:t xml:space="preserve"> </w:t>
      </w:r>
      <w:r w:rsidRPr="004E1907">
        <w:t>услуги;</w:t>
      </w:r>
    </w:p>
    <w:p w:rsidR="000E6A9E" w:rsidRPr="004E1907" w:rsidRDefault="000E6A9E" w:rsidP="004E1907">
      <w:r w:rsidRPr="004E1907">
        <w:t xml:space="preserve">установление и соблюдение требований к помещениям, в которых предоставляется </w:t>
      </w:r>
      <w:r w:rsidR="004E173E" w:rsidRPr="004E1907">
        <w:t>муниципальная</w:t>
      </w:r>
      <w:r w:rsidRPr="004E1907">
        <w:t xml:space="preserve"> услуга;</w:t>
      </w:r>
    </w:p>
    <w:p w:rsidR="008D61F2" w:rsidRPr="004E1907" w:rsidRDefault="008D61F2" w:rsidP="004E1907">
      <w:r w:rsidRPr="004E1907">
        <w:t xml:space="preserve">предоставление </w:t>
      </w:r>
      <w:r w:rsidR="00563EC6" w:rsidRPr="004E1907">
        <w:t>в</w:t>
      </w:r>
      <w:r w:rsidRPr="004E1907">
        <w:t>озможности</w:t>
      </w:r>
      <w:r w:rsidR="00563EC6" w:rsidRPr="004E1907">
        <w:t xml:space="preserve"> подачи заявления о предоставлении </w:t>
      </w:r>
      <w:r w:rsidR="00FE0A04" w:rsidRPr="004E1907">
        <w:t>муниципальной</w:t>
      </w:r>
      <w:r w:rsidR="004E173E" w:rsidRPr="004E1907">
        <w:t xml:space="preserve"> </w:t>
      </w:r>
      <w:r w:rsidR="00563EC6" w:rsidRPr="004E1907">
        <w:t xml:space="preserve">услуги </w:t>
      </w:r>
      <w:r w:rsidRPr="004E1907">
        <w:t xml:space="preserve">и документов (сведений), необходимых для предоставления </w:t>
      </w:r>
      <w:r w:rsidR="00FE0A04" w:rsidRPr="004E1907">
        <w:t>муниципальной</w:t>
      </w:r>
      <w:r w:rsidR="004E173E" w:rsidRPr="004E1907">
        <w:t xml:space="preserve"> </w:t>
      </w:r>
      <w:r w:rsidRPr="004E1907">
        <w:t>услуги, а также</w:t>
      </w:r>
      <w:r w:rsidR="00563EC6" w:rsidRPr="004E1907">
        <w:t xml:space="preserve"> выдачи заявителям документов по результатам предоставления </w:t>
      </w:r>
      <w:r w:rsidR="00FE0A04" w:rsidRPr="004E1907">
        <w:t>муниципальной</w:t>
      </w:r>
      <w:r w:rsidR="004E173E" w:rsidRPr="004E1907">
        <w:t xml:space="preserve"> </w:t>
      </w:r>
      <w:r w:rsidR="00563EC6" w:rsidRPr="004E1907">
        <w:t>услуги в МФЦ;</w:t>
      </w:r>
    </w:p>
    <w:p w:rsidR="008D61F2" w:rsidRPr="004E1907" w:rsidRDefault="008D61F2" w:rsidP="004E1907">
      <w:pPr>
        <w:rPr>
          <w:rFonts w:eastAsia="Calibri"/>
        </w:rPr>
      </w:pPr>
      <w:r w:rsidRPr="004E1907">
        <w:t xml:space="preserve">количество взаимодействий заявителя с должностными лицами </w:t>
      </w:r>
      <w:r w:rsidR="00BC3AB7" w:rsidRPr="004E1907">
        <w:rPr>
          <w:rFonts w:eastAsia="Calibri"/>
        </w:rPr>
        <w:t>Уполномочен</w:t>
      </w:r>
      <w:r w:rsidR="008908A2" w:rsidRPr="004E1907">
        <w:rPr>
          <w:rFonts w:eastAsia="Calibri"/>
        </w:rPr>
        <w:t>ного органа</w:t>
      </w:r>
      <w:r w:rsidR="00D451E5" w:rsidRPr="004E1907">
        <w:rPr>
          <w:rFonts w:eastAsia="Calibri"/>
        </w:rPr>
        <w:t xml:space="preserve"> </w:t>
      </w:r>
      <w:r w:rsidRPr="004E1907">
        <w:t xml:space="preserve">при предоставлении </w:t>
      </w:r>
      <w:r w:rsidR="00FE0A04" w:rsidRPr="004E1907">
        <w:t>муниципальной</w:t>
      </w:r>
      <w:r w:rsidR="004E173E" w:rsidRPr="004E1907">
        <w:t xml:space="preserve"> </w:t>
      </w:r>
      <w:r w:rsidRPr="004E1907">
        <w:t xml:space="preserve">услуги и их продолжительность; </w:t>
      </w:r>
    </w:p>
    <w:p w:rsidR="008D61F2" w:rsidRPr="004E1907" w:rsidRDefault="00563EC6" w:rsidP="004E1907">
      <w:r w:rsidRPr="004E1907">
        <w:t xml:space="preserve">установление и соблюдение срока предоставления </w:t>
      </w:r>
      <w:r w:rsidR="00FE0A04" w:rsidRPr="004E1907">
        <w:t>муниципальной</w:t>
      </w:r>
      <w:r w:rsidR="004E173E" w:rsidRPr="004E1907">
        <w:t xml:space="preserve"> </w:t>
      </w:r>
      <w:r w:rsidRPr="004E1907">
        <w:t>услуги, в том числе срока ожидания в очереди при подаче заявления и при получении результ</w:t>
      </w:r>
      <w:r w:rsidR="000E6A9E" w:rsidRPr="004E1907">
        <w:t xml:space="preserve">ата предоставления </w:t>
      </w:r>
      <w:r w:rsidR="00FE0A04" w:rsidRPr="004E1907">
        <w:t>муниципальной</w:t>
      </w:r>
      <w:r w:rsidR="004E173E" w:rsidRPr="004E1907">
        <w:t xml:space="preserve"> </w:t>
      </w:r>
      <w:r w:rsidRPr="004E1907">
        <w:t>услуги;</w:t>
      </w:r>
    </w:p>
    <w:p w:rsidR="008D61F2" w:rsidRPr="004E1907" w:rsidRDefault="008D61F2" w:rsidP="004E1907">
      <w:r w:rsidRPr="004E1907">
        <w:t xml:space="preserve">своевременное рассмотрение документов, представленных </w:t>
      </w:r>
      <w:r w:rsidR="00D14E0D" w:rsidRPr="004E1907">
        <w:t>З</w:t>
      </w:r>
      <w:r w:rsidRPr="004E1907">
        <w:t xml:space="preserve">аявителем, в случае необходимости – с участием </w:t>
      </w:r>
      <w:r w:rsidR="004E173E" w:rsidRPr="004E1907">
        <w:t>З</w:t>
      </w:r>
      <w:r w:rsidRPr="004E1907">
        <w:t xml:space="preserve">аявителя; </w:t>
      </w:r>
    </w:p>
    <w:p w:rsidR="008D61F2" w:rsidRPr="004E1907" w:rsidRDefault="000E6A9E" w:rsidP="004E1907">
      <w:r w:rsidRPr="004E1907">
        <w:t>отсутствие обоснованных жалоб</w:t>
      </w:r>
      <w:r w:rsidR="008D61F2" w:rsidRPr="004E1907">
        <w:t xml:space="preserve"> со стороны</w:t>
      </w:r>
      <w:r w:rsidR="00737E2F" w:rsidRPr="004E1907">
        <w:t xml:space="preserve"> Заявителей </w:t>
      </w:r>
      <w:r w:rsidR="008D61F2" w:rsidRPr="004E1907">
        <w:t>по результатам предоставле</w:t>
      </w:r>
      <w:r w:rsidR="00A24DC2" w:rsidRPr="004E1907">
        <w:t xml:space="preserve">ния </w:t>
      </w:r>
      <w:r w:rsidR="00FE0A04" w:rsidRPr="004E1907">
        <w:t>муниципальной</w:t>
      </w:r>
      <w:r w:rsidR="00D14E0D" w:rsidRPr="004E1907">
        <w:t xml:space="preserve"> услуги;</w:t>
      </w:r>
    </w:p>
    <w:p w:rsidR="00B8737C" w:rsidRPr="004E1907" w:rsidRDefault="004E173E" w:rsidP="004E1907">
      <w:r w:rsidRPr="004E1907">
        <w:lastRenderedPageBreak/>
        <w:t>предоставление возможности подачи заявления о предоставлении муниципальной</w:t>
      </w:r>
      <w:r w:rsidR="00B8737C" w:rsidRPr="004E1907">
        <w:t xml:space="preserve"> </w:t>
      </w:r>
      <w:r w:rsidRPr="004E1907">
        <w:t>услуги и документов (сведений), необходимых для предоставления муниципальной</w:t>
      </w:r>
      <w:r w:rsidR="00B8737C" w:rsidRPr="004E1907">
        <w:t xml:space="preserve"> </w:t>
      </w:r>
      <w:r w:rsidRPr="004E1907">
        <w:t>услуги, в форме электронного документа, в том числе с использованием Единого</w:t>
      </w:r>
      <w:r w:rsidR="004478E4" w:rsidRPr="004E1907">
        <w:t xml:space="preserve"> портала, Регионального портала</w:t>
      </w:r>
      <w:r w:rsidR="005F6661" w:rsidRPr="004E1907">
        <w:t>.</w:t>
      </w:r>
    </w:p>
    <w:p w:rsidR="00B8737C" w:rsidRPr="004E1907" w:rsidRDefault="00B8737C" w:rsidP="004E1907">
      <w:r w:rsidRPr="004E1907">
        <w:t>2.17.2. Критерии оценки качества предоставления муниципальн</w:t>
      </w:r>
      <w:r w:rsidR="000849AA" w:rsidRPr="004E1907">
        <w:t>ой</w:t>
      </w:r>
      <w:r w:rsidRPr="004E1907">
        <w:t xml:space="preserve"> услуг</w:t>
      </w:r>
      <w:r w:rsidR="000849AA" w:rsidRPr="004E1907">
        <w:t>и</w:t>
      </w:r>
      <w:r w:rsidRPr="004E1907">
        <w:t>, предоставляем</w:t>
      </w:r>
      <w:r w:rsidR="000849AA" w:rsidRPr="004E1907">
        <w:t>ой</w:t>
      </w:r>
      <w:r w:rsidR="005F6661" w:rsidRPr="004E1907">
        <w:t xml:space="preserve"> в электронном виде</w:t>
      </w:r>
      <w:r w:rsidRPr="004E1907">
        <w:t>:</w:t>
      </w:r>
    </w:p>
    <w:p w:rsidR="008073A2" w:rsidRPr="004E1907" w:rsidRDefault="008073A2" w:rsidP="004E1907">
      <w:r w:rsidRPr="004E1907">
        <w:t>д</w:t>
      </w:r>
      <w:r w:rsidR="00B8737C" w:rsidRPr="004E1907">
        <w:t>оступность информации о порядке предоставления муниципальн</w:t>
      </w:r>
      <w:r w:rsidRPr="004E1907">
        <w:t>ой</w:t>
      </w:r>
      <w:r w:rsidR="00B8737C" w:rsidRPr="004E1907">
        <w:t xml:space="preserve"> услуг</w:t>
      </w:r>
      <w:r w:rsidRPr="004E1907">
        <w:t>и;</w:t>
      </w:r>
    </w:p>
    <w:p w:rsidR="00B8737C" w:rsidRPr="004E1907" w:rsidRDefault="008073A2" w:rsidP="004E1907">
      <w:r w:rsidRPr="004E1907">
        <w:t>д</w:t>
      </w:r>
      <w:r w:rsidR="00B8737C" w:rsidRPr="004E1907">
        <w:t>оступность электронных форм документов, необходимых для предоставления муниципальн</w:t>
      </w:r>
      <w:r w:rsidRPr="004E1907">
        <w:t>ой</w:t>
      </w:r>
      <w:r w:rsidR="00B8737C" w:rsidRPr="004E1907">
        <w:t xml:space="preserve"> услуг</w:t>
      </w:r>
      <w:r w:rsidRPr="004E1907">
        <w:t>и;</w:t>
      </w:r>
    </w:p>
    <w:p w:rsidR="008073A2" w:rsidRPr="004E1907" w:rsidRDefault="008073A2" w:rsidP="004E1907">
      <w:r w:rsidRPr="004E1907">
        <w:t>д</w:t>
      </w:r>
      <w:r w:rsidR="00B8737C" w:rsidRPr="004E1907">
        <w:t xml:space="preserve">оступность инструментов совершения в электронном виде платежей, необходимых для получения </w:t>
      </w:r>
      <w:r w:rsidRPr="004E1907">
        <w:t>муниципальной услуги;</w:t>
      </w:r>
    </w:p>
    <w:p w:rsidR="008073A2" w:rsidRPr="004E1907" w:rsidRDefault="008073A2" w:rsidP="004E1907">
      <w:r w:rsidRPr="004E1907">
        <w:t>в</w:t>
      </w:r>
      <w:r w:rsidR="00B8737C" w:rsidRPr="004E1907">
        <w:t>ремя ожид</w:t>
      </w:r>
      <w:r w:rsidRPr="004E1907">
        <w:t>ания ответа на подачу заявления;</w:t>
      </w:r>
    </w:p>
    <w:p w:rsidR="008073A2" w:rsidRPr="004E1907" w:rsidRDefault="008073A2" w:rsidP="004E1907">
      <w:r w:rsidRPr="004E1907">
        <w:t>в</w:t>
      </w:r>
      <w:r w:rsidR="00B8737C" w:rsidRPr="004E1907">
        <w:t xml:space="preserve">ремя предоставления </w:t>
      </w:r>
      <w:r w:rsidRPr="004E1907">
        <w:t>муниципальной услуги;</w:t>
      </w:r>
    </w:p>
    <w:p w:rsidR="004E173E" w:rsidRPr="004E1907" w:rsidRDefault="008073A2" w:rsidP="004E1907">
      <w:r w:rsidRPr="004E1907">
        <w:t>у</w:t>
      </w:r>
      <w:r w:rsidR="00B8737C" w:rsidRPr="004E1907">
        <w:t>добство процедур предоставления муниципальн</w:t>
      </w:r>
      <w:r w:rsidRPr="004E1907">
        <w:t>ой</w:t>
      </w:r>
      <w:r w:rsidR="00B8737C" w:rsidRPr="004E1907">
        <w:t xml:space="preserve"> услуг</w:t>
      </w:r>
      <w:r w:rsidRPr="004E1907">
        <w:t>и</w:t>
      </w:r>
      <w:r w:rsidR="00B8737C" w:rsidRPr="004E1907">
        <w:t xml:space="preserve">, включая процедуры записи на прием, подачи заявления, оплаты обязательных платежей, информирования заявителя о ходе предоставления </w:t>
      </w:r>
      <w:r w:rsidRPr="004E1907">
        <w:t>муниципальной услуги</w:t>
      </w:r>
      <w:r w:rsidR="00B8737C" w:rsidRPr="004E1907">
        <w:t xml:space="preserve">, а также получения результата предоставления </w:t>
      </w:r>
      <w:r w:rsidRPr="004E1907">
        <w:t>муниципальной услуги.</w:t>
      </w:r>
    </w:p>
    <w:p w:rsidR="00737E2F" w:rsidRPr="004E1907" w:rsidRDefault="00A24DC2" w:rsidP="004E1907">
      <w:pPr>
        <w:rPr>
          <w:rFonts w:eastAsia="Calibri"/>
        </w:rPr>
      </w:pPr>
      <w:r w:rsidRPr="004E1907">
        <w:t>2.17.</w:t>
      </w:r>
      <w:r w:rsidR="008073A2" w:rsidRPr="004E1907">
        <w:t>3</w:t>
      </w:r>
      <w:r w:rsidRPr="004E1907">
        <w:t xml:space="preserve">. В ходе предоставления </w:t>
      </w:r>
      <w:r w:rsidR="00FE0A04" w:rsidRPr="004E1907">
        <w:t>муниципальной</w:t>
      </w:r>
      <w:r w:rsidR="00190756" w:rsidRPr="004E1907">
        <w:t xml:space="preserve"> </w:t>
      </w:r>
      <w:r w:rsidRPr="004E1907">
        <w:t xml:space="preserve">услуги </w:t>
      </w:r>
      <w:r w:rsidR="00737E2F" w:rsidRPr="004E1907">
        <w:t xml:space="preserve">Заявитель </w:t>
      </w:r>
      <w:r w:rsidRPr="004E1907">
        <w:t>взаимодействует с должностными лицами</w:t>
      </w:r>
      <w:r w:rsidR="004D695F" w:rsidRPr="004E1907">
        <w:t xml:space="preserve"> </w:t>
      </w:r>
      <w:r w:rsidR="00BC3AB7" w:rsidRPr="004E1907">
        <w:rPr>
          <w:rFonts w:eastAsia="Calibri"/>
        </w:rPr>
        <w:t>Уполномочен</w:t>
      </w:r>
      <w:r w:rsidR="008908A2" w:rsidRPr="004E1907">
        <w:rPr>
          <w:rFonts w:eastAsia="Calibri"/>
        </w:rPr>
        <w:t>ного органа</w:t>
      </w:r>
      <w:r w:rsidR="00D451E5" w:rsidRPr="004E1907">
        <w:rPr>
          <w:rFonts w:eastAsia="Calibri"/>
        </w:rPr>
        <w:t xml:space="preserve"> </w:t>
      </w:r>
      <w:r w:rsidRPr="004E1907">
        <w:t xml:space="preserve">не более двух раз (подача заявления и иных документов, необходимых для предоставления </w:t>
      </w:r>
      <w:r w:rsidR="00FE0A04" w:rsidRPr="004E1907">
        <w:t>муниципальной</w:t>
      </w:r>
      <w:r w:rsidR="004D695F" w:rsidRPr="004E1907">
        <w:t xml:space="preserve"> </w:t>
      </w:r>
      <w:r w:rsidRPr="004E1907">
        <w:t xml:space="preserve">услуги и получение результата предоставления </w:t>
      </w:r>
      <w:r w:rsidR="00FE0A04" w:rsidRPr="004E1907">
        <w:t>муниципальной</w:t>
      </w:r>
      <w:r w:rsidR="004D695F" w:rsidRPr="004E1907">
        <w:t xml:space="preserve"> </w:t>
      </w:r>
      <w:r w:rsidRPr="004E1907">
        <w:t xml:space="preserve">услуги), продолжительность </w:t>
      </w:r>
      <w:r w:rsidR="00D451E5" w:rsidRPr="004E1907">
        <w:t xml:space="preserve">взаимодействий составляет: </w:t>
      </w:r>
      <w:r w:rsidRPr="004E1907">
        <w:t xml:space="preserve">при подаче заявления – не более 15 минут; при получении результата </w:t>
      </w:r>
      <w:r w:rsidR="00FE0A04" w:rsidRPr="004E1907">
        <w:t>муниципальной</w:t>
      </w:r>
      <w:r w:rsidR="00402994" w:rsidRPr="004E1907">
        <w:t xml:space="preserve"> </w:t>
      </w:r>
      <w:r w:rsidRPr="004E1907">
        <w:t>услуги – не более 15 минут.</w:t>
      </w:r>
    </w:p>
    <w:p w:rsidR="00737E2F" w:rsidRPr="004E1907" w:rsidRDefault="00737E2F" w:rsidP="004E1907">
      <w:pPr>
        <w:rPr>
          <w:rFonts w:eastAsia="Calibri"/>
        </w:rPr>
      </w:pPr>
      <w:r w:rsidRPr="004E1907">
        <w:t xml:space="preserve">В процессе предоставления </w:t>
      </w:r>
      <w:r w:rsidR="00FE0A04" w:rsidRPr="004E1907">
        <w:t>муниципальной</w:t>
      </w:r>
      <w:r w:rsidR="00402994" w:rsidRPr="004E1907">
        <w:t xml:space="preserve"> </w:t>
      </w:r>
      <w:r w:rsidRPr="004E1907">
        <w:t>услуги Заявитель вправе обращаться в</w:t>
      </w:r>
      <w:r w:rsidR="008908A2" w:rsidRPr="004E1907">
        <w:rPr>
          <w:rFonts w:eastAsia="Calibri"/>
        </w:rPr>
        <w:t xml:space="preserve"> </w:t>
      </w:r>
      <w:r w:rsidR="00BC3AB7" w:rsidRPr="004E1907">
        <w:rPr>
          <w:rFonts w:eastAsia="Calibri"/>
        </w:rPr>
        <w:t>Уполномочен</w:t>
      </w:r>
      <w:r w:rsidR="008908A2" w:rsidRPr="004E1907">
        <w:rPr>
          <w:rFonts w:eastAsia="Calibri"/>
        </w:rPr>
        <w:t>ный орган</w:t>
      </w:r>
      <w:r w:rsidR="00D451E5" w:rsidRPr="004E1907">
        <w:rPr>
          <w:rFonts w:eastAsia="Calibri"/>
        </w:rPr>
        <w:t xml:space="preserve"> </w:t>
      </w:r>
      <w:r w:rsidRPr="004E1907">
        <w:t xml:space="preserve">за получением информации о ходе предоставления </w:t>
      </w:r>
      <w:r w:rsidR="00FE0A04" w:rsidRPr="004E1907">
        <w:t>муниципальной</w:t>
      </w:r>
      <w:r w:rsidR="00402994" w:rsidRPr="004E1907">
        <w:t xml:space="preserve"> </w:t>
      </w:r>
      <w:r w:rsidRPr="004E1907">
        <w:t>услуги неограниченное количество раз</w:t>
      </w:r>
      <w:r w:rsidR="00402994" w:rsidRPr="004E1907">
        <w:t>.</w:t>
      </w:r>
    </w:p>
    <w:p w:rsidR="003E78A1" w:rsidRPr="004E1907" w:rsidRDefault="003E78A1" w:rsidP="004E1907">
      <w:r w:rsidRPr="004E1907">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sidR="008908A2" w:rsidRPr="004E1907">
        <w:rPr>
          <w:rFonts w:eastAsia="Calibri"/>
        </w:rPr>
        <w:t xml:space="preserve"> </w:t>
      </w:r>
      <w:r w:rsidR="00BC3AB7" w:rsidRPr="004E1907">
        <w:rPr>
          <w:rFonts w:eastAsia="Calibri"/>
        </w:rPr>
        <w:t>Уполномочен</w:t>
      </w:r>
      <w:r w:rsidR="008908A2" w:rsidRPr="004E1907">
        <w:rPr>
          <w:rFonts w:eastAsia="Calibri"/>
        </w:rPr>
        <w:t>ным органом</w:t>
      </w:r>
      <w:r w:rsidR="008908A2" w:rsidRPr="004E1907">
        <w:t xml:space="preserve"> </w:t>
      </w:r>
      <w:r w:rsidRPr="004E1907">
        <w:t>неограниченное количество раз.</w:t>
      </w:r>
    </w:p>
    <w:p w:rsidR="00737E2F" w:rsidRPr="004E1907" w:rsidRDefault="00A24DC2" w:rsidP="004E1907">
      <w:r w:rsidRPr="004E1907">
        <w:t>2</w:t>
      </w:r>
      <w:r w:rsidR="009245A9" w:rsidRPr="004E1907">
        <w:t>.17.4</w:t>
      </w:r>
      <w:r w:rsidRPr="004E1907">
        <w:t xml:space="preserve">.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w:t>
      </w:r>
      <w:r w:rsidR="00FE0A04" w:rsidRPr="004E1907">
        <w:t>муниципальной</w:t>
      </w:r>
      <w:r w:rsidR="00B8737C" w:rsidRPr="004E1907">
        <w:t xml:space="preserve"> </w:t>
      </w:r>
      <w:r w:rsidRPr="004E1907">
        <w:t>услуги по экстерриториальному принципу.</w:t>
      </w:r>
    </w:p>
    <w:p w:rsidR="00410F95" w:rsidRPr="004E1907" w:rsidRDefault="00410F95" w:rsidP="004E1907">
      <w:r w:rsidRPr="004E1907">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w:t>
      </w:r>
      <w:r w:rsidR="00BC3AB7" w:rsidRPr="004E1907">
        <w:t>уполномочен</w:t>
      </w:r>
      <w:r w:rsidRPr="004E1907">
        <w:t xml:space="preserve">ным МФЦ с </w:t>
      </w:r>
      <w:r w:rsidRPr="004E1907">
        <w:rPr>
          <w:rFonts w:eastAsia="Calibri"/>
        </w:rPr>
        <w:t>Уполномоченным органом</w:t>
      </w:r>
      <w:r w:rsidRPr="004E1907">
        <w:t>.</w:t>
      </w:r>
    </w:p>
    <w:p w:rsidR="00737E2F" w:rsidRPr="004E1907" w:rsidRDefault="009245A9" w:rsidP="004E1907">
      <w:r w:rsidRPr="004E1907">
        <w:t>2.17.5</w:t>
      </w:r>
      <w:r w:rsidR="00737E2F" w:rsidRPr="004E1907">
        <w:t xml:space="preserve">. При предоставлении </w:t>
      </w:r>
      <w:r w:rsidR="00FE0A04" w:rsidRPr="004E1907">
        <w:t>муниципальной</w:t>
      </w:r>
      <w:r w:rsidR="00326364" w:rsidRPr="004E1907">
        <w:t xml:space="preserve"> </w:t>
      </w:r>
      <w:r w:rsidR="00737E2F" w:rsidRPr="004E1907">
        <w:t>услуги с использованием</w:t>
      </w:r>
      <w:r w:rsidR="00164FEC" w:rsidRPr="004E1907">
        <w:t xml:space="preserve"> информационно-коммуникационных технологий, в том числе</w:t>
      </w:r>
      <w:r w:rsidR="00737E2F" w:rsidRPr="004E1907">
        <w:t xml:space="preserve"> Единого портала,</w:t>
      </w:r>
      <w:r w:rsidR="003E78A1" w:rsidRPr="004E1907">
        <w:t xml:space="preserve"> Регионального</w:t>
      </w:r>
      <w:r w:rsidR="00737E2F" w:rsidRPr="004E1907">
        <w:t xml:space="preserve"> портала</w:t>
      </w:r>
      <w:r w:rsidR="005F6661" w:rsidRPr="004E1907">
        <w:t xml:space="preserve"> </w:t>
      </w:r>
      <w:r w:rsidR="00533F14" w:rsidRPr="004E1907">
        <w:t>Заявителю обеспечивается возможность:</w:t>
      </w:r>
    </w:p>
    <w:p w:rsidR="00533F14" w:rsidRPr="004E1907" w:rsidRDefault="00533F14" w:rsidP="004E1907">
      <w:r w:rsidRPr="004E1907">
        <w:t xml:space="preserve">получения информации о порядке и сроках предоставления </w:t>
      </w:r>
      <w:r w:rsidR="00FE0A04" w:rsidRPr="004E1907">
        <w:t>муниципальной</w:t>
      </w:r>
      <w:r w:rsidR="00326364" w:rsidRPr="004E1907">
        <w:t xml:space="preserve"> </w:t>
      </w:r>
      <w:r w:rsidRPr="004E1907">
        <w:t>услуги;</w:t>
      </w:r>
    </w:p>
    <w:p w:rsidR="00533F14" w:rsidRPr="004E1907" w:rsidRDefault="007D3D9B" w:rsidP="004E1907">
      <w:r w:rsidRPr="004E1907">
        <w:t>записи</w:t>
      </w:r>
      <w:r w:rsidR="00533F14" w:rsidRPr="004E1907">
        <w:t xml:space="preserve"> на прием в МФЦ для подачи запроса о предоставлении </w:t>
      </w:r>
      <w:r w:rsidR="00FE0A04" w:rsidRPr="004E1907">
        <w:t>муниципальной</w:t>
      </w:r>
      <w:r w:rsidR="00326364" w:rsidRPr="004E1907">
        <w:t xml:space="preserve"> </w:t>
      </w:r>
      <w:r w:rsidR="00533F14" w:rsidRPr="004E1907">
        <w:t>услуги</w:t>
      </w:r>
      <w:r w:rsidR="00326364" w:rsidRPr="004E1907">
        <w:t>;</w:t>
      </w:r>
    </w:p>
    <w:p w:rsidR="004408B7" w:rsidRPr="004E1907" w:rsidRDefault="00533F14" w:rsidP="004E1907">
      <w:r w:rsidRPr="004E1907">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7D3D9B" w:rsidRPr="004E1907" w:rsidRDefault="00AE4006" w:rsidP="004E1907">
      <w:r w:rsidRPr="004E1907">
        <w:t>2.17.6</w:t>
      </w:r>
      <w:r w:rsidR="007D3D9B" w:rsidRPr="004E1907">
        <w:t>.</w:t>
      </w:r>
      <w:r w:rsidR="00EA0EEE" w:rsidRPr="004E1907">
        <w:t xml:space="preserve"> Заявителю </w:t>
      </w:r>
      <w:r w:rsidR="007D3D9B" w:rsidRPr="004E1907">
        <w:t xml:space="preserve">обеспечивается возможность предоставления нескольких </w:t>
      </w:r>
      <w:r w:rsidR="00AA3E83" w:rsidRPr="004E1907">
        <w:t>государственных и (или) муниципальных услуг</w:t>
      </w:r>
      <w:r w:rsidR="007D3D9B" w:rsidRPr="004E1907">
        <w:t xml:space="preserve"> в </w:t>
      </w:r>
      <w:r w:rsidR="00EA0EEE" w:rsidRPr="004E1907">
        <w:t xml:space="preserve">МФЦ </w:t>
      </w:r>
      <w:r w:rsidR="007D3D9B" w:rsidRPr="004E1907">
        <w:t xml:space="preserve">в соответствии со статьей 15.1 Федерального закона </w:t>
      </w:r>
      <w:r w:rsidR="00F43B36" w:rsidRPr="004E1907">
        <w:t>от 27 июля 2010 г</w:t>
      </w:r>
      <w:r w:rsidR="005F6661" w:rsidRPr="004E1907">
        <w:t>ода</w:t>
      </w:r>
      <w:r w:rsidR="004E1907">
        <w:t xml:space="preserve"> </w:t>
      </w:r>
      <w:r w:rsidR="00F43B36" w:rsidRPr="004E1907">
        <w:t xml:space="preserve">№ 210-ФЗ </w:t>
      </w:r>
      <w:r w:rsidR="005F6661" w:rsidRPr="004E1907">
        <w:t>«</w:t>
      </w:r>
      <w:r w:rsidR="007D3D9B" w:rsidRPr="004E1907">
        <w:t>Об организации предоставления госуда</w:t>
      </w:r>
      <w:r w:rsidR="00F43B36" w:rsidRPr="004E1907">
        <w:t>рственных и муниципальных услуг</w:t>
      </w:r>
      <w:r w:rsidR="005F6661" w:rsidRPr="004E1907">
        <w:t>»</w:t>
      </w:r>
      <w:r w:rsidR="00F43B36" w:rsidRPr="004E1907">
        <w:t xml:space="preserve"> раздела </w:t>
      </w:r>
      <w:r w:rsidR="005F6661" w:rsidRPr="004E1907">
        <w:t>«</w:t>
      </w:r>
      <w:r w:rsidR="007D3D9B" w:rsidRPr="004E1907">
        <w:t xml:space="preserve">Стандарт </w:t>
      </w:r>
      <w:r w:rsidR="007D3D9B" w:rsidRPr="004E1907">
        <w:lastRenderedPageBreak/>
        <w:t xml:space="preserve">предоставления </w:t>
      </w:r>
      <w:r w:rsidR="00AA3E83" w:rsidRPr="004E1907">
        <w:t xml:space="preserve">государственной </w:t>
      </w:r>
      <w:r w:rsidR="00F43B36" w:rsidRPr="004E1907">
        <w:t>(муниципальной) услуги</w:t>
      </w:r>
      <w:r w:rsidR="005F6661" w:rsidRPr="004E1907">
        <w:t>»</w:t>
      </w:r>
      <w:r w:rsidR="007D3D9B" w:rsidRPr="004E1907">
        <w:t xml:space="preserve"> (далее – комплексный запрос).</w:t>
      </w:r>
    </w:p>
    <w:p w:rsidR="00080287" w:rsidRPr="004E1907" w:rsidRDefault="00AE4006" w:rsidP="004E1907">
      <w:r w:rsidRPr="004E1907">
        <w:t>Получение муниципальной</w:t>
      </w:r>
      <w:r w:rsidR="00080287" w:rsidRPr="004E1907">
        <w:t xml:space="preserve"> услуги</w:t>
      </w:r>
      <w:r w:rsidR="006947D1" w:rsidRPr="004E1907">
        <w:t>, предусмотренной настоящим Регламентом в МФЦ</w:t>
      </w:r>
      <w:r w:rsidR="004A0E82" w:rsidRPr="004E1907">
        <w:t>,</w:t>
      </w:r>
      <w:r w:rsidR="00080287" w:rsidRPr="004E1907">
        <w:t xml:space="preserve"> возможно при подаче </w:t>
      </w:r>
      <w:r w:rsidR="006947D1" w:rsidRPr="004E1907">
        <w:t xml:space="preserve">Заявителем </w:t>
      </w:r>
      <w:r w:rsidR="00080287" w:rsidRPr="004E1907">
        <w:t>комплексного запроса.</w:t>
      </w:r>
    </w:p>
    <w:p w:rsidR="007D3D9B" w:rsidRPr="004E1907" w:rsidRDefault="007D3D9B" w:rsidP="004E1907">
      <w:r w:rsidRPr="004E1907">
        <w:t>Заявлени</w:t>
      </w:r>
      <w:r w:rsidR="00345283" w:rsidRPr="004E1907">
        <w:t>е</w:t>
      </w:r>
      <w:r w:rsidRPr="004E1907">
        <w:t>, составленн</w:t>
      </w:r>
      <w:r w:rsidR="00345283" w:rsidRPr="004E1907">
        <w:t>о</w:t>
      </w:r>
      <w:r w:rsidR="00075E39" w:rsidRPr="004E1907">
        <w:t>е</w:t>
      </w:r>
      <w:r w:rsidRPr="004E1907">
        <w:t xml:space="preserve"> МФЦ на </w:t>
      </w:r>
      <w:r w:rsidR="00BF07CF" w:rsidRPr="004E1907">
        <w:t>основании комплексного запроса З</w:t>
      </w:r>
      <w:r w:rsidRPr="004E1907">
        <w:t>аявителя</w:t>
      </w:r>
      <w:r w:rsidR="00345283" w:rsidRPr="004E1907">
        <w:t>, должно быть подписано</w:t>
      </w:r>
      <w:r w:rsidRPr="004E1907">
        <w:t xml:space="preserve"> уполномоченным работником МФ</w:t>
      </w:r>
      <w:r w:rsidR="00345283" w:rsidRPr="004E1907">
        <w:t>Ц и скреплено</w:t>
      </w:r>
      <w:r w:rsidRPr="004E1907">
        <w:t xml:space="preserve"> печатью МФЦ.</w:t>
      </w:r>
    </w:p>
    <w:p w:rsidR="007D3D9B" w:rsidRPr="004E1907" w:rsidRDefault="007D3D9B" w:rsidP="004E1907">
      <w:pPr>
        <w:rPr>
          <w:rFonts w:eastAsia="Calibri"/>
        </w:rPr>
      </w:pPr>
      <w:r w:rsidRPr="004E1907">
        <w:t>Заявлени</w:t>
      </w:r>
      <w:r w:rsidR="00080287" w:rsidRPr="004E1907">
        <w:t>е</w:t>
      </w:r>
      <w:r w:rsidR="00075E39" w:rsidRPr="004E1907">
        <w:t>, составленное</w:t>
      </w:r>
      <w:r w:rsidRPr="004E1907">
        <w:t xml:space="preserve"> на основании комплексного запроса, и документы, необходимые для предоставления </w:t>
      </w:r>
      <w:r w:rsidR="00FE0A04" w:rsidRPr="004E1907">
        <w:t>муниципальной</w:t>
      </w:r>
      <w:r w:rsidR="00080287" w:rsidRPr="004E1907">
        <w:t xml:space="preserve"> </w:t>
      </w:r>
      <w:r w:rsidRPr="004E1907">
        <w:t>услуги, направляются в</w:t>
      </w:r>
      <w:r w:rsidR="008908A2" w:rsidRPr="004E1907">
        <w:rPr>
          <w:rFonts w:eastAsia="Calibri"/>
        </w:rPr>
        <w:t xml:space="preserve"> Уполномоченный орган</w:t>
      </w:r>
      <w:r w:rsidR="00D451E5" w:rsidRPr="004E1907">
        <w:rPr>
          <w:rFonts w:eastAsia="Calibri"/>
        </w:rPr>
        <w:t xml:space="preserve"> </w:t>
      </w:r>
      <w:r w:rsidRPr="004E1907">
        <w:t>с приложением копии комплексного запроса, заверенной МФЦ.</w:t>
      </w:r>
    </w:p>
    <w:p w:rsidR="007D3D9B" w:rsidRPr="004E1907" w:rsidRDefault="007D3D9B" w:rsidP="004E1907">
      <w:pPr>
        <w:rPr>
          <w:rFonts w:eastAsia="Calibri"/>
        </w:rPr>
      </w:pPr>
      <w:r w:rsidRPr="004E1907">
        <w:t xml:space="preserve">Направление МФЦ заявлений, а также указанных в части 4 статьи 15.1 Федерального закона </w:t>
      </w:r>
      <w:r w:rsidR="005F6661" w:rsidRPr="004E1907">
        <w:t xml:space="preserve">от 27 июля 2010 </w:t>
      </w:r>
      <w:r w:rsidR="00345283" w:rsidRPr="004E1907">
        <w:t>г</w:t>
      </w:r>
      <w:r w:rsidR="005F6661" w:rsidRPr="004E1907">
        <w:t>ода</w:t>
      </w:r>
      <w:r w:rsidR="00345283" w:rsidRPr="004E1907">
        <w:t xml:space="preserve"> № 210-ФЗ </w:t>
      </w:r>
      <w:r w:rsidR="005F6661" w:rsidRPr="004E1907">
        <w:t>«</w:t>
      </w:r>
      <w:r w:rsidRPr="004E1907">
        <w:t>Об организации предоставления госуда</w:t>
      </w:r>
      <w:r w:rsidR="00345283" w:rsidRPr="004E1907">
        <w:t>рственных и муниципальных услуг</w:t>
      </w:r>
      <w:r w:rsidR="005F6661" w:rsidRPr="004E1907">
        <w:t>»</w:t>
      </w:r>
      <w:r w:rsidRPr="004E1907">
        <w:t xml:space="preserve"> </w:t>
      </w:r>
      <w:r w:rsidR="004A0E82" w:rsidRPr="004E1907">
        <w:t>документов в</w:t>
      </w:r>
      <w:r w:rsidR="008908A2" w:rsidRPr="004E1907">
        <w:rPr>
          <w:rFonts w:eastAsia="Calibri"/>
        </w:rPr>
        <w:t xml:space="preserve"> Уполномоченный орган</w:t>
      </w:r>
      <w:r w:rsidR="00D451E5" w:rsidRPr="004E1907">
        <w:rPr>
          <w:rFonts w:eastAsia="Calibri"/>
        </w:rPr>
        <w:t xml:space="preserve"> </w:t>
      </w:r>
      <w:r w:rsidRPr="004E1907">
        <w:t>осуществляется не позднее одного рабочего дня, следующего за днем получения комплексного запроса.</w:t>
      </w:r>
    </w:p>
    <w:p w:rsidR="004A0E82" w:rsidRPr="004E1907" w:rsidRDefault="004A0E82" w:rsidP="004E1907">
      <w:r w:rsidRPr="004E1907">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в комплексный запрос. </w:t>
      </w:r>
    </w:p>
    <w:p w:rsidR="004408B7" w:rsidRPr="004E1907" w:rsidRDefault="004408B7" w:rsidP="00FF271A">
      <w:pPr>
        <w:jc w:val="center"/>
      </w:pPr>
    </w:p>
    <w:p w:rsidR="002D36DE" w:rsidRPr="004E1907" w:rsidRDefault="00D973F7" w:rsidP="004E1907">
      <w:pPr>
        <w:jc w:val="center"/>
      </w:pPr>
      <w:r w:rsidRPr="004E1907">
        <w:t xml:space="preserve">2.18. </w:t>
      </w:r>
      <w:r w:rsidR="002D36DE" w:rsidRPr="004E1907">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D36DE" w:rsidRPr="004E1907" w:rsidRDefault="002D36DE" w:rsidP="00FF271A">
      <w:pPr>
        <w:jc w:val="center"/>
      </w:pPr>
    </w:p>
    <w:p w:rsidR="00E413BC" w:rsidRPr="004E1907" w:rsidRDefault="005F6661" w:rsidP="004E1907">
      <w:r w:rsidRPr="004E1907">
        <w:t xml:space="preserve">2.18.1. </w:t>
      </w:r>
      <w:r w:rsidR="00E413BC" w:rsidRPr="004E1907">
        <w:t>Для получения муниципальной услуги Заявитель представляет заявление о предоставлении муниципальной услуги и документы (сведения), необходимые для предоставления муниципальной услуги</w:t>
      </w:r>
      <w:r w:rsidR="000D0351" w:rsidRPr="004E1907">
        <w:t>:</w:t>
      </w:r>
    </w:p>
    <w:p w:rsidR="000D0351" w:rsidRPr="004E1907" w:rsidRDefault="000D0351" w:rsidP="004E1907">
      <w:r w:rsidRPr="004E1907">
        <w:t xml:space="preserve">на бумажном носителе </w:t>
      </w:r>
      <w:r w:rsidR="00E413BC" w:rsidRPr="004E1907">
        <w:t>в</w:t>
      </w:r>
      <w:r w:rsidR="00BF009A" w:rsidRPr="004E1907">
        <w:rPr>
          <w:rFonts w:eastAsia="Calibri"/>
        </w:rPr>
        <w:t xml:space="preserve"> Уполномоченный орган</w:t>
      </w:r>
      <w:r w:rsidR="00D451E5" w:rsidRPr="004E1907">
        <w:rPr>
          <w:rFonts w:eastAsia="Calibri"/>
        </w:rPr>
        <w:t xml:space="preserve"> </w:t>
      </w:r>
      <w:r w:rsidRPr="004E1907">
        <w:t xml:space="preserve">при личном обращении; </w:t>
      </w:r>
    </w:p>
    <w:p w:rsidR="000D0351" w:rsidRPr="004E1907" w:rsidRDefault="000D0351" w:rsidP="004E1907">
      <w:r w:rsidRPr="004E1907">
        <w:t xml:space="preserve">на бумажном носителе в Уполномоченный орган </w:t>
      </w:r>
      <w:r w:rsidR="000D1A73" w:rsidRPr="004E1907">
        <w:t>посредством почтовой связи;</w:t>
      </w:r>
    </w:p>
    <w:p w:rsidR="000D0351" w:rsidRPr="004E1907" w:rsidRDefault="000D0351" w:rsidP="004E1907">
      <w:r w:rsidRPr="004E1907">
        <w:t>на бумажном носителе в МФЦ при личном обращении;</w:t>
      </w:r>
    </w:p>
    <w:p w:rsidR="005F6661" w:rsidRPr="004E1907" w:rsidRDefault="000D0351" w:rsidP="004E1907">
      <w:r w:rsidRPr="004E1907">
        <w:t xml:space="preserve">в </w:t>
      </w:r>
      <w:r w:rsidR="001326F5" w:rsidRPr="004E1907">
        <w:t>форме электронных документов</w:t>
      </w:r>
      <w:r w:rsidR="00F04E3C" w:rsidRPr="004E1907">
        <w:t xml:space="preserve"> с использованием информационно-телекоммуникационных технологий, включая использование Единого портала, Региональн</w:t>
      </w:r>
      <w:r w:rsidR="002D36DE" w:rsidRPr="004E1907">
        <w:t>ого портала</w:t>
      </w:r>
      <w:r w:rsidR="005F6661" w:rsidRPr="004E1907">
        <w:t>.</w:t>
      </w:r>
    </w:p>
    <w:p w:rsidR="00BF07CF" w:rsidRPr="004E1907" w:rsidRDefault="00E475AF" w:rsidP="004E1907">
      <w:r w:rsidRPr="004E1907">
        <w:t>2.18.2</w:t>
      </w:r>
      <w:r w:rsidR="005F6661" w:rsidRPr="004E1907">
        <w:t xml:space="preserve">. </w:t>
      </w:r>
      <w:r w:rsidR="00BF07CF" w:rsidRPr="004E1907">
        <w:t xml:space="preserve">МФЦ при обращении Заявителя за предоставлением </w:t>
      </w:r>
      <w:r w:rsidR="00FE0A04" w:rsidRPr="004E1907">
        <w:t>муниципальной</w:t>
      </w:r>
      <w:r w:rsidR="008C573F" w:rsidRPr="004E1907">
        <w:t xml:space="preserve"> </w:t>
      </w:r>
      <w:r w:rsidR="00BF07CF" w:rsidRPr="004E1907">
        <w:t xml:space="preserve">услуги осуществляют: </w:t>
      </w:r>
    </w:p>
    <w:p w:rsidR="00BF07CF" w:rsidRPr="004E1907" w:rsidRDefault="00BF07CF" w:rsidP="004E1907">
      <w:r w:rsidRPr="004E1907">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BF07CF" w:rsidRPr="004E1907" w:rsidRDefault="00BF07CF" w:rsidP="004E1907">
      <w:pPr>
        <w:rPr>
          <w:rFonts w:eastAsia="Calibri"/>
        </w:rPr>
      </w:pPr>
      <w:r w:rsidRPr="004E1907">
        <w:t>направление</w:t>
      </w:r>
      <w:r w:rsidR="00336732" w:rsidRPr="004E1907">
        <w:t xml:space="preserve"> с использованием информационно </w:t>
      </w:r>
      <w:r w:rsidRPr="004E1907">
        <w:t>телекоммуникационных технологий электронных документов и (или) электронных образов документов, заверенных уполномоченным должностным лицом МФЦ, в</w:t>
      </w:r>
      <w:r w:rsidR="00BF009A" w:rsidRPr="004E1907">
        <w:rPr>
          <w:rFonts w:eastAsia="Calibri"/>
        </w:rPr>
        <w:t xml:space="preserve"> Уполномоченный орган</w:t>
      </w:r>
      <w:r w:rsidR="00F04E3C" w:rsidRPr="004E1907">
        <w:t>.</w:t>
      </w:r>
    </w:p>
    <w:p w:rsidR="00BF07CF" w:rsidRPr="004E1907" w:rsidRDefault="00E475AF" w:rsidP="004E1907">
      <w:r w:rsidRPr="004E1907">
        <w:t>2.18.3</w:t>
      </w:r>
      <w:r w:rsidR="00BF07CF" w:rsidRPr="004E1907">
        <w:t>. При направлении заявлений и документов в электронной форме с</w:t>
      </w:r>
      <w:r w:rsidR="0094502B" w:rsidRPr="004E1907">
        <w:t xml:space="preserve"> использованием Единого портала, Регионального портала</w:t>
      </w:r>
      <w:r w:rsidR="00BF07CF" w:rsidRPr="004E1907">
        <w:t xml:space="preserve">, заявление и </w:t>
      </w:r>
      <w:r w:rsidR="00336732" w:rsidRPr="004E1907">
        <w:t xml:space="preserve">документы должны быть подписаны </w:t>
      </w:r>
      <w:r w:rsidR="00BF07CF" w:rsidRPr="004E1907">
        <w:t xml:space="preserve">усиленной квалифицированной электронной подписью в соответствии с требованиями Федерального закона от 6 апреля 2011 </w:t>
      </w:r>
      <w:r w:rsidR="00336732" w:rsidRPr="004E1907">
        <w:t>г</w:t>
      </w:r>
      <w:r w:rsidR="005F6661" w:rsidRPr="004E1907">
        <w:t>ода</w:t>
      </w:r>
      <w:r w:rsidR="00336732" w:rsidRPr="004E1907">
        <w:t xml:space="preserve"> № 63-ФЗ </w:t>
      </w:r>
      <w:r w:rsidR="005F6661" w:rsidRPr="004E1907">
        <w:t>«</w:t>
      </w:r>
      <w:r w:rsidR="00336732" w:rsidRPr="004E1907">
        <w:t>Об электронной подписи</w:t>
      </w:r>
      <w:r w:rsidR="005F6661" w:rsidRPr="004E1907">
        <w:t>»</w:t>
      </w:r>
      <w:r w:rsidR="00BF07CF" w:rsidRPr="004E1907">
        <w:t xml:space="preserve"> и постановления Правитель</w:t>
      </w:r>
      <w:r w:rsidR="00336732" w:rsidRPr="004E1907">
        <w:t xml:space="preserve">ства Российской Федерации </w:t>
      </w:r>
      <w:r w:rsidR="00336732" w:rsidRPr="004E1907">
        <w:lastRenderedPageBreak/>
        <w:t>от 25 июня 2012 г</w:t>
      </w:r>
      <w:r w:rsidR="005F6661" w:rsidRPr="004E1907">
        <w:t>ода</w:t>
      </w:r>
      <w:r w:rsidR="00336732" w:rsidRPr="004E1907">
        <w:t xml:space="preserve"> № 634 </w:t>
      </w:r>
      <w:r w:rsidR="005F6661" w:rsidRPr="004E1907">
        <w:t>«</w:t>
      </w:r>
      <w:r w:rsidR="00BF07CF" w:rsidRPr="004E1907">
        <w:t>О видах электронной подписи, использование которых допускается при обращении за получением госуда</w:t>
      </w:r>
      <w:r w:rsidR="00336732" w:rsidRPr="004E1907">
        <w:t>рственных и муниципальных услуг</w:t>
      </w:r>
      <w:r w:rsidR="005F6661" w:rsidRPr="004E1907">
        <w:t>»</w:t>
      </w:r>
      <w:r w:rsidR="00BF07CF" w:rsidRPr="004E1907">
        <w:t>.</w:t>
      </w:r>
    </w:p>
    <w:p w:rsidR="00BF07CF" w:rsidRPr="004E1907" w:rsidRDefault="00BF07CF" w:rsidP="004E1907">
      <w:pPr>
        <w:rPr>
          <w:rFonts w:eastAsia="Tahoma"/>
        </w:rPr>
      </w:pPr>
      <w:r w:rsidRPr="004E1907">
        <w:rPr>
          <w:rFonts w:eastAsia="Tahoma"/>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w:t>
      </w:r>
      <w:r w:rsidR="00336732" w:rsidRPr="004E1907">
        <w:rPr>
          <w:rFonts w:eastAsia="Tahoma"/>
        </w:rPr>
        <w:t xml:space="preserve">оссийской </w:t>
      </w:r>
      <w:r w:rsidRPr="004E1907">
        <w:rPr>
          <w:rFonts w:eastAsia="Tahoma"/>
        </w:rPr>
        <w:t>Ф</w:t>
      </w:r>
      <w:r w:rsidR="00336732" w:rsidRPr="004E1907">
        <w:rPr>
          <w:rFonts w:eastAsia="Tahoma"/>
        </w:rPr>
        <w:t>едерации</w:t>
      </w:r>
      <w:r w:rsidRPr="004E1907">
        <w:rPr>
          <w:rFonts w:eastAsia="Tahoma"/>
        </w:rPr>
        <w:t xml:space="preserve"> от 25 июня 20</w:t>
      </w:r>
      <w:r w:rsidR="00336732" w:rsidRPr="004E1907">
        <w:rPr>
          <w:rFonts w:eastAsia="Tahoma"/>
        </w:rPr>
        <w:t>12 г</w:t>
      </w:r>
      <w:r w:rsidR="005F6661" w:rsidRPr="004E1907">
        <w:rPr>
          <w:rFonts w:eastAsia="Tahoma"/>
        </w:rPr>
        <w:t>ода</w:t>
      </w:r>
      <w:r w:rsidRPr="004E1907">
        <w:rPr>
          <w:rFonts w:eastAsia="Tahoma"/>
        </w:rPr>
        <w:t xml:space="preserve"> № 63</w:t>
      </w:r>
      <w:r w:rsidR="00336732" w:rsidRPr="004E1907">
        <w:rPr>
          <w:rFonts w:eastAsia="Tahoma"/>
        </w:rPr>
        <w:t xml:space="preserve">4 </w:t>
      </w:r>
      <w:r w:rsidR="005F6661" w:rsidRPr="004E1907">
        <w:rPr>
          <w:rFonts w:eastAsia="Tahoma"/>
        </w:rPr>
        <w:t>«</w:t>
      </w:r>
      <w:r w:rsidR="00E475AF" w:rsidRPr="004E1907">
        <w:rPr>
          <w:rFonts w:eastAsia="Tahoma"/>
        </w:rPr>
        <w:t xml:space="preserve">О видах электронной подписи, </w:t>
      </w:r>
      <w:r w:rsidRPr="004E1907">
        <w:rPr>
          <w:rFonts w:eastAsia="Tahoma"/>
        </w:rPr>
        <w:t>использование кот</w:t>
      </w:r>
      <w:r w:rsidR="00E475AF" w:rsidRPr="004E1907">
        <w:rPr>
          <w:rFonts w:eastAsia="Tahoma"/>
        </w:rPr>
        <w:t xml:space="preserve">орых допускается при обращении </w:t>
      </w:r>
      <w:r w:rsidRPr="004E1907">
        <w:rPr>
          <w:rFonts w:eastAsia="Tahoma"/>
        </w:rPr>
        <w:t>за получением госуда</w:t>
      </w:r>
      <w:r w:rsidR="00336732" w:rsidRPr="004E1907">
        <w:rPr>
          <w:rFonts w:eastAsia="Tahoma"/>
        </w:rPr>
        <w:t>рственных и муниципальных услуг</w:t>
      </w:r>
      <w:r w:rsidR="005F6661" w:rsidRPr="004E1907">
        <w:rPr>
          <w:rFonts w:eastAsia="Tahoma"/>
        </w:rPr>
        <w:t>»</w:t>
      </w:r>
      <w:r w:rsidRPr="004E1907">
        <w:rPr>
          <w:rFonts w:eastAsia="Tahoma"/>
        </w:rPr>
        <w:t xml:space="preserve">, согласно которому, в случае если при обращении в электронной форме за получением </w:t>
      </w:r>
      <w:r w:rsidR="00FE0A04" w:rsidRPr="004E1907">
        <w:rPr>
          <w:rFonts w:eastAsia="Tahoma"/>
        </w:rPr>
        <w:t>муниципальной</w:t>
      </w:r>
      <w:r w:rsidR="008C573F" w:rsidRPr="004E1907">
        <w:rPr>
          <w:rFonts w:eastAsia="Tahoma"/>
        </w:rPr>
        <w:t xml:space="preserve"> </w:t>
      </w:r>
      <w:r w:rsidRPr="004E1907">
        <w:rPr>
          <w:rFonts w:eastAsia="Tahoma"/>
        </w:rPr>
        <w:t xml:space="preserve">услуги </w:t>
      </w:r>
      <w:r w:rsidR="0094502B" w:rsidRPr="004E1907">
        <w:rPr>
          <w:rFonts w:eastAsia="Tahoma"/>
        </w:rPr>
        <w:t>идентификация и аутентификация З</w:t>
      </w:r>
      <w:r w:rsidRPr="004E1907">
        <w:rPr>
          <w:rFonts w:eastAsia="Tahoma"/>
        </w:rPr>
        <w:t xml:space="preserve">аявителя - физического лица осуществляются с использованием </w:t>
      </w:r>
      <w:r w:rsidRPr="004E1907">
        <w:t xml:space="preserve">федеральной </w:t>
      </w:r>
      <w:r w:rsidR="008C573F" w:rsidRPr="004E1907">
        <w:t xml:space="preserve">государственной </w:t>
      </w:r>
      <w:r w:rsidRPr="004E1907">
        <w:t>информационной системы</w:t>
      </w:r>
      <w:r w:rsidR="00336732" w:rsidRPr="004E1907">
        <w:t xml:space="preserve"> </w:t>
      </w:r>
      <w:r w:rsidR="005F6661" w:rsidRPr="004E1907">
        <w:t>«</w:t>
      </w:r>
      <w:r w:rsidR="0094502B" w:rsidRPr="004E1907">
        <w:t xml:space="preserve">Единая система идентификации </w:t>
      </w:r>
      <w:r w:rsidRPr="004E1907">
        <w:t>и аутентификации в инфраструктуре, обеспечивающей информационно-технологическое взаимодействие инфор</w:t>
      </w:r>
      <w:r w:rsidR="0094502B" w:rsidRPr="004E1907">
        <w:t xml:space="preserve">мационных систем, используемых </w:t>
      </w:r>
      <w:r w:rsidRPr="004E1907">
        <w:t>для предоставления государственных и муниципа</w:t>
      </w:r>
      <w:r w:rsidR="00336732" w:rsidRPr="004E1907">
        <w:t>льных услуг в электронной форме</w:t>
      </w:r>
      <w:r w:rsidR="005F6661" w:rsidRPr="004E1907">
        <w:t>»</w:t>
      </w:r>
      <w:r w:rsidRPr="004E1907">
        <w:t xml:space="preserve"> (далее – Единая система идентификации и аутентификации)</w:t>
      </w:r>
      <w:r w:rsidR="0094502B" w:rsidRPr="004E1907">
        <w:rPr>
          <w:rFonts w:eastAsia="Tahoma"/>
        </w:rPr>
        <w:t>, З</w:t>
      </w:r>
      <w:r w:rsidRPr="004E1907">
        <w:rPr>
          <w:rFonts w:eastAsia="Tahoma"/>
        </w:rPr>
        <w:t>аявитель вправе использовать простую эле</w:t>
      </w:r>
      <w:r w:rsidR="00E475AF" w:rsidRPr="004E1907">
        <w:rPr>
          <w:rFonts w:eastAsia="Tahoma"/>
        </w:rPr>
        <w:t xml:space="preserve">ктронную подпись при обращении </w:t>
      </w:r>
      <w:r w:rsidRPr="004E1907">
        <w:rPr>
          <w:rFonts w:eastAsia="Tahoma"/>
        </w:rPr>
        <w:t xml:space="preserve">в электронной форме за получением </w:t>
      </w:r>
      <w:r w:rsidR="00FE0A04" w:rsidRPr="004E1907">
        <w:rPr>
          <w:rFonts w:eastAsia="Tahoma"/>
        </w:rPr>
        <w:t>муниципальной</w:t>
      </w:r>
      <w:r w:rsidR="008C573F" w:rsidRPr="004E1907">
        <w:rPr>
          <w:rFonts w:eastAsia="Tahoma"/>
        </w:rPr>
        <w:t xml:space="preserve"> </w:t>
      </w:r>
      <w:r w:rsidR="0094502B" w:rsidRPr="004E1907">
        <w:rPr>
          <w:rFonts w:eastAsia="Tahoma"/>
        </w:rPr>
        <w:t>услуги</w:t>
      </w:r>
      <w:r w:rsidRPr="004E1907">
        <w:rPr>
          <w:rFonts w:eastAsia="Tahoma"/>
        </w:rPr>
        <w:t xml:space="preserve"> при условии, что при выдаче ключа простой электронной подписи личность физического лица установлена при личном приеме.</w:t>
      </w:r>
    </w:p>
    <w:p w:rsidR="009D4627" w:rsidRPr="004E1907" w:rsidRDefault="009D4627" w:rsidP="00FF271A">
      <w:pPr>
        <w:jc w:val="center"/>
      </w:pPr>
    </w:p>
    <w:p w:rsidR="0081061C" w:rsidRPr="004E1907" w:rsidRDefault="0081061C" w:rsidP="004E1907">
      <w:pPr>
        <w:jc w:val="center"/>
      </w:pPr>
      <w:r w:rsidRPr="004E1907">
        <w:t>3. Состав, последовательность и сроки выполнения</w:t>
      </w:r>
    </w:p>
    <w:p w:rsidR="0081061C" w:rsidRPr="004E1907" w:rsidRDefault="0081061C" w:rsidP="004E1907">
      <w:pPr>
        <w:jc w:val="center"/>
      </w:pPr>
      <w:r w:rsidRPr="004E1907">
        <w:t>административных процедур (действий), требования к порядку</w:t>
      </w:r>
    </w:p>
    <w:p w:rsidR="0081061C" w:rsidRPr="004E1907" w:rsidRDefault="0081061C" w:rsidP="004E1907">
      <w:pPr>
        <w:jc w:val="center"/>
      </w:pPr>
      <w:r w:rsidRPr="004E1907">
        <w:t>их выполнения, в том числе особенности выполнения</w:t>
      </w:r>
    </w:p>
    <w:p w:rsidR="0081061C" w:rsidRPr="004E1907" w:rsidRDefault="0081061C" w:rsidP="004E1907">
      <w:pPr>
        <w:jc w:val="center"/>
      </w:pPr>
      <w:r w:rsidRPr="004E1907">
        <w:t>административных процедур в электронной форме</w:t>
      </w:r>
    </w:p>
    <w:p w:rsidR="008C123B" w:rsidRPr="004E1907" w:rsidRDefault="008C123B" w:rsidP="00FF271A">
      <w:pPr>
        <w:jc w:val="center"/>
      </w:pPr>
    </w:p>
    <w:p w:rsidR="00C1246E" w:rsidRPr="004E1907" w:rsidRDefault="00C1246E" w:rsidP="004E1907">
      <w:pPr>
        <w:jc w:val="center"/>
      </w:pPr>
      <w:r w:rsidRPr="004E1907">
        <w:t>3.1. Исчерпывающий перечень административных процедур</w:t>
      </w:r>
      <w:r w:rsidR="0081061C" w:rsidRPr="004E1907">
        <w:t xml:space="preserve"> </w:t>
      </w:r>
      <w:r w:rsidR="007561E1" w:rsidRPr="004E1907">
        <w:br/>
      </w:r>
      <w:r w:rsidR="0081061C" w:rsidRPr="004E1907">
        <w:t xml:space="preserve">(действий) при предоставлении </w:t>
      </w:r>
      <w:r w:rsidR="00FE0A04" w:rsidRPr="004E1907">
        <w:t>муниципальной</w:t>
      </w:r>
      <w:r w:rsidR="008C573F" w:rsidRPr="004E1907">
        <w:t xml:space="preserve"> </w:t>
      </w:r>
      <w:r w:rsidR="00277FB5" w:rsidRPr="004E1907">
        <w:t>услуги</w:t>
      </w:r>
    </w:p>
    <w:p w:rsidR="00C1246E" w:rsidRPr="004E1907" w:rsidRDefault="00C1246E" w:rsidP="00FF271A">
      <w:pPr>
        <w:jc w:val="center"/>
      </w:pPr>
    </w:p>
    <w:p w:rsidR="007561E1" w:rsidRPr="004E1907" w:rsidRDefault="00EB54C8" w:rsidP="004E1907">
      <w:r w:rsidRPr="004E1907">
        <w:t xml:space="preserve">3.1.1. </w:t>
      </w:r>
      <w:r w:rsidR="007561E1" w:rsidRPr="004E1907">
        <w:t>Предоставление муниципальной услуги включает в себя последовательность следующих административных процедур (действий):</w:t>
      </w:r>
    </w:p>
    <w:p w:rsidR="00EC65CA" w:rsidRPr="004E1907" w:rsidRDefault="007561E1" w:rsidP="004E1907">
      <w:r w:rsidRPr="004E1907">
        <w:t>прием (регистрация) заявления и прилагаемых к нему документов;</w:t>
      </w:r>
    </w:p>
    <w:p w:rsidR="007561E1" w:rsidRPr="004E1907" w:rsidRDefault="007561E1" w:rsidP="004E1907">
      <w:r w:rsidRPr="004E1907">
        <w:t>рассмотрение заявления и прилагаемых к нему документов;</w:t>
      </w:r>
    </w:p>
    <w:p w:rsidR="00EC65CA" w:rsidRPr="004E1907" w:rsidRDefault="007561E1" w:rsidP="004E1907">
      <w:r w:rsidRPr="004E1907">
        <w:t>принятие решения о предоставлении либо об отказе в предоставлении муниципальной услуги;</w:t>
      </w:r>
    </w:p>
    <w:p w:rsidR="00126161" w:rsidRPr="004E1907" w:rsidRDefault="007561E1" w:rsidP="004E1907">
      <w:r w:rsidRPr="004E1907">
        <w:t>передача курьером пакета документов из</w:t>
      </w:r>
      <w:r w:rsidR="00BF009A" w:rsidRPr="004E1907">
        <w:rPr>
          <w:rFonts w:eastAsia="Calibri"/>
        </w:rPr>
        <w:t xml:space="preserve"> Уполномоченного органа</w:t>
      </w:r>
      <w:r w:rsidR="00D451E5" w:rsidRPr="004E1907">
        <w:rPr>
          <w:rFonts w:eastAsia="Calibri"/>
        </w:rPr>
        <w:t xml:space="preserve"> </w:t>
      </w:r>
      <w:r w:rsidRPr="004E1907">
        <w:t>в МФЦ;</w:t>
      </w:r>
    </w:p>
    <w:p w:rsidR="007561E1" w:rsidRPr="004E1907" w:rsidRDefault="007561E1" w:rsidP="004E1907">
      <w:r w:rsidRPr="004E1907">
        <w:t>выдача (направление) Заявителю результата предоставления муниципальной услуги.</w:t>
      </w:r>
    </w:p>
    <w:p w:rsidR="005930DE" w:rsidRPr="004E1907" w:rsidRDefault="007561E1" w:rsidP="004E1907">
      <w:r w:rsidRPr="004E1907">
        <w:t xml:space="preserve">Заявитель вправе отозвать свое заявление на любой стадии рассмотрения, согласования или подготовки документа </w:t>
      </w:r>
      <w:r w:rsidR="00BF009A" w:rsidRPr="004E1907">
        <w:rPr>
          <w:rFonts w:eastAsia="Calibri"/>
        </w:rPr>
        <w:t>Уполномоченным органом</w:t>
      </w:r>
      <w:r w:rsidRPr="004E1907">
        <w:t xml:space="preserve">, обратившись с соответствующим заявлением в </w:t>
      </w:r>
      <w:r w:rsidR="00BF009A" w:rsidRPr="004E1907">
        <w:rPr>
          <w:rFonts w:eastAsia="Calibri"/>
        </w:rPr>
        <w:t>Уполномоченный орган</w:t>
      </w:r>
      <w:r w:rsidR="0002165A" w:rsidRPr="004E1907">
        <w:t>, в том числе в электронной форме,</w:t>
      </w:r>
      <w:r w:rsidRPr="004E1907">
        <w:t xml:space="preserve"> либо МФЦ.</w:t>
      </w:r>
    </w:p>
    <w:p w:rsidR="005930DE" w:rsidRPr="004E1907" w:rsidRDefault="005930DE" w:rsidP="004E1907">
      <w:pPr>
        <w:rPr>
          <w:rFonts w:eastAsia="Calibri"/>
        </w:rPr>
      </w:pPr>
      <w:r w:rsidRPr="004E1907">
        <w:t>3.1.2. Блок-схема предоставления муниципальной услуги приводится в приложении № 2 к настоящему Регламенту.</w:t>
      </w:r>
    </w:p>
    <w:p w:rsidR="00A97639" w:rsidRPr="004E1907" w:rsidRDefault="00A97639" w:rsidP="00FF271A">
      <w:pPr>
        <w:jc w:val="center"/>
      </w:pPr>
    </w:p>
    <w:p w:rsidR="00A507F7" w:rsidRPr="004E1907" w:rsidRDefault="00A507F7" w:rsidP="004E1907">
      <w:pPr>
        <w:jc w:val="center"/>
      </w:pPr>
      <w:r w:rsidRPr="004E1907">
        <w:t>3.2. Последовательность выполнения</w:t>
      </w:r>
    </w:p>
    <w:p w:rsidR="00A507F7" w:rsidRPr="004E1907" w:rsidRDefault="00A507F7" w:rsidP="004E1907">
      <w:pPr>
        <w:jc w:val="center"/>
      </w:pPr>
      <w:r w:rsidRPr="004E1907">
        <w:t xml:space="preserve">административных процедур (действий) осуществляемых </w:t>
      </w:r>
      <w:r w:rsidR="002D1CAC" w:rsidRPr="004E1907">
        <w:t>администрацией</w:t>
      </w:r>
      <w:r w:rsidR="00EB54C8" w:rsidRPr="004E1907">
        <w:t xml:space="preserve"> Красноармейского сельского поселения Ейского района</w:t>
      </w:r>
    </w:p>
    <w:p w:rsidR="00A507F7" w:rsidRPr="004E1907" w:rsidRDefault="00A507F7" w:rsidP="00FF271A">
      <w:pPr>
        <w:jc w:val="center"/>
      </w:pPr>
    </w:p>
    <w:p w:rsidR="002D1CAC" w:rsidRPr="004E1907" w:rsidRDefault="00277FB5" w:rsidP="004E1907">
      <w:r w:rsidRPr="004E1907">
        <w:t>3.</w:t>
      </w:r>
      <w:r w:rsidR="0035575F" w:rsidRPr="004E1907">
        <w:t>2.1</w:t>
      </w:r>
      <w:r w:rsidRPr="004E1907">
        <w:t xml:space="preserve">. </w:t>
      </w:r>
      <w:r w:rsidR="002D1CAC" w:rsidRPr="004E1907">
        <w:t>П</w:t>
      </w:r>
      <w:r w:rsidR="00441881" w:rsidRPr="004E1907">
        <w:t>рием (</w:t>
      </w:r>
      <w:r w:rsidR="002D1CAC" w:rsidRPr="004E1907">
        <w:t>регистрация</w:t>
      </w:r>
      <w:r w:rsidR="00441881" w:rsidRPr="004E1907">
        <w:t>)</w:t>
      </w:r>
      <w:r w:rsidR="002D1CAC" w:rsidRPr="004E1907">
        <w:t xml:space="preserve"> </w:t>
      </w:r>
      <w:r w:rsidR="00441881" w:rsidRPr="004E1907">
        <w:t>заявления и прилагаемых к нему документов</w:t>
      </w:r>
      <w:r w:rsidR="002D1CAC" w:rsidRPr="004E1907">
        <w:t>.</w:t>
      </w:r>
    </w:p>
    <w:p w:rsidR="00445110" w:rsidRPr="004E1907" w:rsidRDefault="00445110" w:rsidP="004E1907">
      <w:pPr>
        <w:rPr>
          <w:rFonts w:eastAsia="Calibri"/>
        </w:rPr>
      </w:pPr>
      <w:r w:rsidRPr="004E1907">
        <w:lastRenderedPageBreak/>
        <w:t>3.2.1.1. Основанием для начала административной процедуры является обращение Заявителя в</w:t>
      </w:r>
      <w:r w:rsidR="00BF009A" w:rsidRPr="004E1907">
        <w:rPr>
          <w:rFonts w:eastAsia="Calibri"/>
        </w:rPr>
        <w:t xml:space="preserve"> Уполномоченный орган</w:t>
      </w:r>
      <w:r w:rsidR="007D3627" w:rsidRPr="004E1907">
        <w:rPr>
          <w:rFonts w:eastAsia="Calibri"/>
        </w:rPr>
        <w:t xml:space="preserve"> </w:t>
      </w:r>
      <w:r w:rsidRPr="004E1907">
        <w:t>с заявлением и документами, указанными в подразделе 2.6 Регламента</w:t>
      </w:r>
      <w:r w:rsidR="00A97639" w:rsidRPr="004E1907">
        <w:t>,</w:t>
      </w:r>
      <w:r w:rsidRPr="004E1907">
        <w:t xml:space="preserve"> или поступление заявления и документов в </w:t>
      </w:r>
      <w:r w:rsidR="00BF009A" w:rsidRPr="004E1907">
        <w:rPr>
          <w:rFonts w:eastAsia="Calibri"/>
        </w:rPr>
        <w:t>Уполномоченный орган</w:t>
      </w:r>
      <w:r w:rsidR="007D3627" w:rsidRPr="004E1907">
        <w:rPr>
          <w:rFonts w:eastAsia="Calibri"/>
        </w:rPr>
        <w:t xml:space="preserve"> </w:t>
      </w:r>
      <w:r w:rsidRPr="004E1907">
        <w:t xml:space="preserve">из МФЦ. </w:t>
      </w:r>
    </w:p>
    <w:p w:rsidR="00186F48" w:rsidRPr="004E1907" w:rsidRDefault="00186F48" w:rsidP="004E1907">
      <w:pPr>
        <w:rPr>
          <w:rFonts w:eastAsia="Calibri"/>
        </w:rPr>
      </w:pPr>
      <w:r w:rsidRPr="004E1907">
        <w:t>3.2.1.2. Заявление и документы могут быть направлены в</w:t>
      </w:r>
      <w:r w:rsidR="00BF009A" w:rsidRPr="004E1907">
        <w:rPr>
          <w:rFonts w:eastAsia="Calibri"/>
        </w:rPr>
        <w:t xml:space="preserve"> Уполномоченный орган</w:t>
      </w:r>
      <w:r w:rsidR="007D3627" w:rsidRPr="004E1907">
        <w:rPr>
          <w:rFonts w:eastAsia="Calibri"/>
        </w:rPr>
        <w:t xml:space="preserve"> </w:t>
      </w:r>
      <w:r w:rsidRPr="004E1907">
        <w:t xml:space="preserve">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 </w:t>
      </w:r>
    </w:p>
    <w:p w:rsidR="00186F48" w:rsidRPr="004E1907" w:rsidRDefault="00186F48" w:rsidP="004E1907">
      <w:pPr>
        <w:rPr>
          <w:rFonts w:eastAsia="Calibri"/>
        </w:rPr>
      </w:pPr>
      <w:r w:rsidRPr="004E1907">
        <w:t>Должностное лицо</w:t>
      </w:r>
      <w:r w:rsidR="00BF009A" w:rsidRPr="004E1907">
        <w:rPr>
          <w:rFonts w:eastAsia="Calibri"/>
        </w:rPr>
        <w:t xml:space="preserve"> Уполномоченного органа</w:t>
      </w:r>
      <w:r w:rsidRPr="004E1907">
        <w:t>:</w:t>
      </w:r>
    </w:p>
    <w:p w:rsidR="00186F48" w:rsidRPr="004E1907" w:rsidRDefault="00186F48" w:rsidP="004E1907">
      <w:r w:rsidRPr="004E1907">
        <w:t>проверяет наличие документов, необходимых для предоставления муниципальной услуги, согласно перечню, указанн</w:t>
      </w:r>
      <w:r w:rsidR="00A33DB8" w:rsidRPr="004E1907">
        <w:t>ому в подразделе 2.6 Регламента</w:t>
      </w:r>
      <w:r w:rsidRPr="004E1907">
        <w:t>;</w:t>
      </w:r>
    </w:p>
    <w:p w:rsidR="00186F48" w:rsidRPr="004E1907" w:rsidRDefault="00186F48" w:rsidP="004E1907">
      <w:pPr>
        <w:rPr>
          <w:rFonts w:eastAsia="Calibri"/>
        </w:rPr>
      </w:pPr>
      <w:r w:rsidRPr="004E1907">
        <w:t xml:space="preserve">производит регистрацию заявления и документов, указанных </w:t>
      </w:r>
      <w:r w:rsidR="00A33DB8" w:rsidRPr="004E1907">
        <w:t>в подразделе 2.6 Регламента</w:t>
      </w:r>
      <w:r w:rsidR="00FC643C" w:rsidRPr="004E1907">
        <w:t xml:space="preserve">, </w:t>
      </w:r>
      <w:r w:rsidR="00B53BF7" w:rsidRPr="004E1907">
        <w:t>в день их поступления в</w:t>
      </w:r>
      <w:r w:rsidR="00B53BF7" w:rsidRPr="004E1907">
        <w:rPr>
          <w:rFonts w:eastAsia="Calibri"/>
        </w:rPr>
        <w:t xml:space="preserve"> Уполномоченный орган</w:t>
      </w:r>
      <w:r w:rsidR="007D3627" w:rsidRPr="004E1907">
        <w:rPr>
          <w:rFonts w:eastAsia="Calibri"/>
        </w:rPr>
        <w:t>;</w:t>
      </w:r>
    </w:p>
    <w:p w:rsidR="00186F48" w:rsidRPr="004E1907" w:rsidRDefault="00186F48" w:rsidP="004E1907">
      <w:r w:rsidRPr="004E1907">
        <w:t>сопоставляет указанные в заявлении сведения и данные в представленных документах;</w:t>
      </w:r>
    </w:p>
    <w:p w:rsidR="00186F48" w:rsidRPr="004E1907" w:rsidRDefault="00186F48" w:rsidP="004E1907">
      <w:r w:rsidRPr="004E1907">
        <w:t>выявляет наличие в заявлении и документах исправлений, которые не позволяют однозначно истолковать их содержание;</w:t>
      </w:r>
    </w:p>
    <w:p w:rsidR="00186F48" w:rsidRPr="004E1907" w:rsidRDefault="00A33DB8" w:rsidP="004E1907">
      <w:pPr>
        <w:rPr>
          <w:rFonts w:eastAsia="Calibri"/>
        </w:rPr>
      </w:pPr>
      <w:r w:rsidRPr="004E1907">
        <w:t xml:space="preserve">в случае представления не </w:t>
      </w:r>
      <w:r w:rsidR="00186F48" w:rsidRPr="004E1907">
        <w:t>заверенной в установленном порядке копии документа</w:t>
      </w:r>
      <w:r w:rsidRPr="004E1907">
        <w:t>,</w:t>
      </w:r>
      <w:r w:rsidR="00186F48" w:rsidRPr="004E1907">
        <w:t xml:space="preserve"> указанного в</w:t>
      </w:r>
      <w:r w:rsidRPr="004E1907">
        <w:t xml:space="preserve"> подразделе 2.6 Регламента</w:t>
      </w:r>
      <w:r w:rsidR="00186F48" w:rsidRPr="004E1907">
        <w:t>, должностное лицо</w:t>
      </w:r>
      <w:r w:rsidR="00BF009A" w:rsidRPr="004E1907">
        <w:rPr>
          <w:rFonts w:eastAsia="Calibri"/>
        </w:rPr>
        <w:t xml:space="preserve"> Уполномоченного органа</w:t>
      </w:r>
      <w:r w:rsidR="007D3627" w:rsidRPr="004E1907">
        <w:rPr>
          <w:rFonts w:eastAsia="Calibri"/>
        </w:rPr>
        <w:t xml:space="preserve"> </w:t>
      </w:r>
      <w:r w:rsidR="007D3627" w:rsidRPr="004E1907">
        <w:t xml:space="preserve">сличает ее </w:t>
      </w:r>
      <w:r w:rsidR="00186F48" w:rsidRPr="004E1907">
        <w:t xml:space="preserve">с оригиналом и ставит на ней заверительную надпись </w:t>
      </w:r>
      <w:r w:rsidR="00EB54C8" w:rsidRPr="004E1907">
        <w:t>«</w:t>
      </w:r>
      <w:r w:rsidR="00186F48" w:rsidRPr="004E1907">
        <w:t>Верно</w:t>
      </w:r>
      <w:r w:rsidR="00EB54C8" w:rsidRPr="004E1907">
        <w:t>»</w:t>
      </w:r>
      <w:r w:rsidR="00186F48" w:rsidRPr="004E1907">
        <w:t>, должность лица, заверившего копию, личную подпись, инициалы, фамилию, дату заверения, а оригиналы документов возвращает Заявителю;</w:t>
      </w:r>
    </w:p>
    <w:p w:rsidR="00186F48" w:rsidRPr="004E1907" w:rsidRDefault="00186F48" w:rsidP="004E1907">
      <w:r w:rsidRPr="004E1907">
        <w:t xml:space="preserve">выдает расписку-уведомление о приеме (регистрации) документов, указанных в подраздела 2.6 Регламента. При направлении документов по почте, направляет извещение о дате получения (регистрации) указанных документов не позднее чем через </w:t>
      </w:r>
      <w:r w:rsidR="00EB54C8" w:rsidRPr="004E1907">
        <w:t>три рабочих дня</w:t>
      </w:r>
      <w:r w:rsidRPr="004E1907">
        <w:t xml:space="preserve"> с даты их получения (регистрации) по почте.</w:t>
      </w:r>
    </w:p>
    <w:p w:rsidR="00186F48" w:rsidRPr="004E1907" w:rsidRDefault="00186F48" w:rsidP="004E1907">
      <w:pPr>
        <w:rPr>
          <w:rFonts w:eastAsia="Calibri"/>
        </w:rPr>
      </w:pPr>
      <w:r w:rsidRPr="004E1907">
        <w:t>3.2.1.3. В случае непредставления (представления не в неполном объеме) документов, указанных в подразделе 2.6 Регламента, должностное лицо</w:t>
      </w:r>
      <w:r w:rsidR="00BF009A" w:rsidRPr="004E1907">
        <w:rPr>
          <w:rFonts w:eastAsia="Calibri"/>
        </w:rPr>
        <w:t xml:space="preserve"> Уполномоченного органа</w:t>
      </w:r>
      <w:r w:rsidR="007D3627" w:rsidRPr="004E1907">
        <w:rPr>
          <w:rFonts w:eastAsia="Calibri"/>
        </w:rPr>
        <w:t xml:space="preserve"> </w:t>
      </w:r>
      <w:r w:rsidR="007D3627" w:rsidRPr="004E1907">
        <w:t xml:space="preserve">возвращает их </w:t>
      </w:r>
      <w:r w:rsidRPr="004E1907">
        <w:t>Заявителю по его требованию.</w:t>
      </w:r>
    </w:p>
    <w:p w:rsidR="00186F48" w:rsidRPr="004E1907" w:rsidRDefault="00186F48" w:rsidP="004E1907">
      <w:pPr>
        <w:rPr>
          <w:rFonts w:eastAsia="Calibri"/>
        </w:rPr>
      </w:pPr>
      <w:r w:rsidRPr="004E1907">
        <w:t>В случае если документы, указанные в подраздела 2.6 Регламента содержат основания предусмотренные пунктом 2.9.1 подраздела 2.9 раздела 2 Регламента должностное лицо</w:t>
      </w:r>
      <w:r w:rsidR="00BF009A" w:rsidRPr="004E1907">
        <w:rPr>
          <w:rFonts w:eastAsia="Calibri"/>
        </w:rPr>
        <w:t xml:space="preserve"> Уполномоченного органа</w:t>
      </w:r>
      <w:r w:rsidR="007D3627" w:rsidRPr="004E1907">
        <w:rPr>
          <w:rFonts w:eastAsia="Calibri"/>
        </w:rPr>
        <w:t xml:space="preserve"> </w:t>
      </w:r>
      <w:r w:rsidRPr="004E1907">
        <w:t>принимает решение об отказе в приеме документов, необходимых для предоставления муниципальной услуги и направляет Заявителю уведомление об отказе в приеме документов, необходимых для предоставления муниципальной услуги с указанием причин отказа.</w:t>
      </w:r>
    </w:p>
    <w:p w:rsidR="00186F48" w:rsidRPr="004E1907" w:rsidRDefault="00186F48" w:rsidP="004E1907">
      <w:r w:rsidRPr="004E1907">
        <w:t xml:space="preserve">3.2.1.4. Максимальный срок выполнения административной процедуры составляет </w:t>
      </w:r>
      <w:r w:rsidR="00CE08BC" w:rsidRPr="004E1907">
        <w:t>один</w:t>
      </w:r>
      <w:r w:rsidRPr="004E1907">
        <w:t xml:space="preserve"> рабочи</w:t>
      </w:r>
      <w:r w:rsidR="00CE08BC" w:rsidRPr="004E1907">
        <w:t>й день</w:t>
      </w:r>
      <w:r w:rsidRPr="004E1907">
        <w:t>.</w:t>
      </w:r>
    </w:p>
    <w:p w:rsidR="00186F48" w:rsidRPr="004E1907" w:rsidRDefault="00186F48" w:rsidP="004E1907">
      <w:pPr>
        <w:rPr>
          <w:rFonts w:eastAsia="Calibri"/>
        </w:rPr>
      </w:pPr>
      <w:r w:rsidRPr="004E1907">
        <w:t>3.2.1.5. Исполнение данной административной процедуры возложено на должностное лицо</w:t>
      </w:r>
      <w:r w:rsidR="00BF009A" w:rsidRPr="004E1907">
        <w:rPr>
          <w:rFonts w:eastAsia="Calibri"/>
        </w:rPr>
        <w:t xml:space="preserve"> Уполномоченного органа</w:t>
      </w:r>
      <w:r w:rsidR="007D3627" w:rsidRPr="004E1907">
        <w:rPr>
          <w:rFonts w:eastAsia="Calibri"/>
        </w:rPr>
        <w:t xml:space="preserve"> </w:t>
      </w:r>
      <w:r w:rsidRPr="004E1907">
        <w:t xml:space="preserve">ответственное за прием (регистрацию) заявления и прилагаемых к нему документов, необходимых для предоставления муниципальной услуги. </w:t>
      </w:r>
    </w:p>
    <w:p w:rsidR="00186F48" w:rsidRPr="004E1907" w:rsidRDefault="00186F48" w:rsidP="004E1907">
      <w:r w:rsidRPr="004E1907">
        <w:t>3.2.1.6.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186F48" w:rsidRPr="004E1907" w:rsidRDefault="00186F48" w:rsidP="004E1907">
      <w:r w:rsidRPr="004E1907">
        <w:t>3.2.1.7. Результатом административной процедуры является регистрация заявления о предоставлении муниципальной услуги и прилагаемых к нему документов или отказ в приеме документов, при выявлении оснований для отказа в приеме документов</w:t>
      </w:r>
      <w:r w:rsidR="006834C3" w:rsidRPr="004E1907">
        <w:t>.</w:t>
      </w:r>
    </w:p>
    <w:p w:rsidR="00186F48" w:rsidRPr="004E1907" w:rsidRDefault="00186F48" w:rsidP="004E1907">
      <w:pPr>
        <w:rPr>
          <w:rFonts w:eastAsia="Calibri"/>
        </w:rPr>
      </w:pPr>
      <w:r w:rsidRPr="004E1907">
        <w:t>3.2.1.8. Способом фиксации результата административной процедуры является выдача Заявителю должностным лицом</w:t>
      </w:r>
      <w:r w:rsidR="00BF009A" w:rsidRPr="004E1907">
        <w:rPr>
          <w:rFonts w:eastAsia="Calibri"/>
        </w:rPr>
        <w:t xml:space="preserve"> Уполномоченного органа</w:t>
      </w:r>
      <w:r w:rsidR="007D3627" w:rsidRPr="004E1907">
        <w:rPr>
          <w:rFonts w:eastAsia="Calibri"/>
        </w:rPr>
        <w:t xml:space="preserve"> </w:t>
      </w:r>
      <w:r w:rsidRPr="004E1907">
        <w:t xml:space="preserve">расписки-уведомления о приеме (регистрации) заявления о предоставлении </w:t>
      </w:r>
      <w:r w:rsidRPr="004E1907">
        <w:lastRenderedPageBreak/>
        <w:t>муниципальной услуги и прилагаемых к нему документов или выдача уведомления об отказе в приеме документов, необходимых для предоставления муниципальной услуги с указанием причин отказа</w:t>
      </w:r>
      <w:r w:rsidR="006834C3" w:rsidRPr="004E1907">
        <w:t>.</w:t>
      </w:r>
    </w:p>
    <w:p w:rsidR="008F792E" w:rsidRPr="004E1907" w:rsidRDefault="008F792E" w:rsidP="004E1907">
      <w:r w:rsidRPr="004E1907">
        <w:t>3.2.</w:t>
      </w:r>
      <w:r w:rsidR="00A97639" w:rsidRPr="004E1907">
        <w:t>2</w:t>
      </w:r>
      <w:r w:rsidRPr="004E1907">
        <w:t xml:space="preserve">. Рассмотрение заявления и прилагаемых к нему документов. </w:t>
      </w:r>
    </w:p>
    <w:p w:rsidR="008F792E" w:rsidRPr="004E1907" w:rsidRDefault="008F792E" w:rsidP="004E1907">
      <w:r w:rsidRPr="004E1907">
        <w:t>3.2.</w:t>
      </w:r>
      <w:r w:rsidR="00A97639" w:rsidRPr="004E1907">
        <w:t>2</w:t>
      </w:r>
      <w:r w:rsidRPr="004E1907">
        <w:t>.1. Основанием для начала административной процедуры является наличие полного комплекта документов, предусмотрен</w:t>
      </w:r>
      <w:r w:rsidR="00A97639" w:rsidRPr="004E1907">
        <w:t>ного подразделом 2.6 Регламента</w:t>
      </w:r>
      <w:r w:rsidRPr="004E1907">
        <w:t>.</w:t>
      </w:r>
    </w:p>
    <w:p w:rsidR="008A37ED" w:rsidRPr="004E1907" w:rsidRDefault="008A37ED" w:rsidP="004E1907">
      <w:pPr>
        <w:rPr>
          <w:rFonts w:eastAsia="Calibri"/>
        </w:rPr>
      </w:pPr>
      <w:r w:rsidRPr="004E1907">
        <w:t>3.2.</w:t>
      </w:r>
      <w:r w:rsidR="00A97639" w:rsidRPr="004E1907">
        <w:t>2</w:t>
      </w:r>
      <w:r w:rsidRPr="004E1907">
        <w:t>.2. Должностное лицо</w:t>
      </w:r>
      <w:r w:rsidRPr="004E1907">
        <w:rPr>
          <w:rFonts w:eastAsia="Calibri"/>
        </w:rPr>
        <w:t xml:space="preserve"> Уполномоченного органа </w:t>
      </w:r>
      <w:r w:rsidRPr="004E1907">
        <w:t>осуществляет проверку документов, указанных в подразделе 2.6 Регламента, 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w:t>
      </w:r>
    </w:p>
    <w:p w:rsidR="008F792E" w:rsidRPr="004E1907" w:rsidRDefault="008F792E" w:rsidP="004E1907">
      <w:r w:rsidRPr="004E1907">
        <w:t>3.2.</w:t>
      </w:r>
      <w:r w:rsidR="00461095" w:rsidRPr="004E1907">
        <w:t>2</w:t>
      </w:r>
      <w:r w:rsidRPr="004E1907">
        <w:t xml:space="preserve">.3. Максимальный срок выполнения административной процедуры составляет </w:t>
      </w:r>
      <w:r w:rsidR="003378C4" w:rsidRPr="004E1907">
        <w:t>четыре рабочих дня</w:t>
      </w:r>
      <w:r w:rsidRPr="004E1907">
        <w:t>.</w:t>
      </w:r>
    </w:p>
    <w:p w:rsidR="008F792E" w:rsidRPr="004E1907" w:rsidRDefault="008F792E" w:rsidP="004E1907">
      <w:pPr>
        <w:rPr>
          <w:rFonts w:eastAsia="Calibri"/>
        </w:rPr>
      </w:pPr>
      <w:r w:rsidRPr="004E1907">
        <w:t>3.2.</w:t>
      </w:r>
      <w:r w:rsidR="00461095" w:rsidRPr="004E1907">
        <w:t>2</w:t>
      </w:r>
      <w:r w:rsidRPr="004E1907">
        <w:t>.4. Исполнение данной административной процедуры возложено на должностное лицо</w:t>
      </w:r>
      <w:r w:rsidR="00833FC5" w:rsidRPr="004E1907">
        <w:rPr>
          <w:rFonts w:eastAsia="Calibri"/>
        </w:rPr>
        <w:t xml:space="preserve"> Уполномоченного органа</w:t>
      </w:r>
      <w:r w:rsidR="007D3627" w:rsidRPr="004E1907">
        <w:rPr>
          <w:rFonts w:eastAsia="Calibri"/>
        </w:rPr>
        <w:t xml:space="preserve"> </w:t>
      </w:r>
      <w:r w:rsidRPr="004E1907">
        <w:t xml:space="preserve">ответственное за рассмотрение заявления и прилагаемых к нему документов, необходимых для предоставления муниципальной услуги. </w:t>
      </w:r>
    </w:p>
    <w:p w:rsidR="008F792E" w:rsidRPr="004E1907" w:rsidRDefault="008F792E" w:rsidP="004E1907">
      <w:r w:rsidRPr="004E1907">
        <w:t>3.2.</w:t>
      </w:r>
      <w:r w:rsidR="00461095" w:rsidRPr="004E1907">
        <w:t>2</w:t>
      </w:r>
      <w:r w:rsidRPr="004E1907">
        <w:t>.5. Критерием принятия решения по данной административной процедуре является соответстви</w:t>
      </w:r>
      <w:r w:rsidR="009C51C5" w:rsidRPr="004E1907">
        <w:t xml:space="preserve">е полного комплекта документов, </w:t>
      </w:r>
      <w:r w:rsidRPr="004E1907">
        <w:t xml:space="preserve">предусмотренных подразделом 2.6 Регламента, </w:t>
      </w:r>
      <w:r w:rsidR="00461095" w:rsidRPr="004E1907">
        <w:t>т</w:t>
      </w:r>
      <w:r w:rsidRPr="004E1907">
        <w:t xml:space="preserve">ребованиям законодательства, регулирующего предоставления муниципальной услуги. </w:t>
      </w:r>
    </w:p>
    <w:p w:rsidR="008F792E" w:rsidRPr="004E1907" w:rsidRDefault="008F792E" w:rsidP="004E1907">
      <w:pPr>
        <w:rPr>
          <w:rFonts w:eastAsia="Calibri"/>
        </w:rPr>
      </w:pPr>
      <w:r w:rsidRPr="004E1907">
        <w:t>3.2.</w:t>
      </w:r>
      <w:r w:rsidR="00461095" w:rsidRPr="004E1907">
        <w:t>2</w:t>
      </w:r>
      <w:r w:rsidRPr="004E1907">
        <w:t>.6. Результатом административной процедуры является осуществление должностным лицом</w:t>
      </w:r>
      <w:r w:rsidR="00833FC5" w:rsidRPr="004E1907">
        <w:rPr>
          <w:rFonts w:eastAsia="Calibri"/>
        </w:rPr>
        <w:t xml:space="preserve"> Уполномоченного органа</w:t>
      </w:r>
      <w:r w:rsidR="00C52785" w:rsidRPr="004E1907">
        <w:rPr>
          <w:rFonts w:eastAsia="Calibri"/>
        </w:rPr>
        <w:t xml:space="preserve"> </w:t>
      </w:r>
      <w:r w:rsidRPr="004E1907">
        <w:t>проверки документов, указанных в подразделе 2.6 Регламента, на предмет соответствия законодательству, регулирующему предоставления муниципальной услуги.</w:t>
      </w:r>
    </w:p>
    <w:p w:rsidR="00A20EB6" w:rsidRPr="004E1907" w:rsidRDefault="00A20EB6" w:rsidP="004E1907">
      <w:r w:rsidRPr="004E1907">
        <w:t>3.2.</w:t>
      </w:r>
      <w:r w:rsidR="00461095" w:rsidRPr="004E1907">
        <w:t>3</w:t>
      </w:r>
      <w:r w:rsidRPr="004E1907">
        <w:t>. Принятие решения о предоставлении либо об отказе в предоставлении муниципальной услуги.</w:t>
      </w:r>
    </w:p>
    <w:p w:rsidR="00A20EB6" w:rsidRPr="004E1907" w:rsidRDefault="00A20EB6" w:rsidP="004E1907">
      <w:r w:rsidRPr="004E1907">
        <w:t>3.2.</w:t>
      </w:r>
      <w:r w:rsidR="00461095" w:rsidRPr="004E1907">
        <w:t>3</w:t>
      </w:r>
      <w:r w:rsidRPr="004E1907">
        <w:t>.1. Основанием для начала административной процедуры является окончание проверки документов, указанн</w:t>
      </w:r>
      <w:r w:rsidR="00461095" w:rsidRPr="004E1907">
        <w:t>ых в подразделе 2.6 Регламента</w:t>
      </w:r>
      <w:r w:rsidRPr="004E1907">
        <w:t>, на предмет соответствия действующему законодательству.</w:t>
      </w:r>
    </w:p>
    <w:p w:rsidR="00A20EB6" w:rsidRPr="004E1907" w:rsidRDefault="00A20EB6" w:rsidP="004E1907">
      <w:pPr>
        <w:rPr>
          <w:rFonts w:eastAsia="Calibri"/>
        </w:rPr>
      </w:pPr>
      <w:r w:rsidRPr="004E1907">
        <w:t>3.2.</w:t>
      </w:r>
      <w:r w:rsidR="00461095" w:rsidRPr="004E1907">
        <w:t>3</w:t>
      </w:r>
      <w:r w:rsidRPr="004E1907">
        <w:t>.2. Должностное лицо</w:t>
      </w:r>
      <w:r w:rsidR="00833FC5" w:rsidRPr="004E1907">
        <w:rPr>
          <w:rFonts w:eastAsia="Calibri"/>
        </w:rPr>
        <w:t xml:space="preserve"> Уполномоченного органа</w:t>
      </w:r>
      <w:r w:rsidR="00C52785" w:rsidRPr="004E1907">
        <w:rPr>
          <w:rFonts w:eastAsia="Calibri"/>
        </w:rPr>
        <w:t xml:space="preserve"> </w:t>
      </w:r>
      <w:r w:rsidRPr="004E1907">
        <w:t xml:space="preserve">по результатам проверки документов указанных в подразделе 2.6 Регламента, в случае наличия оснований для отказа в предоставлении муниципальной услуги, предусмотренных пунктом 2.10.2 </w:t>
      </w:r>
      <w:r w:rsidR="0070240F" w:rsidRPr="004E1907">
        <w:t xml:space="preserve">подраздела 2.10 </w:t>
      </w:r>
      <w:r w:rsidRPr="004E1907">
        <w:t xml:space="preserve">Регламента в течение </w:t>
      </w:r>
      <w:r w:rsidR="001872C4" w:rsidRPr="004E1907">
        <w:t>четырех</w:t>
      </w:r>
      <w:r w:rsidRPr="004E1907">
        <w:t xml:space="preserve"> рабочих дней готовит проект мотивированного отказа в предоставлении муниципальной услуги, обеспечивает его согласование и подписание в установленном в</w:t>
      </w:r>
      <w:r w:rsidR="00833FC5" w:rsidRPr="004E1907">
        <w:rPr>
          <w:rFonts w:eastAsia="Calibri"/>
        </w:rPr>
        <w:t xml:space="preserve"> Уполномоченном органе</w:t>
      </w:r>
      <w:r w:rsidR="00C52785" w:rsidRPr="004E1907">
        <w:rPr>
          <w:rFonts w:eastAsia="Calibri"/>
        </w:rPr>
        <w:t xml:space="preserve"> </w:t>
      </w:r>
      <w:r w:rsidRPr="004E1907">
        <w:t>порядке.</w:t>
      </w:r>
    </w:p>
    <w:p w:rsidR="00461095" w:rsidRPr="004E1907" w:rsidRDefault="00A20EB6" w:rsidP="004E1907">
      <w:r w:rsidRPr="004E1907">
        <w:t>3.2.</w:t>
      </w:r>
      <w:r w:rsidR="00461095" w:rsidRPr="004E1907">
        <w:t>3</w:t>
      </w:r>
      <w:r w:rsidRPr="004E1907">
        <w:t>.3. Должностное лицо</w:t>
      </w:r>
      <w:r w:rsidR="00833FC5" w:rsidRPr="004E1907">
        <w:rPr>
          <w:rFonts w:eastAsia="Calibri"/>
        </w:rPr>
        <w:t xml:space="preserve"> Уполномоченного органа</w:t>
      </w:r>
      <w:r w:rsidRPr="004E1907">
        <w:t xml:space="preserve"> по результатам проверки документов указанн</w:t>
      </w:r>
      <w:r w:rsidR="00A33DB8" w:rsidRPr="004E1907">
        <w:t xml:space="preserve">ых в подразделе 2.6 Регламента, </w:t>
      </w:r>
      <w:r w:rsidRPr="004E1907">
        <w:t>в случае отсутствия оснований для отказа в предоставлении муниципальной услуги осуществляет</w:t>
      </w:r>
      <w:bookmarkStart w:id="8" w:name="sub_1300"/>
      <w:r w:rsidR="008E038F" w:rsidRPr="004E1907">
        <w:t xml:space="preserve"> </w:t>
      </w:r>
      <w:bookmarkEnd w:id="8"/>
      <w:r w:rsidR="00461095" w:rsidRPr="004E1907">
        <w:t>подготовку письменного разъяснения по вопросам применения муниципальных правовых актов о налогах и сборах.</w:t>
      </w:r>
    </w:p>
    <w:p w:rsidR="00A20EB6" w:rsidRPr="004E1907" w:rsidRDefault="00A20EB6" w:rsidP="004E1907">
      <w:r w:rsidRPr="004E1907">
        <w:t>3.2.</w:t>
      </w:r>
      <w:r w:rsidR="00461095" w:rsidRPr="004E1907">
        <w:t>3</w:t>
      </w:r>
      <w:r w:rsidRPr="004E1907">
        <w:t xml:space="preserve">.4. Максимальный срок выполнения административной процедуры составляет </w:t>
      </w:r>
      <w:r w:rsidR="004602F0" w:rsidRPr="004E1907">
        <w:t>не более пятидесяти</w:t>
      </w:r>
      <w:r w:rsidRPr="004E1907">
        <w:t xml:space="preserve"> рабочих дней.</w:t>
      </w:r>
    </w:p>
    <w:p w:rsidR="00A20EB6" w:rsidRPr="004E1907" w:rsidRDefault="00A20EB6" w:rsidP="004E1907">
      <w:pPr>
        <w:rPr>
          <w:rFonts w:eastAsia="Calibri"/>
        </w:rPr>
      </w:pPr>
      <w:r w:rsidRPr="004E1907">
        <w:t>3.2.</w:t>
      </w:r>
      <w:r w:rsidR="00461095" w:rsidRPr="004E1907">
        <w:t>3</w:t>
      </w:r>
      <w:r w:rsidRPr="004E1907">
        <w:t>.5. Исполнение данной административной процедуры возложено на должностное лицо</w:t>
      </w:r>
      <w:r w:rsidR="00833FC5" w:rsidRPr="004E1907">
        <w:rPr>
          <w:rFonts w:eastAsia="Calibri"/>
        </w:rPr>
        <w:t xml:space="preserve"> Уполномоченного органа</w:t>
      </w:r>
      <w:r w:rsidR="00C52785" w:rsidRPr="004E1907">
        <w:rPr>
          <w:rFonts w:eastAsia="Calibri"/>
        </w:rPr>
        <w:t xml:space="preserve"> </w:t>
      </w:r>
      <w:r w:rsidRPr="004E1907">
        <w:t xml:space="preserve">ответственное за рассмотрение заявления и прилагаемых к нему документов, необходимых для предоставления муниципальной услуги. </w:t>
      </w:r>
    </w:p>
    <w:p w:rsidR="00A20EB6" w:rsidRPr="004E1907" w:rsidRDefault="00A20EB6" w:rsidP="004E1907">
      <w:r w:rsidRPr="004E1907">
        <w:t>3.2.</w:t>
      </w:r>
      <w:r w:rsidR="00461095" w:rsidRPr="004E1907">
        <w:t>3</w:t>
      </w:r>
      <w:r w:rsidRPr="004E1907">
        <w:t>.6. 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rsidR="006834C3" w:rsidRPr="004E1907" w:rsidRDefault="00A20EB6" w:rsidP="004E1907">
      <w:r w:rsidRPr="004E1907">
        <w:lastRenderedPageBreak/>
        <w:t>3.2.</w:t>
      </w:r>
      <w:r w:rsidR="00461095" w:rsidRPr="004E1907">
        <w:t>3</w:t>
      </w:r>
      <w:r w:rsidRPr="004E1907">
        <w:t xml:space="preserve">.7. Результатом административной процедуры является принятие решения о предоставление муниципальной услуги либо </w:t>
      </w:r>
      <w:r w:rsidR="0070240F" w:rsidRPr="004E1907">
        <w:t xml:space="preserve">решения </w:t>
      </w:r>
      <w:r w:rsidRPr="004E1907">
        <w:t>об отказе в предоставлении муниципальной услуги</w:t>
      </w:r>
      <w:r w:rsidR="006834C3" w:rsidRPr="004E1907">
        <w:t>.</w:t>
      </w:r>
    </w:p>
    <w:p w:rsidR="0070240F" w:rsidRPr="004E1907" w:rsidRDefault="00A20EB6" w:rsidP="004E1907">
      <w:r w:rsidRPr="004E1907">
        <w:t>3.2.</w:t>
      </w:r>
      <w:r w:rsidR="00461095" w:rsidRPr="004E1907">
        <w:t>3</w:t>
      </w:r>
      <w:r w:rsidRPr="004E1907">
        <w:t xml:space="preserve">.8. Способом фиксации результата административной процедуры является </w:t>
      </w:r>
      <w:r w:rsidR="0099366A" w:rsidRPr="004E1907">
        <w:t xml:space="preserve">регистрация </w:t>
      </w:r>
      <w:r w:rsidR="004602F0" w:rsidRPr="004E1907">
        <w:t>письменного разъяснения по вопросам применения муниципальных правовых актов о налогах и сборах</w:t>
      </w:r>
      <w:r w:rsidR="0099366A" w:rsidRPr="004E1907">
        <w:t>.</w:t>
      </w:r>
      <w:r w:rsidR="0070240F" w:rsidRPr="004E1907">
        <w:t xml:space="preserve"> </w:t>
      </w:r>
    </w:p>
    <w:p w:rsidR="00126161" w:rsidRPr="004E1907" w:rsidRDefault="00126161" w:rsidP="004E1907">
      <w:pPr>
        <w:rPr>
          <w:rFonts w:eastAsia="Calibri"/>
        </w:rPr>
      </w:pPr>
      <w:r w:rsidRPr="004E1907">
        <w:t>3.2.</w:t>
      </w:r>
      <w:r w:rsidR="004602F0" w:rsidRPr="004E1907">
        <w:t>4</w:t>
      </w:r>
      <w:r w:rsidRPr="004E1907">
        <w:t>. Передача курьером пакета документов из</w:t>
      </w:r>
      <w:r w:rsidR="00833FC5" w:rsidRPr="004E1907">
        <w:rPr>
          <w:rFonts w:eastAsia="Calibri"/>
        </w:rPr>
        <w:t xml:space="preserve"> Уполномоченного органа</w:t>
      </w:r>
      <w:r w:rsidR="00C52785" w:rsidRPr="004E1907">
        <w:rPr>
          <w:rFonts w:eastAsia="Calibri"/>
        </w:rPr>
        <w:t xml:space="preserve"> </w:t>
      </w:r>
      <w:r w:rsidRPr="004E1907">
        <w:t>в МФЦ.</w:t>
      </w:r>
    </w:p>
    <w:p w:rsidR="00126161" w:rsidRPr="004E1907" w:rsidRDefault="00126161" w:rsidP="004E1907">
      <w:r w:rsidRPr="004E1907">
        <w:t>3.2.</w:t>
      </w:r>
      <w:r w:rsidR="004602F0" w:rsidRPr="004E1907">
        <w:t>4</w:t>
      </w:r>
      <w:r w:rsidRPr="004E1907">
        <w:t>.1. Основанием для начала админист</w:t>
      </w:r>
      <w:r w:rsidR="005A17C7" w:rsidRPr="004E1907">
        <w:t>ративной процедуры является под</w:t>
      </w:r>
      <w:r w:rsidRPr="004E1907">
        <w:t>готовленный для выдачи результат предоставления муниципальной услуги.</w:t>
      </w:r>
    </w:p>
    <w:p w:rsidR="00126161" w:rsidRPr="004E1907" w:rsidRDefault="00126161" w:rsidP="004E1907">
      <w:pPr>
        <w:rPr>
          <w:rFonts w:eastAsia="Calibri"/>
        </w:rPr>
      </w:pPr>
      <w:r w:rsidRPr="004E1907">
        <w:t>3.2.</w:t>
      </w:r>
      <w:r w:rsidR="004602F0" w:rsidRPr="004E1907">
        <w:t>4</w:t>
      </w:r>
      <w:r w:rsidRPr="004E1907">
        <w:t>.2. Передача документов, являющихс</w:t>
      </w:r>
      <w:r w:rsidR="00833FC5" w:rsidRPr="004E1907">
        <w:t>я результатом предоставления му</w:t>
      </w:r>
      <w:r w:rsidRPr="004E1907">
        <w:t>ниципальной услуги из</w:t>
      </w:r>
      <w:r w:rsidR="00833FC5" w:rsidRPr="004E1907">
        <w:rPr>
          <w:rFonts w:eastAsia="Calibri"/>
        </w:rPr>
        <w:t xml:space="preserve"> Уполномоченного органа</w:t>
      </w:r>
      <w:r w:rsidR="00C52785" w:rsidRPr="004E1907">
        <w:rPr>
          <w:rFonts w:eastAsia="Calibri"/>
        </w:rPr>
        <w:t xml:space="preserve"> </w:t>
      </w:r>
      <w:r w:rsidRPr="004E1907">
        <w:t>в МФЦ осуществляется в соответствии с условиями соглашения о взаимодействии.</w:t>
      </w:r>
    </w:p>
    <w:p w:rsidR="00126161" w:rsidRPr="004E1907" w:rsidRDefault="00126161" w:rsidP="004E1907">
      <w:r w:rsidRPr="004E1907">
        <w:t>Передача ответственным должностным лицом</w:t>
      </w:r>
      <w:r w:rsidR="00833FC5" w:rsidRPr="004E1907">
        <w:rPr>
          <w:rFonts w:eastAsia="Calibri"/>
        </w:rPr>
        <w:t xml:space="preserve"> Уполномоченным органом</w:t>
      </w:r>
      <w:r w:rsidR="00C52785" w:rsidRPr="004E1907">
        <w:rPr>
          <w:rFonts w:eastAsia="Calibri"/>
        </w:rPr>
        <w:t xml:space="preserve"> </w:t>
      </w:r>
      <w:r w:rsidRPr="004E1907">
        <w:t>до</w:t>
      </w:r>
      <w:r w:rsidR="005A17C7" w:rsidRPr="004E1907">
        <w:t xml:space="preserve">кументов в МФЦ осуществляется не позднее следующего рабочего дня </w:t>
      </w:r>
      <w:r w:rsidRPr="004E1907">
        <w:t>после регистрации документов, являющихся результатом предоставления муниципальной услуги, на основании реестра, который составляется в двух экземплярах, и соде</w:t>
      </w:r>
      <w:r w:rsidR="00620A63" w:rsidRPr="004E1907">
        <w:t>ржит дату и время передачи доку</w:t>
      </w:r>
      <w:r w:rsidRPr="004E1907">
        <w:t xml:space="preserve">ментов, а также заверяется подписями должностного лица </w:t>
      </w:r>
      <w:r w:rsidR="00833FC5" w:rsidRPr="004E1907">
        <w:rPr>
          <w:rFonts w:eastAsia="Calibri"/>
        </w:rPr>
        <w:t>Уполномоченного органа</w:t>
      </w:r>
      <w:r w:rsidR="00C52785" w:rsidRPr="004E1907">
        <w:rPr>
          <w:rFonts w:eastAsia="Calibri"/>
        </w:rPr>
        <w:t xml:space="preserve"> </w:t>
      </w:r>
      <w:r w:rsidRPr="004E1907">
        <w:t>и работника МФЦ.</w:t>
      </w:r>
    </w:p>
    <w:p w:rsidR="00E048C9" w:rsidRPr="004E1907" w:rsidRDefault="00E048C9" w:rsidP="004E1907">
      <w:pPr>
        <w:rPr>
          <w:rFonts w:eastAsia="Calibri"/>
        </w:rPr>
      </w:pPr>
      <w:r w:rsidRPr="004E1907">
        <w:t>Результат муниципальной услуги может быть предоставлен Уполномоченным органом посредством почтовой связи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26161" w:rsidRPr="004E1907" w:rsidRDefault="00126161" w:rsidP="004E1907">
      <w:r w:rsidRPr="004E1907">
        <w:t>3.2.</w:t>
      </w:r>
      <w:r w:rsidR="004602F0" w:rsidRPr="004E1907">
        <w:t>4</w:t>
      </w:r>
      <w:r w:rsidRPr="004E1907">
        <w:t xml:space="preserve">.3. Максимальный срок выполнения административной процедуры составляет </w:t>
      </w:r>
      <w:r w:rsidR="00620A63" w:rsidRPr="004E1907">
        <w:t>два</w:t>
      </w:r>
      <w:r w:rsidRPr="004E1907">
        <w:t xml:space="preserve"> рабочи</w:t>
      </w:r>
      <w:r w:rsidR="00620A63" w:rsidRPr="004E1907">
        <w:t>х</w:t>
      </w:r>
      <w:r w:rsidRPr="004E1907">
        <w:t xml:space="preserve"> дн</w:t>
      </w:r>
      <w:r w:rsidR="00620A63" w:rsidRPr="004E1907">
        <w:t>я</w:t>
      </w:r>
      <w:r w:rsidRPr="004E1907">
        <w:t>.</w:t>
      </w:r>
    </w:p>
    <w:p w:rsidR="00126161" w:rsidRPr="004E1907" w:rsidRDefault="00126161" w:rsidP="004E1907">
      <w:pPr>
        <w:rPr>
          <w:rFonts w:eastAsia="Calibri"/>
        </w:rPr>
      </w:pPr>
      <w:r w:rsidRPr="004E1907">
        <w:t>3.2.</w:t>
      </w:r>
      <w:r w:rsidR="004602F0" w:rsidRPr="004E1907">
        <w:t>4</w:t>
      </w:r>
      <w:r w:rsidRPr="004E1907">
        <w:t>.4. Исполнение данной административной процедуры возложено на должностное лицо</w:t>
      </w:r>
      <w:r w:rsidR="00833FC5" w:rsidRPr="004E1907">
        <w:rPr>
          <w:rFonts w:eastAsia="Calibri"/>
        </w:rPr>
        <w:t xml:space="preserve"> Уполномоченного органа</w:t>
      </w:r>
      <w:r w:rsidR="00C52785" w:rsidRPr="004E1907">
        <w:rPr>
          <w:rFonts w:eastAsia="Calibri"/>
        </w:rPr>
        <w:t xml:space="preserve"> </w:t>
      </w:r>
      <w:r w:rsidRPr="004E1907">
        <w:t>ответств</w:t>
      </w:r>
      <w:r w:rsidR="00F521BA" w:rsidRPr="004E1907">
        <w:t xml:space="preserve">енное </w:t>
      </w:r>
      <w:r w:rsidRPr="004E1907">
        <w:t>за передачу пакета документов в МФЦ.</w:t>
      </w:r>
    </w:p>
    <w:p w:rsidR="00126161" w:rsidRPr="004E1907" w:rsidRDefault="00126161" w:rsidP="004E1907">
      <w:r w:rsidRPr="004E1907">
        <w:t>3.2.</w:t>
      </w:r>
      <w:r w:rsidR="004602F0" w:rsidRPr="004E1907">
        <w:t>4</w:t>
      </w:r>
      <w:r w:rsidRPr="004E1907">
        <w:t>.5.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МФЦ.</w:t>
      </w:r>
    </w:p>
    <w:p w:rsidR="00126161" w:rsidRPr="004E1907" w:rsidRDefault="00126161" w:rsidP="004E1907">
      <w:r w:rsidRPr="004E1907">
        <w:t>3.2.</w:t>
      </w:r>
      <w:r w:rsidR="004602F0" w:rsidRPr="004E1907">
        <w:t>4</w:t>
      </w:r>
      <w:r w:rsidRPr="004E1907">
        <w:t>.6. Результатом административной процедуры является</w:t>
      </w:r>
      <w:r w:rsidR="00620A63" w:rsidRPr="004E1907">
        <w:t xml:space="preserve"> по</w:t>
      </w:r>
      <w:r w:rsidRPr="004E1907">
        <w:t>лучение МФЦ результата предоставления муниципальной услуги для его</w:t>
      </w:r>
      <w:r w:rsidR="00F521BA" w:rsidRPr="004E1907">
        <w:t xml:space="preserve"> выдачи Заявителю</w:t>
      </w:r>
      <w:r w:rsidRPr="004E1907">
        <w:t>.</w:t>
      </w:r>
    </w:p>
    <w:p w:rsidR="007D5F87" w:rsidRPr="004E1907" w:rsidRDefault="00126161" w:rsidP="004E1907">
      <w:pPr>
        <w:rPr>
          <w:rFonts w:eastAsia="Calibri"/>
        </w:rPr>
      </w:pPr>
      <w:r w:rsidRPr="004E1907">
        <w:t>3.2.</w:t>
      </w:r>
      <w:r w:rsidR="004602F0" w:rsidRPr="004E1907">
        <w:t>4</w:t>
      </w:r>
      <w:r w:rsidRPr="004E1907">
        <w:t>.7. Способом фиксации результата выполнения административной процедуры является наличие подписей должностного лица</w:t>
      </w:r>
      <w:r w:rsidR="00833FC5" w:rsidRPr="004E1907">
        <w:rPr>
          <w:rFonts w:eastAsia="Calibri"/>
        </w:rPr>
        <w:t xml:space="preserve"> Уполномоченного органа</w:t>
      </w:r>
      <w:r w:rsidR="00C52785" w:rsidRPr="004E1907">
        <w:rPr>
          <w:rFonts w:eastAsia="Calibri"/>
        </w:rPr>
        <w:t xml:space="preserve"> </w:t>
      </w:r>
      <w:r w:rsidRPr="004E1907">
        <w:t xml:space="preserve">и работника МФЦ </w:t>
      </w:r>
      <w:r w:rsidR="007D5F87" w:rsidRPr="004E1907">
        <w:t>в реестре, содержащем дату и время передачи пакета документов.</w:t>
      </w:r>
    </w:p>
    <w:p w:rsidR="00126161" w:rsidRPr="004E1907" w:rsidRDefault="004602F0" w:rsidP="004E1907">
      <w:r w:rsidRPr="004E1907">
        <w:t>3.2.5</w:t>
      </w:r>
      <w:r w:rsidR="00126161" w:rsidRPr="004E1907">
        <w:t>. Выдача (направление) Заявителю результата предоставления муниципальной услуги.</w:t>
      </w:r>
    </w:p>
    <w:p w:rsidR="00126161" w:rsidRPr="004E1907" w:rsidRDefault="00126161" w:rsidP="004E1907">
      <w:pPr>
        <w:rPr>
          <w:rFonts w:eastAsia="Calibri"/>
        </w:rPr>
      </w:pPr>
      <w:r w:rsidRPr="004E1907">
        <w:t>3.2.</w:t>
      </w:r>
      <w:r w:rsidR="004602F0" w:rsidRPr="004E1907">
        <w:t>5</w:t>
      </w:r>
      <w:r w:rsidRPr="004E1907">
        <w:t>.1. Основанием для начала административной процедуры является принятие</w:t>
      </w:r>
      <w:r w:rsidR="00833FC5" w:rsidRPr="004E1907">
        <w:rPr>
          <w:rFonts w:eastAsia="Calibri"/>
        </w:rPr>
        <w:t xml:space="preserve"> Уполномоченным органом</w:t>
      </w:r>
      <w:r w:rsidR="00C52785" w:rsidRPr="004E1907">
        <w:rPr>
          <w:rFonts w:eastAsia="Calibri"/>
        </w:rPr>
        <w:t xml:space="preserve"> </w:t>
      </w:r>
      <w:r w:rsidRPr="004E1907">
        <w:t>решения о предоставлении муниципальной услуги либо об отказе в предоставлении муниципальной услуги</w:t>
      </w:r>
      <w:r w:rsidR="00E62D89" w:rsidRPr="004E1907">
        <w:t>.</w:t>
      </w:r>
    </w:p>
    <w:p w:rsidR="00AA5374" w:rsidRPr="004E1907" w:rsidRDefault="00AA5374" w:rsidP="004E1907">
      <w:r w:rsidRPr="004E1907">
        <w:t>3.2.</w:t>
      </w:r>
      <w:r w:rsidR="004602F0" w:rsidRPr="004E1907">
        <w:t>5</w:t>
      </w:r>
      <w:r w:rsidRPr="004E1907">
        <w:t>.2. Должностное лицо</w:t>
      </w:r>
      <w:r w:rsidRPr="004E1907">
        <w:rPr>
          <w:rFonts w:eastAsia="Calibri"/>
        </w:rPr>
        <w:t xml:space="preserve"> Уполномоченного органа </w:t>
      </w:r>
      <w:r w:rsidRPr="004E1907">
        <w:t xml:space="preserve">в течение </w:t>
      </w:r>
      <w:r w:rsidR="007D43F7" w:rsidRPr="004E1907">
        <w:t>одного</w:t>
      </w:r>
      <w:r w:rsidRPr="004E1907">
        <w:t xml:space="preserve"> рабоч</w:t>
      </w:r>
      <w:r w:rsidR="007D43F7" w:rsidRPr="004E1907">
        <w:t>его</w:t>
      </w:r>
      <w:r w:rsidRPr="004E1907">
        <w:t xml:space="preserve"> дн</w:t>
      </w:r>
      <w:r w:rsidR="007D43F7" w:rsidRPr="004E1907">
        <w:t>я</w:t>
      </w:r>
      <w:r w:rsidRPr="004E1907">
        <w:t xml:space="preserve"> с момента согласования и подписания проекта мотивированного отказа в предоставлении муниципальной услуги, при отказе в предоставлении муниципальной услуги, осуществляет выдачу уведомления об отказе в предоставлении муниципальной услуги лично в руки Заявителю или направляет уведомление об отказе в предоставлении муниципальной услуги в адрес Заявителя заказным письмом с уведомлением о вручении.</w:t>
      </w:r>
    </w:p>
    <w:p w:rsidR="00254244" w:rsidRPr="004E1907" w:rsidRDefault="00254244" w:rsidP="004E1907">
      <w:r w:rsidRPr="004E1907">
        <w:t>3.2.</w:t>
      </w:r>
      <w:r w:rsidR="004602F0" w:rsidRPr="004E1907">
        <w:t>5</w:t>
      </w:r>
      <w:r w:rsidRPr="004E1907">
        <w:t xml:space="preserve">.3. Максимальный срок выполнения административной процедуры составляет </w:t>
      </w:r>
      <w:r w:rsidR="004602F0" w:rsidRPr="004E1907">
        <w:t>три</w:t>
      </w:r>
      <w:r w:rsidRPr="004E1907">
        <w:t xml:space="preserve"> рабочих дн</w:t>
      </w:r>
      <w:r w:rsidR="00520EA7">
        <w:t>я</w:t>
      </w:r>
      <w:r w:rsidRPr="004E1907">
        <w:t>.</w:t>
      </w:r>
    </w:p>
    <w:p w:rsidR="00126161" w:rsidRPr="004E1907" w:rsidRDefault="00126161" w:rsidP="004E1907">
      <w:pPr>
        <w:rPr>
          <w:rFonts w:eastAsia="Calibri"/>
        </w:rPr>
      </w:pPr>
      <w:r w:rsidRPr="004E1907">
        <w:lastRenderedPageBreak/>
        <w:t>3.2.</w:t>
      </w:r>
      <w:r w:rsidR="004602F0" w:rsidRPr="004E1907">
        <w:t>5</w:t>
      </w:r>
      <w:r w:rsidRPr="004E1907">
        <w:t>.</w:t>
      </w:r>
      <w:r w:rsidR="00383210" w:rsidRPr="004E1907">
        <w:t>4</w:t>
      </w:r>
      <w:r w:rsidRPr="004E1907">
        <w:t>. Исполнение данной административной процедуры возложено на должностное лицо</w:t>
      </w:r>
      <w:r w:rsidR="00833FC5" w:rsidRPr="004E1907">
        <w:rPr>
          <w:rFonts w:eastAsia="Calibri"/>
        </w:rPr>
        <w:t xml:space="preserve"> Уполномоченного органа</w:t>
      </w:r>
      <w:r w:rsidR="00C52785" w:rsidRPr="004E1907">
        <w:rPr>
          <w:rFonts w:eastAsia="Calibri"/>
        </w:rPr>
        <w:t xml:space="preserve"> </w:t>
      </w:r>
      <w:r w:rsidRPr="004E1907">
        <w:t xml:space="preserve">ответственное за </w:t>
      </w:r>
      <w:r w:rsidR="00C52785" w:rsidRPr="004E1907">
        <w:t>выдачу (направление) Заявителю</w:t>
      </w:r>
      <w:r w:rsidRPr="004E1907">
        <w:t xml:space="preserve"> результата предоставления муниципальной услуги. </w:t>
      </w:r>
    </w:p>
    <w:p w:rsidR="002A42A7" w:rsidRPr="004E1907" w:rsidRDefault="00126161" w:rsidP="004E1907">
      <w:r w:rsidRPr="004E1907">
        <w:t>3.2.</w:t>
      </w:r>
      <w:r w:rsidR="004602F0" w:rsidRPr="004E1907">
        <w:t>5</w:t>
      </w:r>
      <w:r w:rsidRPr="004E1907">
        <w:t>.</w:t>
      </w:r>
      <w:r w:rsidR="00383210" w:rsidRPr="004E1907">
        <w:t>5</w:t>
      </w:r>
      <w:r w:rsidRPr="004E1907">
        <w:t>. Критерием принятия решения по данной административной процедуре является наличие решения об отказе в предоставлении муниципальной услуги или решения о предоставлении муниципальной услуги</w:t>
      </w:r>
      <w:r w:rsidR="002A42A7" w:rsidRPr="004E1907">
        <w:t>.</w:t>
      </w:r>
    </w:p>
    <w:p w:rsidR="00126161" w:rsidRPr="004E1907" w:rsidRDefault="00126161" w:rsidP="004E1907">
      <w:r w:rsidRPr="004E1907">
        <w:t>3.2.</w:t>
      </w:r>
      <w:r w:rsidR="004602F0" w:rsidRPr="004E1907">
        <w:t>5</w:t>
      </w:r>
      <w:r w:rsidRPr="004E1907">
        <w:t>.</w:t>
      </w:r>
      <w:r w:rsidR="00383210" w:rsidRPr="004E1907">
        <w:t>6</w:t>
      </w:r>
      <w:r w:rsidRPr="004E1907">
        <w:t>. Результатом административной процедуры является направлени</w:t>
      </w:r>
      <w:r w:rsidR="00690207" w:rsidRPr="004E1907">
        <w:t>е</w:t>
      </w:r>
      <w:r w:rsidRPr="004E1907">
        <w:t xml:space="preserve"> уведомления об отказе в предоставлении муниципальной услуги </w:t>
      </w:r>
      <w:r w:rsidR="00690207" w:rsidRPr="004E1907">
        <w:t>или результата пред</w:t>
      </w:r>
      <w:r w:rsidR="00A74AA5" w:rsidRPr="004E1907">
        <w:t>оставления муниципальной услуги</w:t>
      </w:r>
      <w:r w:rsidR="00484CD1" w:rsidRPr="004E1907">
        <w:t>.</w:t>
      </w:r>
    </w:p>
    <w:p w:rsidR="00B562CE" w:rsidRPr="004E1907" w:rsidRDefault="00B562CE" w:rsidP="00FF271A">
      <w:pPr>
        <w:jc w:val="center"/>
      </w:pPr>
    </w:p>
    <w:p w:rsidR="00641FCC" w:rsidRPr="004E1907" w:rsidRDefault="0035575F" w:rsidP="004E1907">
      <w:pPr>
        <w:jc w:val="center"/>
      </w:pPr>
      <w:r w:rsidRPr="004E1907">
        <w:t>3.3</w:t>
      </w:r>
      <w:r w:rsidR="00B562CE" w:rsidRPr="004E1907">
        <w:t xml:space="preserve">. </w:t>
      </w:r>
      <w:r w:rsidR="00641FCC" w:rsidRPr="004E1907">
        <w:t>Перечень административных процедур (действий) при предоставлени</w:t>
      </w:r>
      <w:r w:rsidR="00A507F7" w:rsidRPr="004E1907">
        <w:t xml:space="preserve">и </w:t>
      </w:r>
      <w:r w:rsidR="00FE0A04" w:rsidRPr="004E1907">
        <w:t>муниципальной</w:t>
      </w:r>
      <w:r w:rsidR="008C573F" w:rsidRPr="004E1907">
        <w:t xml:space="preserve"> </w:t>
      </w:r>
      <w:r w:rsidR="00641FCC" w:rsidRPr="004E1907">
        <w:t>услуги в электронной форме</w:t>
      </w:r>
    </w:p>
    <w:p w:rsidR="00641FCC" w:rsidRPr="004E1907" w:rsidRDefault="00641FCC" w:rsidP="00FF271A">
      <w:pPr>
        <w:jc w:val="center"/>
      </w:pPr>
    </w:p>
    <w:p w:rsidR="00641FCC" w:rsidRPr="004E1907" w:rsidRDefault="0035575F" w:rsidP="004E1907">
      <w:r w:rsidRPr="004E1907">
        <w:t xml:space="preserve">3.3.1. </w:t>
      </w:r>
      <w:r w:rsidR="00641FCC" w:rsidRPr="004E1907">
        <w:t xml:space="preserve">Предоставление </w:t>
      </w:r>
      <w:r w:rsidR="00FE0A04" w:rsidRPr="004E1907">
        <w:t>муниципальной</w:t>
      </w:r>
      <w:r w:rsidR="008C573F" w:rsidRPr="004E1907">
        <w:t xml:space="preserve"> </w:t>
      </w:r>
      <w:r w:rsidR="00641FCC" w:rsidRPr="004E1907">
        <w:t>услуги включает в себя следующие административные процедуры (действия) в электронной форме:</w:t>
      </w:r>
    </w:p>
    <w:p w:rsidR="002810BD" w:rsidRPr="004E1907" w:rsidRDefault="002810BD" w:rsidP="004E1907">
      <w:r w:rsidRPr="004E1907">
        <w:t>получения информации о порядке и сроках предоставления муниципальной услуги;</w:t>
      </w:r>
    </w:p>
    <w:p w:rsidR="002810BD" w:rsidRPr="004E1907" w:rsidRDefault="002810BD" w:rsidP="004E1907">
      <w:r w:rsidRPr="004E1907">
        <w:t>записи на прием в МФЦ для подачи запроса о предоставлении муниципальной услуги;</w:t>
      </w:r>
    </w:p>
    <w:p w:rsidR="00442540" w:rsidRPr="004E1907" w:rsidRDefault="002810BD" w:rsidP="004E1907">
      <w:r w:rsidRPr="004E1907">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442540" w:rsidRPr="004E1907" w:rsidRDefault="00442540" w:rsidP="00FF271A">
      <w:pPr>
        <w:jc w:val="center"/>
      </w:pPr>
    </w:p>
    <w:p w:rsidR="0035575F" w:rsidRPr="004E1907" w:rsidRDefault="0035575F" w:rsidP="004E1907">
      <w:pPr>
        <w:jc w:val="center"/>
      </w:pPr>
      <w:r w:rsidRPr="004E1907">
        <w:t>3.4</w:t>
      </w:r>
      <w:r w:rsidR="00A507F7" w:rsidRPr="004E1907">
        <w:t>.</w:t>
      </w:r>
      <w:r w:rsidRPr="004E1907">
        <w:t xml:space="preserve"> </w:t>
      </w:r>
      <w:r w:rsidRPr="004E1907">
        <w:rPr>
          <w:rFonts w:eastAsia="Calibri"/>
        </w:rPr>
        <w:t>Порядок осуществления в электронной форме, в том числе с использованием Единого портала государственных</w:t>
      </w:r>
      <w:r w:rsidR="004E1907">
        <w:rPr>
          <w:rFonts w:eastAsia="Calibri"/>
        </w:rPr>
        <w:t xml:space="preserve"> </w:t>
      </w:r>
      <w:r w:rsidRPr="004E1907">
        <w:rPr>
          <w:rFonts w:eastAsia="Calibri"/>
        </w:rPr>
        <w:t xml:space="preserve">и муниципальных услуг (функций), </w:t>
      </w:r>
      <w:r w:rsidR="002255F7" w:rsidRPr="004E1907">
        <w:rPr>
          <w:rFonts w:eastAsia="Calibri"/>
        </w:rPr>
        <w:t>Регионального портала</w:t>
      </w:r>
      <w:r w:rsidRPr="004E1907">
        <w:rPr>
          <w:rFonts w:eastAsia="Calibri"/>
        </w:rPr>
        <w:t xml:space="preserve">, административных процедур (действий) в соответствии с положениями статьи 10 Федерального закона </w:t>
      </w:r>
      <w:r w:rsidRPr="004E1907">
        <w:t>от 2</w:t>
      </w:r>
      <w:r w:rsidR="002810BD" w:rsidRPr="004E1907">
        <w:t>7 июля 2010 г. №</w:t>
      </w:r>
      <w:r w:rsidRPr="004E1907">
        <w:t xml:space="preserve"> 210-ФЗ </w:t>
      </w:r>
      <w:r w:rsidR="000374DE" w:rsidRPr="004E1907">
        <w:t>«</w:t>
      </w:r>
      <w:r w:rsidRPr="004E1907">
        <w:t>Об организации предоставления государственных и муниципальных услуг</w:t>
      </w:r>
      <w:r w:rsidR="000374DE" w:rsidRPr="004E1907">
        <w:t>»</w:t>
      </w:r>
    </w:p>
    <w:p w:rsidR="002810BD" w:rsidRPr="004E1907" w:rsidRDefault="002810BD" w:rsidP="00FF271A">
      <w:pPr>
        <w:jc w:val="center"/>
      </w:pPr>
    </w:p>
    <w:p w:rsidR="00641FCC" w:rsidRPr="004E1907" w:rsidRDefault="0035575F" w:rsidP="004E1907">
      <w:r w:rsidRPr="004E1907">
        <w:t xml:space="preserve">3.4.1. </w:t>
      </w:r>
      <w:r w:rsidR="00641FCC" w:rsidRPr="004E1907">
        <w:t xml:space="preserve">Получение информации о порядке и сроках предоставления </w:t>
      </w:r>
      <w:r w:rsidR="00FE0A04" w:rsidRPr="004E1907">
        <w:t>муниципальной</w:t>
      </w:r>
      <w:r w:rsidR="008C573F" w:rsidRPr="004E1907">
        <w:t xml:space="preserve"> </w:t>
      </w:r>
      <w:r w:rsidR="00641FCC" w:rsidRPr="004E1907">
        <w:t>услуги.</w:t>
      </w:r>
    </w:p>
    <w:p w:rsidR="00641FCC" w:rsidRPr="004E1907" w:rsidRDefault="00641FCC" w:rsidP="004E1907">
      <w:r w:rsidRPr="004E1907">
        <w:t xml:space="preserve">Информация о предоставлении </w:t>
      </w:r>
      <w:r w:rsidR="00FE0A04" w:rsidRPr="004E1907">
        <w:t>муниципальной</w:t>
      </w:r>
      <w:r w:rsidR="008C573F" w:rsidRPr="004E1907">
        <w:t xml:space="preserve"> </w:t>
      </w:r>
      <w:r w:rsidRPr="004E1907">
        <w:t xml:space="preserve">услуги размещается на Едином портале, </w:t>
      </w:r>
      <w:r w:rsidR="00D93C4F" w:rsidRPr="004E1907">
        <w:t>Региональном портале</w:t>
      </w:r>
      <w:r w:rsidRPr="004E1907">
        <w:t>, официальном сайте</w:t>
      </w:r>
      <w:r w:rsidR="00D93C4F" w:rsidRPr="004E1907">
        <w:t>.</w:t>
      </w:r>
    </w:p>
    <w:p w:rsidR="002810BD" w:rsidRPr="004E1907" w:rsidRDefault="00641FCC" w:rsidP="004E1907">
      <w:r w:rsidRPr="004E1907">
        <w:t>Н</w:t>
      </w:r>
      <w:r w:rsidR="00D93C4F" w:rsidRPr="004E1907">
        <w:t>а Едином портале</w:t>
      </w:r>
      <w:r w:rsidRPr="004E1907">
        <w:t>,</w:t>
      </w:r>
      <w:r w:rsidR="00D93C4F" w:rsidRPr="004E1907">
        <w:t xml:space="preserve"> Региональном портале</w:t>
      </w:r>
      <w:r w:rsidR="00D72524" w:rsidRPr="004E1907">
        <w:t>, официальном сайте</w:t>
      </w:r>
      <w:r w:rsidR="00A373E5" w:rsidRPr="004E1907">
        <w:t xml:space="preserve"> </w:t>
      </w:r>
      <w:r w:rsidRPr="004E1907">
        <w:t>размещается следующая информация:</w:t>
      </w:r>
    </w:p>
    <w:p w:rsidR="002810BD" w:rsidRPr="004E1907" w:rsidRDefault="00641FCC" w:rsidP="004E1907">
      <w:r w:rsidRPr="004E1907">
        <w:t xml:space="preserve">исчерпывающий перечень документов, необходимых для предоставления </w:t>
      </w:r>
      <w:r w:rsidR="00FE0A04" w:rsidRPr="004E1907">
        <w:t>муниципальной</w:t>
      </w:r>
      <w:r w:rsidR="008C573F" w:rsidRPr="004E1907">
        <w:t xml:space="preserve"> </w:t>
      </w:r>
      <w:r w:rsidRPr="004E1907">
        <w:t>услуги, требования к оформлению указанных документов, а такж</w:t>
      </w:r>
      <w:r w:rsidR="00D93C4F" w:rsidRPr="004E1907">
        <w:t>е перечень документов, которые З</w:t>
      </w:r>
      <w:r w:rsidRPr="004E1907">
        <w:t>аявитель</w:t>
      </w:r>
      <w:r w:rsidR="00A373E5" w:rsidRPr="004E1907">
        <w:t xml:space="preserve"> </w:t>
      </w:r>
      <w:r w:rsidRPr="004E1907">
        <w:t>вправе представить по собственной инициативе;</w:t>
      </w:r>
    </w:p>
    <w:p w:rsidR="002810BD" w:rsidRPr="004E1907" w:rsidRDefault="00D93C4F" w:rsidP="004E1907">
      <w:r w:rsidRPr="004E1907">
        <w:t>круг З</w:t>
      </w:r>
      <w:r w:rsidR="00641FCC" w:rsidRPr="004E1907">
        <w:t>аявителей;</w:t>
      </w:r>
    </w:p>
    <w:p w:rsidR="002810BD" w:rsidRPr="004E1907" w:rsidRDefault="00641FCC" w:rsidP="004E1907">
      <w:r w:rsidRPr="004E1907">
        <w:t>срок предоставления</w:t>
      </w:r>
      <w:r w:rsidR="00D93C4F" w:rsidRPr="004E1907">
        <w:t xml:space="preserve"> </w:t>
      </w:r>
      <w:r w:rsidR="00FE0A04" w:rsidRPr="004E1907">
        <w:t>муниципальной</w:t>
      </w:r>
      <w:r w:rsidR="008C573F" w:rsidRPr="004E1907">
        <w:t xml:space="preserve"> </w:t>
      </w:r>
      <w:r w:rsidRPr="004E1907">
        <w:t>услуги;</w:t>
      </w:r>
    </w:p>
    <w:p w:rsidR="002810BD" w:rsidRPr="004E1907" w:rsidRDefault="00641FCC" w:rsidP="004E1907">
      <w:r w:rsidRPr="004E1907">
        <w:t xml:space="preserve">результаты предоставления </w:t>
      </w:r>
      <w:r w:rsidR="00FE0A04" w:rsidRPr="004E1907">
        <w:t>муниципальной</w:t>
      </w:r>
      <w:r w:rsidR="008C573F" w:rsidRPr="004E1907">
        <w:t xml:space="preserve"> </w:t>
      </w:r>
      <w:r w:rsidRPr="004E1907">
        <w:t xml:space="preserve">услуги, порядок представления документа, являющегося результатом предоставления </w:t>
      </w:r>
      <w:r w:rsidR="00FE0A04" w:rsidRPr="004E1907">
        <w:t>муниципальной</w:t>
      </w:r>
      <w:r w:rsidR="008C573F" w:rsidRPr="004E1907">
        <w:t xml:space="preserve"> </w:t>
      </w:r>
      <w:r w:rsidRPr="004E1907">
        <w:t>услуги;</w:t>
      </w:r>
    </w:p>
    <w:p w:rsidR="00A373E5" w:rsidRPr="004E1907" w:rsidRDefault="00641FCC" w:rsidP="004E1907">
      <w:r w:rsidRPr="004E1907">
        <w:t xml:space="preserve">размер </w:t>
      </w:r>
      <w:r w:rsidR="008C573F" w:rsidRPr="004E1907">
        <w:t xml:space="preserve">государственной </w:t>
      </w:r>
      <w:r w:rsidRPr="004E1907">
        <w:t xml:space="preserve">пошлины, взимаемой за предоставление </w:t>
      </w:r>
      <w:r w:rsidR="00FE0A04" w:rsidRPr="004E1907">
        <w:t>муниципальной</w:t>
      </w:r>
      <w:r w:rsidR="00A373E5" w:rsidRPr="004E1907">
        <w:t xml:space="preserve"> </w:t>
      </w:r>
      <w:r w:rsidRPr="004E1907">
        <w:t>услуги</w:t>
      </w:r>
      <w:r w:rsidR="00A373E5" w:rsidRPr="004E1907">
        <w:t>;</w:t>
      </w:r>
    </w:p>
    <w:p w:rsidR="00A373E5" w:rsidRPr="004E1907" w:rsidRDefault="00641FCC" w:rsidP="004E1907">
      <w:r w:rsidRPr="004E1907">
        <w:t xml:space="preserve">исчерпывающий перечень оснований </w:t>
      </w:r>
      <w:r w:rsidR="00D93C4F" w:rsidRPr="004E1907">
        <w:t xml:space="preserve">для приостановления или отказа </w:t>
      </w:r>
      <w:r w:rsidRPr="004E1907">
        <w:t>в предоставлении</w:t>
      </w:r>
      <w:r w:rsidR="00D93C4F" w:rsidRPr="004E1907">
        <w:t xml:space="preserve"> </w:t>
      </w:r>
      <w:r w:rsidR="00FE0A04" w:rsidRPr="004E1907">
        <w:t>муниципальной</w:t>
      </w:r>
      <w:r w:rsidR="008C573F" w:rsidRPr="004E1907">
        <w:t xml:space="preserve"> </w:t>
      </w:r>
      <w:r w:rsidRPr="004E1907">
        <w:t>услуги;</w:t>
      </w:r>
    </w:p>
    <w:p w:rsidR="00A373E5" w:rsidRPr="004E1907" w:rsidRDefault="00641FCC" w:rsidP="004E1907">
      <w:r w:rsidRPr="004E1907">
        <w:t xml:space="preserve">о праве заявителя на досудебное (внесудебное) обжалование решений и действий (бездействия), принятых (осуществляемых) в ходе предоставления </w:t>
      </w:r>
      <w:r w:rsidR="00FE0A04" w:rsidRPr="004E1907">
        <w:t>муниципальной</w:t>
      </w:r>
      <w:r w:rsidR="008C573F" w:rsidRPr="004E1907">
        <w:t xml:space="preserve"> </w:t>
      </w:r>
      <w:r w:rsidRPr="004E1907">
        <w:t>услуги;</w:t>
      </w:r>
    </w:p>
    <w:p w:rsidR="00641FCC" w:rsidRPr="004E1907" w:rsidRDefault="00641FCC" w:rsidP="004E1907">
      <w:r w:rsidRPr="004E1907">
        <w:lastRenderedPageBreak/>
        <w:t>формы заявлений (уведомлений, сообщений), используемые при предоставлении</w:t>
      </w:r>
      <w:r w:rsidR="00D93C4F" w:rsidRPr="004E1907">
        <w:t xml:space="preserve"> </w:t>
      </w:r>
      <w:r w:rsidR="00FE0A04" w:rsidRPr="004E1907">
        <w:t>муниципальной</w:t>
      </w:r>
      <w:r w:rsidR="008C573F" w:rsidRPr="004E1907">
        <w:t xml:space="preserve"> </w:t>
      </w:r>
      <w:r w:rsidRPr="004E1907">
        <w:t>услуги.</w:t>
      </w:r>
    </w:p>
    <w:p w:rsidR="00641FCC" w:rsidRPr="004E1907" w:rsidRDefault="00D93C4F" w:rsidP="004E1907">
      <w:r w:rsidRPr="004E1907">
        <w:t>Информация на Едином портале</w:t>
      </w:r>
      <w:r w:rsidR="00641FCC" w:rsidRPr="004E1907">
        <w:t xml:space="preserve">, </w:t>
      </w:r>
      <w:r w:rsidRPr="004E1907">
        <w:t>Региональном портале</w:t>
      </w:r>
      <w:r w:rsidR="00641FCC" w:rsidRPr="004E1907">
        <w:t xml:space="preserve">, официальном сайте о порядке и сроках предоставления </w:t>
      </w:r>
      <w:r w:rsidR="00FE0A04" w:rsidRPr="004E1907">
        <w:t>муниципальной</w:t>
      </w:r>
      <w:r w:rsidR="008C573F" w:rsidRPr="004E1907">
        <w:t xml:space="preserve"> </w:t>
      </w:r>
      <w:r w:rsidR="00215968" w:rsidRPr="004E1907">
        <w:t xml:space="preserve">услуги </w:t>
      </w:r>
      <w:r w:rsidR="004C5EED" w:rsidRPr="004E1907">
        <w:t>предоставляется З</w:t>
      </w:r>
      <w:r w:rsidR="00641FCC" w:rsidRPr="004E1907">
        <w:t xml:space="preserve">аявителю бесплатно. </w:t>
      </w:r>
    </w:p>
    <w:p w:rsidR="00641FCC" w:rsidRPr="004E1907" w:rsidRDefault="00641FCC" w:rsidP="004E1907">
      <w:r w:rsidRPr="004E1907">
        <w:t>Не допускается отказ в приеме запроса и иных документов, необходимых для предос</w:t>
      </w:r>
      <w:r w:rsidR="00D93C4F" w:rsidRPr="004E1907">
        <w:t xml:space="preserve">тавления </w:t>
      </w:r>
      <w:r w:rsidR="00FE0A04" w:rsidRPr="004E1907">
        <w:t>муниципальной</w:t>
      </w:r>
      <w:r w:rsidR="008C573F" w:rsidRPr="004E1907">
        <w:t xml:space="preserve"> </w:t>
      </w:r>
      <w:r w:rsidR="00D93C4F" w:rsidRPr="004E1907">
        <w:t xml:space="preserve">услуги, а также отказ </w:t>
      </w:r>
      <w:r w:rsidRPr="004E1907">
        <w:t xml:space="preserve">в предоставлении </w:t>
      </w:r>
      <w:r w:rsidR="00FE0A04" w:rsidRPr="004E1907">
        <w:t>муниципальной</w:t>
      </w:r>
      <w:r w:rsidR="008C573F" w:rsidRPr="004E1907">
        <w:t xml:space="preserve"> </w:t>
      </w:r>
      <w:r w:rsidRPr="004E1907">
        <w:t xml:space="preserve">услуги в случае, если запрос и документы, необходимые для предоставления </w:t>
      </w:r>
      <w:r w:rsidR="00FE0A04" w:rsidRPr="004E1907">
        <w:t>муниципальной</w:t>
      </w:r>
      <w:r w:rsidR="008C573F" w:rsidRPr="004E1907">
        <w:t xml:space="preserve"> </w:t>
      </w:r>
      <w:r w:rsidRPr="004E1907">
        <w:t>услуги, поданы в соответствии с инфо</w:t>
      </w:r>
      <w:r w:rsidR="00D93C4F" w:rsidRPr="004E1907">
        <w:t xml:space="preserve">рмацией о сроках </w:t>
      </w:r>
      <w:r w:rsidRPr="004E1907">
        <w:t>и порядке предоставления</w:t>
      </w:r>
      <w:r w:rsidR="00D93C4F" w:rsidRPr="004E1907">
        <w:t xml:space="preserve"> </w:t>
      </w:r>
      <w:r w:rsidR="00FE0A04" w:rsidRPr="004E1907">
        <w:t>муниципальной</w:t>
      </w:r>
      <w:r w:rsidR="008C573F" w:rsidRPr="004E1907">
        <w:t xml:space="preserve"> </w:t>
      </w:r>
      <w:r w:rsidRPr="004E1907">
        <w:t>услуги, о</w:t>
      </w:r>
      <w:r w:rsidR="00D93C4F" w:rsidRPr="004E1907">
        <w:t>публикованной на Едином портале, Региональном портале</w:t>
      </w:r>
      <w:r w:rsidRPr="004E1907">
        <w:t>, официальном сайте.</w:t>
      </w:r>
    </w:p>
    <w:p w:rsidR="00641FCC" w:rsidRPr="004E1907" w:rsidRDefault="00641FCC" w:rsidP="004E1907">
      <w:r w:rsidRPr="004E1907">
        <w:t xml:space="preserve">Доступ к информации о сроках и порядке предоставления </w:t>
      </w:r>
      <w:r w:rsidR="00FE0A04" w:rsidRPr="004E1907">
        <w:t>муниципальной</w:t>
      </w:r>
      <w:r w:rsidR="008C573F" w:rsidRPr="004E1907">
        <w:t xml:space="preserve"> </w:t>
      </w:r>
      <w:r w:rsidRPr="004E1907">
        <w:t>услуги</w:t>
      </w:r>
      <w:r w:rsidR="00D93C4F" w:rsidRPr="004E1907">
        <w:t xml:space="preserve"> осуществляется без выполнения З</w:t>
      </w:r>
      <w:r w:rsidRPr="004E1907">
        <w:t>аявителем каких-либо требований, в том числе без использования программного обеспечения, установка которого на технические средства</w:t>
      </w:r>
      <w:r w:rsidR="00D93C4F" w:rsidRPr="004E1907">
        <w:t xml:space="preserve"> З</w:t>
      </w:r>
      <w:r w:rsidRPr="004E1907">
        <w:t xml:space="preserve">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w:t>
      </w:r>
      <w:r w:rsidR="001A0732" w:rsidRPr="004E1907">
        <w:t>или авторизацию З</w:t>
      </w:r>
      <w:r w:rsidRPr="004E1907">
        <w:t xml:space="preserve">аявителя, или предоставление им персональных данных. </w:t>
      </w:r>
    </w:p>
    <w:p w:rsidR="00872E0F" w:rsidRPr="004E1907" w:rsidRDefault="001A0732" w:rsidP="004E1907">
      <w:r w:rsidRPr="004E1907">
        <w:t xml:space="preserve">3.4.2. </w:t>
      </w:r>
      <w:r w:rsidR="005629E2" w:rsidRPr="004E1907">
        <w:t>З</w:t>
      </w:r>
      <w:r w:rsidRPr="004E1907">
        <w:t xml:space="preserve">апись на прием в МФЦ для подачи запроса о предоставлении </w:t>
      </w:r>
      <w:r w:rsidR="00FE0A04" w:rsidRPr="004E1907">
        <w:t>муниципальной</w:t>
      </w:r>
      <w:r w:rsidR="008C573F" w:rsidRPr="004E1907">
        <w:t xml:space="preserve"> </w:t>
      </w:r>
      <w:r w:rsidRPr="004E1907">
        <w:t>услуги.</w:t>
      </w:r>
    </w:p>
    <w:p w:rsidR="00641FCC" w:rsidRPr="004E1907" w:rsidRDefault="00641FCC" w:rsidP="004E1907">
      <w:r w:rsidRPr="004E1907">
        <w:t>В целях пре</w:t>
      </w:r>
      <w:r w:rsidR="00872E0F" w:rsidRPr="004E1907">
        <w:t xml:space="preserve">доставления </w:t>
      </w:r>
      <w:r w:rsidR="00FE0A04" w:rsidRPr="004E1907">
        <w:t>муниципальной</w:t>
      </w:r>
      <w:r w:rsidR="008C573F" w:rsidRPr="004E1907">
        <w:t xml:space="preserve"> </w:t>
      </w:r>
      <w:r w:rsidR="00872E0F" w:rsidRPr="004E1907">
        <w:t xml:space="preserve">услуги </w:t>
      </w:r>
      <w:r w:rsidRPr="004E1907">
        <w:t xml:space="preserve">в </w:t>
      </w:r>
      <w:r w:rsidR="005629E2" w:rsidRPr="004E1907">
        <w:t>том числе осуществляется прием З</w:t>
      </w:r>
      <w:r w:rsidRPr="004E1907">
        <w:t xml:space="preserve">аявителей </w:t>
      </w:r>
      <w:r w:rsidR="005629E2" w:rsidRPr="004E1907">
        <w:t xml:space="preserve">по предварительной записи </w:t>
      </w:r>
      <w:r w:rsidRPr="004E1907">
        <w:t>в МФЦ.</w:t>
      </w:r>
    </w:p>
    <w:p w:rsidR="00641FCC" w:rsidRPr="004E1907" w:rsidRDefault="00641FCC" w:rsidP="004E1907">
      <w:r w:rsidRPr="004E1907">
        <w:t>Основанием для начала административно</w:t>
      </w:r>
      <w:r w:rsidR="005629E2" w:rsidRPr="004E1907">
        <w:t>й процедуры является обращение З</w:t>
      </w:r>
      <w:r w:rsidRPr="004E1907">
        <w:t>аявителя на</w:t>
      </w:r>
      <w:r w:rsidR="00872E0F" w:rsidRPr="004E1907">
        <w:t xml:space="preserve"> Региональный портал</w:t>
      </w:r>
      <w:r w:rsidRPr="004E1907">
        <w:t xml:space="preserve">, </w:t>
      </w:r>
      <w:r w:rsidR="00872E0F" w:rsidRPr="004E1907">
        <w:t>Единый портал многофункциональных центров предоставления государственных и муниципальных услуг Краснодарского края</w:t>
      </w:r>
      <w:r w:rsidR="00E124BE" w:rsidRPr="004E1907">
        <w:t xml:space="preserve"> (далее - Единый портал МФЦ КК)</w:t>
      </w:r>
      <w:r w:rsidR="00872E0F" w:rsidRPr="004E1907">
        <w:t xml:space="preserve">, </w:t>
      </w:r>
      <w:r w:rsidRPr="004E1907">
        <w:t xml:space="preserve">с целью получения </w:t>
      </w:r>
      <w:r w:rsidR="00FE0A04" w:rsidRPr="004E1907">
        <w:t>муниципальной</w:t>
      </w:r>
      <w:r w:rsidR="008C573F" w:rsidRPr="004E1907">
        <w:t xml:space="preserve"> </w:t>
      </w:r>
      <w:r w:rsidRPr="004E1907">
        <w:t>услуги по предварительной записи.</w:t>
      </w:r>
    </w:p>
    <w:p w:rsidR="00641FCC" w:rsidRPr="004E1907" w:rsidRDefault="00641FCC" w:rsidP="004E1907">
      <w:r w:rsidRPr="004E1907">
        <w:t>Запись на прием проводится посредством</w:t>
      </w:r>
      <w:r w:rsidR="00E124BE" w:rsidRPr="004E1907">
        <w:t xml:space="preserve"> Регионального портала</w:t>
      </w:r>
      <w:r w:rsidR="00D72524" w:rsidRPr="004E1907">
        <w:t>, Единого портала МФЦ КК</w:t>
      </w:r>
      <w:r w:rsidRPr="004E1907">
        <w:t>.</w:t>
      </w:r>
    </w:p>
    <w:p w:rsidR="00641FCC" w:rsidRPr="004E1907" w:rsidRDefault="00641FCC" w:rsidP="004E1907">
      <w:r w:rsidRPr="004E1907">
        <w:t>Заявителю предоставляется возмож</w:t>
      </w:r>
      <w:r w:rsidR="005629E2" w:rsidRPr="004E1907">
        <w:t xml:space="preserve">ность записи в любые свободные </w:t>
      </w:r>
      <w:r w:rsidRPr="004E1907">
        <w:t>для приема дату и время в пределах устан</w:t>
      </w:r>
      <w:r w:rsidR="005629E2" w:rsidRPr="004E1907">
        <w:t>овленного в МФЦ графика приема З</w:t>
      </w:r>
      <w:r w:rsidRPr="004E1907">
        <w:t>аявителей.</w:t>
      </w:r>
    </w:p>
    <w:p w:rsidR="00641FCC" w:rsidRPr="004E1907" w:rsidRDefault="00E124BE" w:rsidP="004E1907">
      <w:r w:rsidRPr="004E1907">
        <w:t>МФЦ не вправе требовать от З</w:t>
      </w:r>
      <w:r w:rsidR="00641FCC" w:rsidRPr="004E1907">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41FCC" w:rsidRPr="004E1907" w:rsidRDefault="00641FCC" w:rsidP="004E1907">
      <w:r w:rsidRPr="004E1907">
        <w:t>Критерием принятия решения по данной административной процедуре является наличие свободных для приема даты и времени в пределах устан</w:t>
      </w:r>
      <w:r w:rsidR="00E124BE" w:rsidRPr="004E1907">
        <w:t>овленного в МФЦ графика приема З</w:t>
      </w:r>
      <w:r w:rsidRPr="004E1907">
        <w:t>аявителей.</w:t>
      </w:r>
    </w:p>
    <w:p w:rsidR="00641FCC" w:rsidRPr="004E1907" w:rsidRDefault="00641FCC" w:rsidP="004E1907">
      <w:r w:rsidRPr="004E1907">
        <w:t>Результатом административно</w:t>
      </w:r>
      <w:r w:rsidR="005629E2" w:rsidRPr="004E1907">
        <w:t>й процедуры является получение З</w:t>
      </w:r>
      <w:r w:rsidRPr="004E1907">
        <w:t xml:space="preserve">аявителем: </w:t>
      </w:r>
    </w:p>
    <w:p w:rsidR="00641FCC" w:rsidRPr="004E1907" w:rsidRDefault="00641FCC" w:rsidP="004E1907">
      <w:r w:rsidRPr="004E1907">
        <w:t>с использованием средств</w:t>
      </w:r>
      <w:r w:rsidR="00D72524" w:rsidRPr="004E1907">
        <w:t xml:space="preserve"> Регионального портала </w:t>
      </w:r>
      <w:r w:rsidRPr="004E1907">
        <w:t xml:space="preserve">в личном кабинете </w:t>
      </w:r>
      <w:r w:rsidR="005629E2" w:rsidRPr="004E1907">
        <w:t>З</w:t>
      </w:r>
      <w:r w:rsidR="00E124BE" w:rsidRPr="004E1907">
        <w:t>аявителя</w:t>
      </w:r>
      <w:r w:rsidR="005629E2" w:rsidRPr="004E1907">
        <w:t xml:space="preserve"> </w:t>
      </w:r>
      <w:r w:rsidR="00E124BE" w:rsidRPr="004E1907">
        <w:t xml:space="preserve">уведомления о записи </w:t>
      </w:r>
      <w:r w:rsidRPr="004E1907">
        <w:t>на прием в МФЦ;</w:t>
      </w:r>
    </w:p>
    <w:p w:rsidR="00641FCC" w:rsidRPr="004E1907" w:rsidRDefault="00641FCC" w:rsidP="004E1907">
      <w:r w:rsidRPr="004E1907">
        <w:t xml:space="preserve">с использованием средств Единого портала МФЦ КК уведомления о записи на прием в МФЦ на данном портале. </w:t>
      </w:r>
    </w:p>
    <w:p w:rsidR="008217F3" w:rsidRPr="004E1907" w:rsidRDefault="00641FCC" w:rsidP="004E1907">
      <w:r w:rsidRPr="004E1907">
        <w:t>Способом фиксации результата административной процедуры является сформированное уведомление о записи на прием в МФЦ.</w:t>
      </w:r>
    </w:p>
    <w:p w:rsidR="0079202C" w:rsidRPr="004E1907" w:rsidRDefault="00E124BE" w:rsidP="004E1907">
      <w:r w:rsidRPr="004E1907">
        <w:t xml:space="preserve">3.4.3. Формирование запроса о предоставлении </w:t>
      </w:r>
      <w:r w:rsidR="00FE0A04" w:rsidRPr="004E1907">
        <w:t>муниципальной</w:t>
      </w:r>
      <w:r w:rsidR="008C573F" w:rsidRPr="004E1907">
        <w:t xml:space="preserve"> </w:t>
      </w:r>
      <w:r w:rsidRPr="004E1907">
        <w:t>услуги.</w:t>
      </w:r>
    </w:p>
    <w:p w:rsidR="00641FCC" w:rsidRPr="004E1907" w:rsidRDefault="00641FCC" w:rsidP="004E1907">
      <w:r w:rsidRPr="004E1907">
        <w:t xml:space="preserve">Основанием для начала административной </w:t>
      </w:r>
      <w:r w:rsidR="00F9494F" w:rsidRPr="004E1907">
        <w:t>процедуры является авторизация З</w:t>
      </w:r>
      <w:r w:rsidRPr="004E1907">
        <w:t xml:space="preserve">аявителя с использованием учетной записи в Единой системе идентификации и аутентификации на Едином портале, </w:t>
      </w:r>
      <w:r w:rsidR="00E124BE" w:rsidRPr="004E1907">
        <w:t>Регионал</w:t>
      </w:r>
      <w:r w:rsidR="00F9494F" w:rsidRPr="004E1907">
        <w:t xml:space="preserve">ьном портале, </w:t>
      </w:r>
      <w:r w:rsidRPr="004E1907">
        <w:t>с целью подачи в</w:t>
      </w:r>
      <w:r w:rsidR="00600AA1" w:rsidRPr="004E1907">
        <w:rPr>
          <w:rFonts w:eastAsia="Calibri"/>
        </w:rPr>
        <w:t xml:space="preserve"> </w:t>
      </w:r>
      <w:r w:rsidR="00600AA1" w:rsidRPr="004E1907">
        <w:rPr>
          <w:rFonts w:eastAsia="Calibri"/>
        </w:rPr>
        <w:lastRenderedPageBreak/>
        <w:t>Уполномоченный орган</w:t>
      </w:r>
      <w:r w:rsidR="0079202C" w:rsidRPr="004E1907">
        <w:t xml:space="preserve"> </w:t>
      </w:r>
      <w:r w:rsidRPr="004E1907">
        <w:t>запроса о предост</w:t>
      </w:r>
      <w:r w:rsidR="00E124BE" w:rsidRPr="004E1907">
        <w:t xml:space="preserve">авлении </w:t>
      </w:r>
      <w:r w:rsidR="00FE0A04" w:rsidRPr="004E1907">
        <w:t>муниципальной</w:t>
      </w:r>
      <w:r w:rsidR="008C573F" w:rsidRPr="004E1907">
        <w:t xml:space="preserve"> </w:t>
      </w:r>
      <w:r w:rsidRPr="004E1907">
        <w:t>услуги в электронном виде.</w:t>
      </w:r>
    </w:p>
    <w:p w:rsidR="00641FCC" w:rsidRPr="004E1907" w:rsidRDefault="00E124BE" w:rsidP="004E1907">
      <w:r w:rsidRPr="004E1907">
        <w:t>Формирование запроса З</w:t>
      </w:r>
      <w:r w:rsidR="00641FCC" w:rsidRPr="004E1907">
        <w:t>аявителем</w:t>
      </w:r>
      <w:r w:rsidR="00F9494F" w:rsidRPr="004E1907">
        <w:t xml:space="preserve"> </w:t>
      </w:r>
      <w:r w:rsidR="00641FCC" w:rsidRPr="004E1907">
        <w:t xml:space="preserve">осуществляется посредством заполнения электронной формы запроса на Едином портале, </w:t>
      </w:r>
      <w:r w:rsidR="00D72524" w:rsidRPr="004E1907">
        <w:t xml:space="preserve">Региональном портале </w:t>
      </w:r>
      <w:r w:rsidR="00641FCC" w:rsidRPr="004E1907">
        <w:t>без необходимости дополнительной подачи запроса в какой-либо иной форме.</w:t>
      </w:r>
    </w:p>
    <w:p w:rsidR="00641FCC" w:rsidRPr="004E1907" w:rsidRDefault="00641FCC" w:rsidP="004E1907">
      <w:r w:rsidRPr="004E1907">
        <w:t xml:space="preserve">На Едином </w:t>
      </w:r>
      <w:r w:rsidR="0038768E" w:rsidRPr="004E1907">
        <w:t>портале</w:t>
      </w:r>
      <w:r w:rsidRPr="004E1907">
        <w:t xml:space="preserve">, </w:t>
      </w:r>
      <w:r w:rsidR="00D72524" w:rsidRPr="004E1907">
        <w:t xml:space="preserve">Региональном портале </w:t>
      </w:r>
      <w:r w:rsidRPr="004E1907">
        <w:t>размещаются образцы заполнения электронной формы запроса.</w:t>
      </w:r>
    </w:p>
    <w:p w:rsidR="00641FCC" w:rsidRPr="004E1907" w:rsidRDefault="00641FCC" w:rsidP="004E1907">
      <w:r w:rsidRPr="004E1907">
        <w:t xml:space="preserve">Форматно-логическая проверка сформированного запроса осуществляется </w:t>
      </w:r>
      <w:r w:rsidR="0038768E" w:rsidRPr="004E1907">
        <w:t>автоматически после заполнения З</w:t>
      </w:r>
      <w:r w:rsidRPr="004E1907">
        <w:t xml:space="preserve">аявителем каждого из полей электронной формы запроса. При выявлении некорректно заполненного </w:t>
      </w:r>
      <w:r w:rsidR="0038768E" w:rsidRPr="004E1907">
        <w:t>поля электронной формы запроса З</w:t>
      </w:r>
      <w:r w:rsidR="0079202C" w:rsidRPr="004E1907">
        <w:t>аявитель</w:t>
      </w:r>
      <w:r w:rsidR="00F9494F" w:rsidRPr="004E1907">
        <w:t xml:space="preserve"> </w:t>
      </w:r>
      <w:r w:rsidRPr="004E1907">
        <w:t>уведомляется</w:t>
      </w:r>
      <w:r w:rsidR="0038768E" w:rsidRPr="004E1907">
        <w:t xml:space="preserve"> о характере выявленной ошибки </w:t>
      </w:r>
      <w:r w:rsidRPr="004E1907">
        <w:t>и порядке ее устранения посредством информационного сообщения непосредственно в электронной форме запроса.</w:t>
      </w:r>
    </w:p>
    <w:p w:rsidR="00641FCC" w:rsidRPr="004E1907" w:rsidRDefault="0038768E" w:rsidP="004E1907">
      <w:r w:rsidRPr="004E1907">
        <w:t>При формировании запроса З</w:t>
      </w:r>
      <w:r w:rsidR="00641FCC" w:rsidRPr="004E1907">
        <w:t>аявителю обеспечивается:</w:t>
      </w:r>
    </w:p>
    <w:p w:rsidR="00641FCC" w:rsidRPr="004E1907" w:rsidRDefault="00641FCC" w:rsidP="004E1907">
      <w:r w:rsidRPr="004E1907">
        <w:t>а) возможность копирования и сохранения запроса и иных</w:t>
      </w:r>
      <w:r w:rsidR="0038768E" w:rsidRPr="004E1907">
        <w:t xml:space="preserve"> документо</w:t>
      </w:r>
      <w:r w:rsidR="00F9494F" w:rsidRPr="004E1907">
        <w:t xml:space="preserve">в, указанных в пункте </w:t>
      </w:r>
      <w:r w:rsidR="00AB609A" w:rsidRPr="004E1907">
        <w:t>2.6</w:t>
      </w:r>
      <w:r w:rsidR="0038768E" w:rsidRPr="004E1907">
        <w:t xml:space="preserve"> Регламента</w:t>
      </w:r>
      <w:r w:rsidRPr="004E1907">
        <w:t>, необходимых для предоставления</w:t>
      </w:r>
      <w:r w:rsidR="0038768E" w:rsidRPr="004E1907">
        <w:t xml:space="preserve"> </w:t>
      </w:r>
      <w:r w:rsidR="00FE0A04" w:rsidRPr="004E1907">
        <w:t>муниципальной</w:t>
      </w:r>
      <w:r w:rsidR="008C573F" w:rsidRPr="004E1907">
        <w:t xml:space="preserve"> </w:t>
      </w:r>
      <w:r w:rsidRPr="004E1907">
        <w:t>услуги;</w:t>
      </w:r>
    </w:p>
    <w:p w:rsidR="00641FCC" w:rsidRPr="004E1907" w:rsidRDefault="00641FCC" w:rsidP="004E1907">
      <w:r w:rsidRPr="004E1907">
        <w:t>б) возм</w:t>
      </w:r>
      <w:r w:rsidR="0038768E" w:rsidRPr="004E1907">
        <w:t>ожность заполнения несколькими З</w:t>
      </w:r>
      <w:r w:rsidRPr="004E1907">
        <w:t>аявителями</w:t>
      </w:r>
      <w:r w:rsidR="00F9494F" w:rsidRPr="004E1907">
        <w:t xml:space="preserve"> </w:t>
      </w:r>
      <w:r w:rsidRPr="004E1907">
        <w:t>одной электронной формы запроса при обращении за услугами, предполагающими направление с</w:t>
      </w:r>
      <w:r w:rsidR="0038768E" w:rsidRPr="004E1907">
        <w:t>овместного запроса несколькими Заявителями</w:t>
      </w:r>
      <w:r w:rsidR="00491A7A" w:rsidRPr="004E1907">
        <w:t>;</w:t>
      </w:r>
    </w:p>
    <w:p w:rsidR="00641FCC" w:rsidRPr="004E1907" w:rsidRDefault="00641FCC" w:rsidP="004E1907">
      <w:r w:rsidRPr="004E1907">
        <w:t>в) возможность печати на бумажном носителе копии электронной формы запроса;</w:t>
      </w:r>
    </w:p>
    <w:p w:rsidR="00641FCC" w:rsidRPr="004E1907" w:rsidRDefault="00641FCC" w:rsidP="004E1907">
      <w:r w:rsidRPr="004E1907">
        <w:t>г) сохранение ранее введенных в электронную</w:t>
      </w:r>
      <w:r w:rsidR="0038768E" w:rsidRPr="004E1907">
        <w:t xml:space="preserve"> форму запроса значений </w:t>
      </w:r>
      <w:r w:rsidRPr="004E1907">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41FCC" w:rsidRPr="004E1907" w:rsidRDefault="00641FCC" w:rsidP="004E1907">
      <w:r w:rsidRPr="004E1907">
        <w:t>д) заполнение полей электронной формы за</w:t>
      </w:r>
      <w:r w:rsidR="0038768E" w:rsidRPr="004E1907">
        <w:t>проса до начала ввода сведений З</w:t>
      </w:r>
      <w:r w:rsidRPr="004E1907">
        <w:t xml:space="preserve">аявителем с использованием сведений, размещенных в Единой системе идентификации и аутентификации и сведений, опубликованных на Едином портале, </w:t>
      </w:r>
      <w:r w:rsidR="0038768E" w:rsidRPr="004E1907">
        <w:t xml:space="preserve">Региональном портале, </w:t>
      </w:r>
      <w:r w:rsidRPr="004E1907">
        <w:t>в части, касающейся сведений, отсутствующих в Единой системе идентификации и аутентификации;</w:t>
      </w:r>
    </w:p>
    <w:p w:rsidR="00641FCC" w:rsidRPr="004E1907" w:rsidRDefault="00641FCC" w:rsidP="004E1907">
      <w:r w:rsidRPr="004E1907">
        <w:t>е) возможность вернуться на любой из этапов заполнения электронной формы запроса без потери ранее введенной информации;</w:t>
      </w:r>
    </w:p>
    <w:p w:rsidR="00641FCC" w:rsidRPr="004E1907" w:rsidRDefault="0038768E" w:rsidP="004E1907">
      <w:r w:rsidRPr="004E1907">
        <w:t>ж) возможность доступа З</w:t>
      </w:r>
      <w:r w:rsidR="00641FCC" w:rsidRPr="004E1907">
        <w:t xml:space="preserve">аявителя на </w:t>
      </w:r>
      <w:r w:rsidRPr="004E1907">
        <w:t>Е</w:t>
      </w:r>
      <w:r w:rsidR="00641FCC" w:rsidRPr="004E1907">
        <w:t>дином портале</w:t>
      </w:r>
      <w:r w:rsidRPr="004E1907">
        <w:t>, Региональном портале</w:t>
      </w:r>
      <w:r w:rsidR="00491A7A" w:rsidRPr="004E1907">
        <w:t xml:space="preserve"> </w:t>
      </w:r>
      <w:r w:rsidR="00641FCC" w:rsidRPr="004E1907">
        <w:t>к ранее поданным им запросам в течение не менее одного года, а также частично сформированных запросов - в течение не менее 3 месяцев.</w:t>
      </w:r>
    </w:p>
    <w:p w:rsidR="00641FCC" w:rsidRPr="004E1907" w:rsidRDefault="00641FCC" w:rsidP="004E1907">
      <w:pPr>
        <w:rPr>
          <w:rFonts w:eastAsia="Calibri"/>
        </w:rPr>
      </w:pPr>
      <w:r w:rsidRPr="004E1907">
        <w:t>Сформированный и подписанный запрос, и и</w:t>
      </w:r>
      <w:r w:rsidR="0038768E" w:rsidRPr="004E1907">
        <w:t>ные докуме</w:t>
      </w:r>
      <w:r w:rsidR="00F9494F" w:rsidRPr="004E1907">
        <w:t xml:space="preserve">нты, указанные пункте </w:t>
      </w:r>
      <w:r w:rsidR="00491A7A" w:rsidRPr="004E1907">
        <w:t xml:space="preserve">2.6 </w:t>
      </w:r>
      <w:r w:rsidR="0038768E" w:rsidRPr="004E1907">
        <w:t>Регламента</w:t>
      </w:r>
      <w:r w:rsidR="00F9494F" w:rsidRPr="004E1907">
        <w:t xml:space="preserve">, необходимые </w:t>
      </w:r>
      <w:r w:rsidRPr="004E1907">
        <w:t>для предо</w:t>
      </w:r>
      <w:r w:rsidR="0038768E" w:rsidRPr="004E1907">
        <w:t xml:space="preserve">ставления </w:t>
      </w:r>
      <w:r w:rsidR="00FE0A04" w:rsidRPr="004E1907">
        <w:t>муниципальной</w:t>
      </w:r>
      <w:r w:rsidR="008C573F" w:rsidRPr="004E1907">
        <w:t xml:space="preserve"> </w:t>
      </w:r>
      <w:r w:rsidR="0038768E" w:rsidRPr="004E1907">
        <w:t xml:space="preserve">услуги, направляются </w:t>
      </w:r>
      <w:r w:rsidRPr="004E1907">
        <w:t xml:space="preserve">в </w:t>
      </w:r>
      <w:r w:rsidR="00600AA1" w:rsidRPr="004E1907">
        <w:rPr>
          <w:rFonts w:eastAsia="Calibri"/>
        </w:rPr>
        <w:t>Уполномоченный орган</w:t>
      </w:r>
      <w:r w:rsidR="0079202C" w:rsidRPr="004E1907">
        <w:rPr>
          <w:rFonts w:eastAsia="Calibri"/>
        </w:rPr>
        <w:t xml:space="preserve"> </w:t>
      </w:r>
      <w:r w:rsidRPr="004E1907">
        <w:t>посредством Е</w:t>
      </w:r>
      <w:r w:rsidR="0038768E" w:rsidRPr="004E1907">
        <w:t>диного портала</w:t>
      </w:r>
      <w:r w:rsidRPr="004E1907">
        <w:t>,</w:t>
      </w:r>
      <w:r w:rsidR="0038768E" w:rsidRPr="004E1907">
        <w:t xml:space="preserve"> Регионального портала</w:t>
      </w:r>
      <w:r w:rsidR="00491A7A" w:rsidRPr="004E1907">
        <w:t>.</w:t>
      </w:r>
    </w:p>
    <w:p w:rsidR="00641FCC" w:rsidRPr="004E1907" w:rsidRDefault="00641FCC" w:rsidP="004E1907">
      <w:r w:rsidRPr="004E1907">
        <w:t xml:space="preserve">Критерием принятия решения по данной административной процедуре </w:t>
      </w:r>
      <w:r w:rsidR="008217F3" w:rsidRPr="004E1907">
        <w:t>является корректное заполнение З</w:t>
      </w:r>
      <w:r w:rsidRPr="004E1907">
        <w:t xml:space="preserve">аявителем полей электронной формы запроса о предоставлении </w:t>
      </w:r>
      <w:r w:rsidR="00FE0A04" w:rsidRPr="004E1907">
        <w:t>муниципальной</w:t>
      </w:r>
      <w:r w:rsidR="008C573F" w:rsidRPr="004E1907">
        <w:t xml:space="preserve"> </w:t>
      </w:r>
      <w:r w:rsidRPr="004E1907">
        <w:t>услуги в электронном виде.</w:t>
      </w:r>
    </w:p>
    <w:p w:rsidR="00641FCC" w:rsidRPr="004E1907" w:rsidRDefault="008217F3" w:rsidP="004E1907">
      <w:r w:rsidRPr="004E1907">
        <w:t>Формирование запроса З</w:t>
      </w:r>
      <w:r w:rsidR="00641FCC" w:rsidRPr="004E1907">
        <w:t xml:space="preserve">аявителем осуществляется посредством заполнения электронной формы запроса на Едином портале, </w:t>
      </w:r>
      <w:r w:rsidR="00491A7A" w:rsidRPr="004E1907">
        <w:t>Региональном портале.</w:t>
      </w:r>
    </w:p>
    <w:p w:rsidR="001B2EE1" w:rsidRPr="004E1907" w:rsidRDefault="00641FCC" w:rsidP="004E1907">
      <w:pPr>
        <w:rPr>
          <w:rFonts w:eastAsia="Calibri"/>
        </w:rPr>
      </w:pPr>
      <w:r w:rsidRPr="004E1907">
        <w:rPr>
          <w:rFonts w:eastAsia="Calibri"/>
        </w:rPr>
        <w:t>Результатом административной процедуры является получение</w:t>
      </w:r>
      <w:r w:rsidR="001B2EE1" w:rsidRPr="004E1907">
        <w:rPr>
          <w:rFonts w:eastAsia="Calibri"/>
        </w:rPr>
        <w:t xml:space="preserve"> </w:t>
      </w:r>
      <w:r w:rsidR="00600AA1" w:rsidRPr="004E1907">
        <w:rPr>
          <w:rFonts w:eastAsia="Calibri"/>
        </w:rPr>
        <w:t>Уполномоченным органом</w:t>
      </w:r>
      <w:r w:rsidR="00E9382B" w:rsidRPr="004E1907">
        <w:rPr>
          <w:rFonts w:eastAsia="Calibri"/>
        </w:rPr>
        <w:t xml:space="preserve"> </w:t>
      </w:r>
      <w:r w:rsidRPr="004E1907">
        <w:rPr>
          <w:rFonts w:eastAsia="Calibri"/>
        </w:rPr>
        <w:t>в электронной форме заявления и прилагаемых к нему документов</w:t>
      </w:r>
      <w:r w:rsidRPr="004E1907">
        <w:t xml:space="preserve"> </w:t>
      </w:r>
      <w:r w:rsidRPr="004E1907">
        <w:rPr>
          <w:rFonts w:eastAsia="Calibri"/>
        </w:rPr>
        <w:t>посредством</w:t>
      </w:r>
      <w:r w:rsidR="008217F3" w:rsidRPr="004E1907">
        <w:rPr>
          <w:rFonts w:eastAsia="Calibri"/>
        </w:rPr>
        <w:t xml:space="preserve"> Единого портала</w:t>
      </w:r>
      <w:r w:rsidRPr="004E1907">
        <w:rPr>
          <w:rFonts w:eastAsia="Calibri"/>
        </w:rPr>
        <w:t xml:space="preserve">, </w:t>
      </w:r>
      <w:r w:rsidR="008217F3" w:rsidRPr="004E1907">
        <w:rPr>
          <w:rFonts w:eastAsia="Calibri"/>
        </w:rPr>
        <w:t>Регионального портала</w:t>
      </w:r>
      <w:r w:rsidR="00491A7A" w:rsidRPr="004E1907">
        <w:rPr>
          <w:rFonts w:eastAsia="Calibri"/>
        </w:rPr>
        <w:t>.</w:t>
      </w:r>
    </w:p>
    <w:p w:rsidR="008217F3" w:rsidRPr="004E1907" w:rsidRDefault="00641FCC" w:rsidP="004E1907">
      <w:r w:rsidRPr="004E1907">
        <w:rPr>
          <w:rFonts w:eastAsia="Calibri"/>
        </w:rPr>
        <w:t xml:space="preserve"> </w:t>
      </w:r>
      <w:r w:rsidRPr="004E1907">
        <w:t>Способом фиксации результата административной процедуры является регистрация запроса (заявления) посредством Единого портала</w:t>
      </w:r>
      <w:r w:rsidR="00491A7A" w:rsidRPr="004E1907">
        <w:t xml:space="preserve">, Регионального портала </w:t>
      </w:r>
      <w:r w:rsidR="008217F3" w:rsidRPr="004E1907">
        <w:t>и получение З</w:t>
      </w:r>
      <w:r w:rsidRPr="004E1907">
        <w:t xml:space="preserve">аявителем соответствующего уведомления </w:t>
      </w:r>
      <w:r w:rsidRPr="004E1907">
        <w:rPr>
          <w:rFonts w:eastAsia="Calibri"/>
        </w:rPr>
        <w:t>в личном кабинете.</w:t>
      </w:r>
    </w:p>
    <w:p w:rsidR="00641FCC" w:rsidRPr="004E1907" w:rsidRDefault="008217F3" w:rsidP="004E1907">
      <w:pPr>
        <w:rPr>
          <w:rFonts w:eastAsia="Calibri"/>
        </w:rPr>
      </w:pPr>
      <w:r w:rsidRPr="004E1907">
        <w:lastRenderedPageBreak/>
        <w:t>3.4.4.</w:t>
      </w:r>
      <w:r w:rsidR="00300452" w:rsidRPr="004E1907">
        <w:t xml:space="preserve"> </w:t>
      </w:r>
      <w:r w:rsidR="00641FCC" w:rsidRPr="004E1907">
        <w:t>Прием и регистрация</w:t>
      </w:r>
      <w:r w:rsidR="00600AA1" w:rsidRPr="004E1907">
        <w:rPr>
          <w:rFonts w:eastAsia="Calibri"/>
        </w:rPr>
        <w:t xml:space="preserve"> Уполномоченным органом</w:t>
      </w:r>
      <w:r w:rsidR="001B2EE1" w:rsidRPr="004E1907">
        <w:t xml:space="preserve"> </w:t>
      </w:r>
      <w:r w:rsidR="00641FCC" w:rsidRPr="004E1907">
        <w:t xml:space="preserve">запроса </w:t>
      </w:r>
      <w:r w:rsidR="00300452" w:rsidRPr="004E1907">
        <w:t xml:space="preserve">и иных документов, необходимых </w:t>
      </w:r>
      <w:r w:rsidR="00641FCC" w:rsidRPr="004E1907">
        <w:t xml:space="preserve">для предоставления </w:t>
      </w:r>
      <w:r w:rsidR="00FE0A04" w:rsidRPr="004E1907">
        <w:t>муниципальной</w:t>
      </w:r>
      <w:r w:rsidR="008C573F" w:rsidRPr="004E1907">
        <w:t xml:space="preserve"> </w:t>
      </w:r>
      <w:r w:rsidR="00300452" w:rsidRPr="004E1907">
        <w:t>услуги</w:t>
      </w:r>
      <w:r w:rsidR="00641FCC" w:rsidRPr="004E1907">
        <w:t>.</w:t>
      </w:r>
    </w:p>
    <w:p w:rsidR="00641FCC" w:rsidRPr="004E1907" w:rsidRDefault="00641FCC" w:rsidP="004E1907">
      <w:pPr>
        <w:rPr>
          <w:rFonts w:eastAsia="Calibri"/>
        </w:rPr>
      </w:pPr>
      <w:r w:rsidRPr="004E1907">
        <w:t>Основанием для начала административной процедуры является получение</w:t>
      </w:r>
      <w:r w:rsidR="00600AA1" w:rsidRPr="004E1907">
        <w:rPr>
          <w:rFonts w:eastAsia="Calibri"/>
        </w:rPr>
        <w:t xml:space="preserve"> Уполномоченным органом</w:t>
      </w:r>
      <w:r w:rsidR="00E9382B" w:rsidRPr="004E1907">
        <w:rPr>
          <w:rFonts w:eastAsia="Calibri"/>
        </w:rPr>
        <w:t xml:space="preserve"> </w:t>
      </w:r>
      <w:r w:rsidRPr="004E1907">
        <w:t>заявления и прилагаемых к нему документов, направл</w:t>
      </w:r>
      <w:r w:rsidR="000C3CC5" w:rsidRPr="004E1907">
        <w:t>енных З</w:t>
      </w:r>
      <w:r w:rsidRPr="004E1907">
        <w:t>аявителем посредством</w:t>
      </w:r>
      <w:r w:rsidR="000C3CC5" w:rsidRPr="004E1907">
        <w:t xml:space="preserve"> Единого портала</w:t>
      </w:r>
      <w:r w:rsidRPr="004E1907">
        <w:t xml:space="preserve">, </w:t>
      </w:r>
      <w:r w:rsidR="000C3CC5" w:rsidRPr="004E1907">
        <w:t>Регионального портала</w:t>
      </w:r>
      <w:r w:rsidR="00491A7A" w:rsidRPr="004E1907">
        <w:t>.</w:t>
      </w:r>
    </w:p>
    <w:p w:rsidR="00E9382B" w:rsidRPr="004E1907" w:rsidRDefault="00600AA1" w:rsidP="004E1907">
      <w:pPr>
        <w:rPr>
          <w:rFonts w:eastAsia="Calibri"/>
        </w:rPr>
      </w:pPr>
      <w:r w:rsidRPr="004E1907">
        <w:rPr>
          <w:rFonts w:eastAsia="Calibri"/>
        </w:rPr>
        <w:t>Уполномоченный орган</w:t>
      </w:r>
      <w:r w:rsidR="00E9382B" w:rsidRPr="004E1907">
        <w:rPr>
          <w:rFonts w:eastAsia="Calibri"/>
        </w:rPr>
        <w:t xml:space="preserve"> </w:t>
      </w:r>
      <w:r w:rsidR="006B2792" w:rsidRPr="004E1907">
        <w:t xml:space="preserve">обеспечивает прием документов, необходимых </w:t>
      </w:r>
      <w:r w:rsidR="00641FCC" w:rsidRPr="004E1907">
        <w:t xml:space="preserve">для предоставления </w:t>
      </w:r>
      <w:r w:rsidR="00FE0A04" w:rsidRPr="004E1907">
        <w:t>муниципальной</w:t>
      </w:r>
      <w:r w:rsidR="001B2EE1" w:rsidRPr="004E1907">
        <w:t xml:space="preserve"> </w:t>
      </w:r>
      <w:r w:rsidR="00641FCC" w:rsidRPr="004E1907">
        <w:t>услуги, и регистрацию запроса без необходимости повторного представления заявителем таких документов на бумажном носителе.</w:t>
      </w:r>
    </w:p>
    <w:p w:rsidR="00641FCC" w:rsidRPr="004E1907" w:rsidRDefault="001B2EE1" w:rsidP="004E1907">
      <w:pPr>
        <w:rPr>
          <w:rFonts w:eastAsia="Calibri"/>
        </w:rPr>
      </w:pPr>
      <w:r w:rsidRPr="004E1907">
        <w:t>Срок регистрации запроса составляет</w:t>
      </w:r>
      <w:r w:rsidR="00641FCC" w:rsidRPr="004E1907">
        <w:t xml:space="preserve"> </w:t>
      </w:r>
      <w:r w:rsidR="00491A7A" w:rsidRPr="004E1907">
        <w:t>один</w:t>
      </w:r>
      <w:r w:rsidR="00641FCC" w:rsidRPr="004E1907">
        <w:t xml:space="preserve"> рабочий день.</w:t>
      </w:r>
    </w:p>
    <w:p w:rsidR="00641FCC" w:rsidRPr="004E1907" w:rsidRDefault="006B2792" w:rsidP="004E1907">
      <w:pPr>
        <w:rPr>
          <w:rFonts w:eastAsia="Calibri"/>
        </w:rPr>
      </w:pPr>
      <w:r w:rsidRPr="004E1907">
        <w:t xml:space="preserve">Предоставление </w:t>
      </w:r>
      <w:r w:rsidR="00FE0A04" w:rsidRPr="004E1907">
        <w:t>муниципальной</w:t>
      </w:r>
      <w:r w:rsidR="008C573F" w:rsidRPr="004E1907">
        <w:t xml:space="preserve"> </w:t>
      </w:r>
      <w:r w:rsidRPr="004E1907">
        <w:t xml:space="preserve">услуги начинается </w:t>
      </w:r>
      <w:r w:rsidR="00641FCC" w:rsidRPr="004E1907">
        <w:t xml:space="preserve">с момента приема и </w:t>
      </w:r>
      <w:r w:rsidR="001B2EE1" w:rsidRPr="004E1907">
        <w:t>регистрации</w:t>
      </w:r>
      <w:r w:rsidR="00600AA1" w:rsidRPr="004E1907">
        <w:rPr>
          <w:rFonts w:eastAsia="Calibri"/>
        </w:rPr>
        <w:t xml:space="preserve"> Уполномоченным органом</w:t>
      </w:r>
      <w:r w:rsidR="00E9382B" w:rsidRPr="004E1907">
        <w:rPr>
          <w:rFonts w:eastAsia="Calibri"/>
        </w:rPr>
        <w:t xml:space="preserve"> </w:t>
      </w:r>
      <w:r w:rsidRPr="004E1907">
        <w:t>электронных</w:t>
      </w:r>
      <w:r w:rsidR="00641FCC" w:rsidRPr="004E1907">
        <w:t xml:space="preserve"> документов, необходимых для предоставления </w:t>
      </w:r>
      <w:r w:rsidR="00FE0A04" w:rsidRPr="004E1907">
        <w:t>муниципальной</w:t>
      </w:r>
      <w:r w:rsidR="008C573F" w:rsidRPr="004E1907">
        <w:t xml:space="preserve"> </w:t>
      </w:r>
      <w:r w:rsidR="00641FCC" w:rsidRPr="004E1907">
        <w:t>услуги, а также получения в установленном порядке информации об оплате</w:t>
      </w:r>
      <w:r w:rsidRPr="004E1907">
        <w:t xml:space="preserve"> </w:t>
      </w:r>
      <w:r w:rsidR="00FE0A04" w:rsidRPr="004E1907">
        <w:t>муниципальной</w:t>
      </w:r>
      <w:r w:rsidR="001B2EE1" w:rsidRPr="004E1907">
        <w:t xml:space="preserve"> </w:t>
      </w:r>
      <w:r w:rsidRPr="004E1907">
        <w:t>услуги Заявителем</w:t>
      </w:r>
      <w:r w:rsidR="00641FCC" w:rsidRPr="004E1907">
        <w:t>.</w:t>
      </w:r>
    </w:p>
    <w:p w:rsidR="00641FCC" w:rsidRPr="004E1907" w:rsidRDefault="00641FCC" w:rsidP="004E1907">
      <w:pPr>
        <w:rPr>
          <w:rFonts w:eastAsia="Calibri"/>
        </w:rPr>
      </w:pPr>
      <w:r w:rsidRPr="004E1907">
        <w:t xml:space="preserve">При отправке запроса посредством Единого портала, </w:t>
      </w:r>
      <w:r w:rsidR="006B2792" w:rsidRPr="004E1907">
        <w:t>Регионального портала</w:t>
      </w:r>
      <w:r w:rsidR="00491A7A" w:rsidRPr="004E1907">
        <w:t xml:space="preserve"> </w:t>
      </w:r>
      <w:r w:rsidRPr="004E1907">
        <w:t>автоматически осуществляется форматно-логическая проверка сформированного запроса в порядке, определяемом</w:t>
      </w:r>
      <w:r w:rsidR="001B2EE1" w:rsidRPr="004E1907">
        <w:t xml:space="preserve"> </w:t>
      </w:r>
      <w:r w:rsidR="00600AA1" w:rsidRPr="004E1907">
        <w:rPr>
          <w:rFonts w:eastAsia="Calibri"/>
        </w:rPr>
        <w:t>Уполномоченным органом</w:t>
      </w:r>
      <w:r w:rsidR="00D11773" w:rsidRPr="004E1907">
        <w:t>, после заполнения З</w:t>
      </w:r>
      <w:r w:rsidRPr="004E1907">
        <w:t xml:space="preserve">аявителем каждого из полей электронной формы запроса. При выявлении некорректно заполненного </w:t>
      </w:r>
      <w:r w:rsidR="00D11773" w:rsidRPr="004E1907">
        <w:t>поля электронной формы запроса З</w:t>
      </w:r>
      <w:r w:rsidRPr="004E1907">
        <w:t>аявитель</w:t>
      </w:r>
      <w:r w:rsidR="001B2EE1" w:rsidRPr="004E1907">
        <w:t xml:space="preserve"> уведомляется </w:t>
      </w:r>
      <w:r w:rsidRPr="004E1907">
        <w:t xml:space="preserve">о характере выявленной ошибки и порядке ее устранения посредством информационного сообщения непосредственно в электронной форме запроса. </w:t>
      </w:r>
    </w:p>
    <w:p w:rsidR="00641FCC" w:rsidRPr="004E1907" w:rsidRDefault="00641FCC" w:rsidP="004E1907">
      <w:r w:rsidRPr="004E1907">
        <w:t xml:space="preserve">При успешной отправке запросу присваивается уникальный номер, </w:t>
      </w:r>
      <w:r w:rsidR="00D11773" w:rsidRPr="004E1907">
        <w:t>по которому в личном кабинете З</w:t>
      </w:r>
      <w:r w:rsidRPr="004E1907">
        <w:t>аявителя посредством Единого портала,</w:t>
      </w:r>
      <w:r w:rsidR="00D11773" w:rsidRPr="004E1907">
        <w:t xml:space="preserve"> Регионального портала</w:t>
      </w:r>
      <w:r w:rsidR="00491A7A" w:rsidRPr="004E1907">
        <w:t xml:space="preserve"> </w:t>
      </w:r>
      <w:r w:rsidR="001B2EE1" w:rsidRPr="004E1907">
        <w:t>З</w:t>
      </w:r>
      <w:r w:rsidRPr="004E1907">
        <w:t>аявителю</w:t>
      </w:r>
      <w:r w:rsidR="001B2EE1" w:rsidRPr="004E1907">
        <w:t xml:space="preserve"> </w:t>
      </w:r>
      <w:r w:rsidRPr="004E1907">
        <w:t>будет представлена информаци</w:t>
      </w:r>
      <w:r w:rsidR="00D11773" w:rsidRPr="004E1907">
        <w:t xml:space="preserve">я </w:t>
      </w:r>
      <w:r w:rsidRPr="004E1907">
        <w:t>о ходе выполнения указанного запроса.</w:t>
      </w:r>
    </w:p>
    <w:p w:rsidR="00E9382B" w:rsidRPr="004E1907" w:rsidRDefault="00641FCC" w:rsidP="004E1907">
      <w:pPr>
        <w:rPr>
          <w:rFonts w:eastAsia="Calibri"/>
        </w:rPr>
      </w:pPr>
      <w:r w:rsidRPr="004E1907">
        <w:t xml:space="preserve">После принятия запроса </w:t>
      </w:r>
      <w:r w:rsidR="004346A0" w:rsidRPr="004E1907">
        <w:t>должностным лицом</w:t>
      </w:r>
      <w:r w:rsidR="00600AA1" w:rsidRPr="004E1907">
        <w:rPr>
          <w:rFonts w:eastAsia="Calibri"/>
        </w:rPr>
        <w:t xml:space="preserve"> Уполномоченного органа</w:t>
      </w:r>
      <w:r w:rsidR="00F80B69" w:rsidRPr="004E1907">
        <w:t xml:space="preserve">, </w:t>
      </w:r>
      <w:r w:rsidR="00D11773" w:rsidRPr="004E1907">
        <w:t>запросу в личном кабинете З</w:t>
      </w:r>
      <w:r w:rsidRPr="004E1907">
        <w:t>аявителя посредством Единого портала,</w:t>
      </w:r>
      <w:r w:rsidR="00491A7A" w:rsidRPr="004E1907">
        <w:t xml:space="preserve"> Регионального портала </w:t>
      </w:r>
      <w:r w:rsidRPr="004E1907">
        <w:t>присва</w:t>
      </w:r>
      <w:r w:rsidR="00D11773" w:rsidRPr="004E1907">
        <w:t xml:space="preserve">ивается статус, подтверждающий </w:t>
      </w:r>
      <w:r w:rsidRPr="004E1907">
        <w:t>его регистрацию.</w:t>
      </w:r>
    </w:p>
    <w:p w:rsidR="00641FCC" w:rsidRPr="004E1907" w:rsidRDefault="00641FCC" w:rsidP="004E1907">
      <w:pPr>
        <w:rPr>
          <w:rFonts w:eastAsia="Calibri"/>
        </w:rPr>
      </w:pPr>
      <w:r w:rsidRPr="004E1907">
        <w:t xml:space="preserve">При получении запроса в электронной форме </w:t>
      </w:r>
      <w:r w:rsidR="004346A0" w:rsidRPr="004E1907">
        <w:t xml:space="preserve">должностным лицом </w:t>
      </w:r>
      <w:r w:rsidR="00600AA1" w:rsidRPr="004E1907">
        <w:rPr>
          <w:rFonts w:eastAsia="Calibri"/>
        </w:rPr>
        <w:t>Уполномоченного органа</w:t>
      </w:r>
      <w:r w:rsidR="00E9382B" w:rsidRPr="004E1907">
        <w:rPr>
          <w:rFonts w:eastAsia="Calibri"/>
        </w:rPr>
        <w:t xml:space="preserve"> </w:t>
      </w:r>
      <w:r w:rsidRPr="004E1907">
        <w:t>проверяется наличие оснований для отка</w:t>
      </w:r>
      <w:r w:rsidR="004346A0" w:rsidRPr="004E1907">
        <w:t xml:space="preserve">за в приеме запроса, указанных </w:t>
      </w:r>
      <w:r w:rsidRPr="004E1907">
        <w:t xml:space="preserve">в </w:t>
      </w:r>
      <w:r w:rsidR="00491A7A" w:rsidRPr="004E1907">
        <w:t>подразделе 2.9.</w:t>
      </w:r>
      <w:r w:rsidRPr="004E1907">
        <w:t xml:space="preserve"> </w:t>
      </w:r>
      <w:r w:rsidR="00D11773" w:rsidRPr="004E1907">
        <w:t>Регламента</w:t>
      </w:r>
      <w:r w:rsidRPr="004E1907">
        <w:t>.</w:t>
      </w:r>
    </w:p>
    <w:p w:rsidR="00641FCC" w:rsidRPr="004E1907" w:rsidRDefault="00641FCC" w:rsidP="004E1907">
      <w:pPr>
        <w:rPr>
          <w:rFonts w:eastAsia="Calibri"/>
        </w:rPr>
      </w:pPr>
      <w:r w:rsidRPr="004E1907">
        <w:t xml:space="preserve">При наличии хотя бы одного из указанных оснований </w:t>
      </w:r>
      <w:r w:rsidR="004346A0" w:rsidRPr="004E1907">
        <w:t>должностное лицо</w:t>
      </w:r>
      <w:r w:rsidR="00600AA1" w:rsidRPr="004E1907">
        <w:rPr>
          <w:rFonts w:eastAsia="Calibri"/>
        </w:rPr>
        <w:t xml:space="preserve"> Уполномоченного органа</w:t>
      </w:r>
      <w:r w:rsidR="00E9382B" w:rsidRPr="004E1907">
        <w:rPr>
          <w:rFonts w:eastAsia="Calibri"/>
        </w:rPr>
        <w:t xml:space="preserve"> </w:t>
      </w:r>
      <w:r w:rsidRPr="004E1907">
        <w:t xml:space="preserve">в срок, не превышающий срок предоставления </w:t>
      </w:r>
      <w:r w:rsidR="00FE0A04" w:rsidRPr="004E1907">
        <w:t>муниципальной</w:t>
      </w:r>
      <w:r w:rsidR="004346A0" w:rsidRPr="004E1907">
        <w:t xml:space="preserve"> </w:t>
      </w:r>
      <w:r w:rsidRPr="004E1907">
        <w:t>услуги, подготавливает письмо об отказе в приеме документов для предоставления</w:t>
      </w:r>
      <w:r w:rsidR="00D11773" w:rsidRPr="004E1907">
        <w:t xml:space="preserve"> </w:t>
      </w:r>
      <w:r w:rsidR="00FE0A04" w:rsidRPr="004E1907">
        <w:t>муниципальной</w:t>
      </w:r>
      <w:r w:rsidR="004346A0" w:rsidRPr="004E1907">
        <w:t xml:space="preserve"> </w:t>
      </w:r>
      <w:r w:rsidRPr="004E1907">
        <w:t>услуги.</w:t>
      </w:r>
    </w:p>
    <w:p w:rsidR="00641FCC" w:rsidRPr="004E1907" w:rsidRDefault="00641FCC" w:rsidP="004E1907">
      <w:r w:rsidRPr="004E1907">
        <w:t xml:space="preserve">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w:t>
      </w:r>
      <w:r w:rsidR="00FE0A04" w:rsidRPr="004E1907">
        <w:t>муниципальной</w:t>
      </w:r>
      <w:r w:rsidR="004346A0" w:rsidRPr="004E1907">
        <w:t xml:space="preserve"> </w:t>
      </w:r>
      <w:r w:rsidRPr="004E1907">
        <w:t>услуги.</w:t>
      </w:r>
    </w:p>
    <w:p w:rsidR="00641FCC" w:rsidRPr="004E1907" w:rsidRDefault="00641FCC" w:rsidP="004E1907">
      <w:pPr>
        <w:rPr>
          <w:rFonts w:eastAsia="Calibri"/>
        </w:rPr>
      </w:pPr>
      <w:r w:rsidRPr="004E1907">
        <w:t>Результатом административной процедуры является регистрация поступивших в</w:t>
      </w:r>
      <w:r w:rsidR="00600AA1" w:rsidRPr="004E1907">
        <w:rPr>
          <w:rFonts w:eastAsia="Calibri"/>
        </w:rPr>
        <w:t xml:space="preserve"> Уполномоченный орган</w:t>
      </w:r>
      <w:r w:rsidR="00E9382B" w:rsidRPr="004E1907">
        <w:rPr>
          <w:rFonts w:eastAsia="Calibri"/>
        </w:rPr>
        <w:t xml:space="preserve"> </w:t>
      </w:r>
      <w:r w:rsidRPr="004E1907">
        <w:t>в электронной форме заявления и прилагаемых к нему документов.</w:t>
      </w:r>
    </w:p>
    <w:p w:rsidR="00300452" w:rsidRPr="004E1907" w:rsidRDefault="00641FCC" w:rsidP="004E1907">
      <w:pPr>
        <w:rPr>
          <w:rFonts w:eastAsia="Calibri"/>
        </w:rPr>
      </w:pPr>
      <w:r w:rsidRPr="004E1907">
        <w:t>Способом фиксации результата административной процедуры является присвоение регистрационного номера поступившему запросу или сформированному</w:t>
      </w:r>
      <w:r w:rsidR="00600AA1" w:rsidRPr="004E1907">
        <w:rPr>
          <w:rFonts w:eastAsia="Calibri"/>
        </w:rPr>
        <w:t xml:space="preserve"> Уполномоченным органом</w:t>
      </w:r>
      <w:r w:rsidR="00E9382B" w:rsidRPr="004E1907">
        <w:rPr>
          <w:rFonts w:eastAsia="Calibri"/>
        </w:rPr>
        <w:t xml:space="preserve"> </w:t>
      </w:r>
      <w:r w:rsidRPr="004E1907">
        <w:t>уведомлению об отказе в приеме документов.</w:t>
      </w:r>
    </w:p>
    <w:p w:rsidR="00641FCC" w:rsidRPr="004E1907" w:rsidRDefault="00D11773" w:rsidP="004E1907">
      <w:r w:rsidRPr="004E1907">
        <w:t xml:space="preserve">3.4.5. </w:t>
      </w:r>
      <w:r w:rsidR="00641FCC" w:rsidRPr="004E1907">
        <w:t xml:space="preserve">Оплата </w:t>
      </w:r>
      <w:r w:rsidR="002F495E" w:rsidRPr="004E1907">
        <w:t xml:space="preserve">государственной </w:t>
      </w:r>
      <w:r w:rsidR="00641FCC" w:rsidRPr="004E1907">
        <w:t xml:space="preserve">пошлины за предоставление </w:t>
      </w:r>
      <w:r w:rsidR="00FE0A04" w:rsidRPr="004E1907">
        <w:t>муниципальной</w:t>
      </w:r>
      <w:r w:rsidR="002F495E" w:rsidRPr="004E1907">
        <w:t xml:space="preserve"> </w:t>
      </w:r>
      <w:r w:rsidR="00641FCC" w:rsidRPr="004E1907">
        <w:t>услуги и уплата иных платежей, взимаемых в соответствии с законод</w:t>
      </w:r>
      <w:r w:rsidRPr="004E1907">
        <w:t>ательством Российской Федерации</w:t>
      </w:r>
      <w:r w:rsidR="00641FCC" w:rsidRPr="004E1907">
        <w:t>.</w:t>
      </w:r>
    </w:p>
    <w:p w:rsidR="00641FCC" w:rsidRPr="004E1907" w:rsidRDefault="00641FCC" w:rsidP="004E1907">
      <w:r w:rsidRPr="004E1907">
        <w:t xml:space="preserve">Основанием для начала административной процедуры является наличие предусмотренной законодательством Российской Федерации </w:t>
      </w:r>
      <w:r w:rsidR="002F495E" w:rsidRPr="004E1907">
        <w:t xml:space="preserve">государственной </w:t>
      </w:r>
      <w:r w:rsidRPr="004E1907">
        <w:t>пошлины за пр</w:t>
      </w:r>
      <w:r w:rsidR="00062F1F" w:rsidRPr="004E1907">
        <w:t xml:space="preserve">едоставление </w:t>
      </w:r>
      <w:r w:rsidR="00FE0A04" w:rsidRPr="004E1907">
        <w:t>муниципальной</w:t>
      </w:r>
      <w:r w:rsidR="002F495E" w:rsidRPr="004E1907">
        <w:t xml:space="preserve"> </w:t>
      </w:r>
      <w:r w:rsidRPr="004E1907">
        <w:t>услуги.</w:t>
      </w:r>
    </w:p>
    <w:p w:rsidR="00641FCC" w:rsidRPr="004E1907" w:rsidRDefault="00641FCC" w:rsidP="004E1907">
      <w:pPr>
        <w:rPr>
          <w:rFonts w:eastAsia="Calibri"/>
        </w:rPr>
      </w:pPr>
      <w:r w:rsidRPr="004E1907">
        <w:lastRenderedPageBreak/>
        <w:t xml:space="preserve">Оплата </w:t>
      </w:r>
      <w:r w:rsidR="002F495E" w:rsidRPr="004E1907">
        <w:t xml:space="preserve">государственной </w:t>
      </w:r>
      <w:r w:rsidRPr="004E1907">
        <w:t xml:space="preserve">пошлины за предоставление </w:t>
      </w:r>
      <w:r w:rsidR="00FE0A04" w:rsidRPr="004E1907">
        <w:t>муниципальной</w:t>
      </w:r>
      <w:r w:rsidR="002F495E" w:rsidRPr="004E1907">
        <w:t xml:space="preserve"> </w:t>
      </w:r>
      <w:r w:rsidR="00062F1F" w:rsidRPr="004E1907">
        <w:t>услуги осуществляется З</w:t>
      </w:r>
      <w:r w:rsidRPr="004E1907">
        <w:t xml:space="preserve">аявителем с использованием Единого портала, </w:t>
      </w:r>
      <w:r w:rsidR="00062F1F" w:rsidRPr="004E1907">
        <w:t>Регионального портала</w:t>
      </w:r>
      <w:r w:rsidR="00491A7A" w:rsidRPr="004E1907">
        <w:t xml:space="preserve"> </w:t>
      </w:r>
      <w:r w:rsidRPr="004E1907">
        <w:t>по предварительно заполненным</w:t>
      </w:r>
      <w:r w:rsidR="00600AA1" w:rsidRPr="004E1907">
        <w:rPr>
          <w:rFonts w:eastAsia="Calibri"/>
        </w:rPr>
        <w:t xml:space="preserve"> Уполномоченным органом</w:t>
      </w:r>
      <w:r w:rsidR="00E9382B" w:rsidRPr="004E1907">
        <w:rPr>
          <w:rFonts w:eastAsia="Calibri"/>
        </w:rPr>
        <w:t xml:space="preserve"> </w:t>
      </w:r>
      <w:r w:rsidRPr="004E1907">
        <w:t xml:space="preserve">реквизитам. </w:t>
      </w:r>
    </w:p>
    <w:p w:rsidR="00641FCC" w:rsidRPr="004E1907" w:rsidRDefault="00641FCC" w:rsidP="004E1907">
      <w:r w:rsidRPr="004E1907">
        <w:t xml:space="preserve">При оплате </w:t>
      </w:r>
      <w:r w:rsidR="002F495E" w:rsidRPr="004E1907">
        <w:t xml:space="preserve">государственной </w:t>
      </w:r>
      <w:r w:rsidRPr="004E1907">
        <w:t xml:space="preserve">пошлины за предоставление </w:t>
      </w:r>
      <w:r w:rsidR="00FE0A04" w:rsidRPr="004E1907">
        <w:t>муниципальной</w:t>
      </w:r>
      <w:r w:rsidR="002F495E" w:rsidRPr="004E1907">
        <w:t xml:space="preserve"> </w:t>
      </w:r>
      <w:r w:rsidR="00F80B69" w:rsidRPr="004E1907">
        <w:t>услуги З</w:t>
      </w:r>
      <w:r w:rsidRPr="004E1907">
        <w:t>аявителю обеспечивается возможность сохранения платежного документа, заполненного или частично заполненного, а также печати на бумажном носителе копии заполненного платежного документа.</w:t>
      </w:r>
    </w:p>
    <w:p w:rsidR="00641FCC" w:rsidRPr="004E1907" w:rsidRDefault="00641FCC" w:rsidP="004E1907">
      <w:r w:rsidRPr="004E1907">
        <w:t>В платежном документе указывается уникальный идентификатор начислени</w:t>
      </w:r>
      <w:r w:rsidR="00491A7A" w:rsidRPr="004E1907">
        <w:t>я и идентификатор плательщика.</w:t>
      </w:r>
    </w:p>
    <w:p w:rsidR="00F80B69" w:rsidRPr="004E1907" w:rsidRDefault="00E9382B" w:rsidP="004E1907">
      <w:r w:rsidRPr="004E1907">
        <w:t xml:space="preserve">Заявитель </w:t>
      </w:r>
      <w:r w:rsidR="00641FCC" w:rsidRPr="004E1907">
        <w:t xml:space="preserve">информируется о совершении факта оплаты </w:t>
      </w:r>
      <w:r w:rsidR="002F495E" w:rsidRPr="004E1907">
        <w:t xml:space="preserve">государственной </w:t>
      </w:r>
      <w:r w:rsidR="00641FCC" w:rsidRPr="004E1907">
        <w:t>пошлины за</w:t>
      </w:r>
      <w:r w:rsidR="00062F1F" w:rsidRPr="004E1907">
        <w:t xml:space="preserve"> предоставление </w:t>
      </w:r>
      <w:r w:rsidR="00FE0A04" w:rsidRPr="004E1907">
        <w:t>муниципальной</w:t>
      </w:r>
      <w:r w:rsidR="002F495E" w:rsidRPr="004E1907">
        <w:t xml:space="preserve"> </w:t>
      </w:r>
      <w:r w:rsidR="00641FCC" w:rsidRPr="004E1907">
        <w:t xml:space="preserve">услуги посредством Единого портала, </w:t>
      </w:r>
      <w:r w:rsidR="00062F1F" w:rsidRPr="004E1907">
        <w:t>Регионального портала</w:t>
      </w:r>
      <w:r w:rsidR="00491A7A" w:rsidRPr="004E1907">
        <w:t>.</w:t>
      </w:r>
    </w:p>
    <w:p w:rsidR="00641FCC" w:rsidRPr="004E1907" w:rsidRDefault="00600AA1" w:rsidP="004E1907">
      <w:pPr>
        <w:rPr>
          <w:rFonts w:eastAsia="Calibri"/>
        </w:rPr>
      </w:pPr>
      <w:r w:rsidRPr="004E1907">
        <w:rPr>
          <w:rFonts w:eastAsia="Calibri"/>
        </w:rPr>
        <w:t>Уполномоченный орган</w:t>
      </w:r>
      <w:r w:rsidR="00E9382B" w:rsidRPr="004E1907">
        <w:rPr>
          <w:rFonts w:eastAsia="Calibri"/>
        </w:rPr>
        <w:t xml:space="preserve"> </w:t>
      </w:r>
      <w:r w:rsidR="00062F1F" w:rsidRPr="004E1907">
        <w:t>не вправе требовать от З</w:t>
      </w:r>
      <w:r w:rsidR="00641FCC" w:rsidRPr="004E1907">
        <w:t>аявителя предоставления докум</w:t>
      </w:r>
      <w:r w:rsidR="00062F1F" w:rsidRPr="004E1907">
        <w:t>ентов, подтверждающих внесение З</w:t>
      </w:r>
      <w:r w:rsidR="00641FCC" w:rsidRPr="004E1907">
        <w:t>аявителем платы за предоставление</w:t>
      </w:r>
      <w:r w:rsidR="00062F1F" w:rsidRPr="004E1907">
        <w:t xml:space="preserve"> </w:t>
      </w:r>
      <w:r w:rsidR="00FE0A04" w:rsidRPr="004E1907">
        <w:t>муниципальной</w:t>
      </w:r>
      <w:r w:rsidR="00B04FF3" w:rsidRPr="004E1907">
        <w:t xml:space="preserve"> </w:t>
      </w:r>
      <w:r w:rsidR="00641FCC" w:rsidRPr="004E1907">
        <w:t>услуги.</w:t>
      </w:r>
    </w:p>
    <w:p w:rsidR="00641FCC" w:rsidRPr="004E1907" w:rsidRDefault="00641FCC" w:rsidP="004E1907">
      <w:r w:rsidRPr="004E1907">
        <w:t xml:space="preserve">Предоставление информации об оплате </w:t>
      </w:r>
      <w:r w:rsidR="002F495E" w:rsidRPr="004E1907">
        <w:t xml:space="preserve">государственной </w:t>
      </w:r>
      <w:r w:rsidRPr="004E1907">
        <w:t xml:space="preserve">пошлины за предоставление </w:t>
      </w:r>
      <w:r w:rsidR="00FE0A04" w:rsidRPr="004E1907">
        <w:t>муниципальной</w:t>
      </w:r>
      <w:r w:rsidR="002F495E" w:rsidRPr="004E1907">
        <w:t xml:space="preserve"> </w:t>
      </w:r>
      <w:r w:rsidR="00062F1F" w:rsidRPr="004E1907">
        <w:t xml:space="preserve">услуги осуществляется </w:t>
      </w:r>
      <w:r w:rsidRPr="004E1907">
        <w:t xml:space="preserve">с использованием информации, содержащейся в </w:t>
      </w:r>
      <w:r w:rsidR="002F495E" w:rsidRPr="004E1907">
        <w:t xml:space="preserve">Государственной </w:t>
      </w:r>
      <w:r w:rsidRPr="004E1907">
        <w:t>информационной системе о государственных и муниципальных платежах, если иное не предусмотрено федеральными законами.</w:t>
      </w:r>
    </w:p>
    <w:p w:rsidR="00641FCC" w:rsidRPr="004E1907" w:rsidRDefault="00641FCC" w:rsidP="004E1907">
      <w:pPr>
        <w:rPr>
          <w:rFonts w:eastAsia="Calibri"/>
        </w:rPr>
      </w:pPr>
      <w:r w:rsidRPr="004E1907">
        <w:t>Критерием принятия решения по данной административной п</w:t>
      </w:r>
      <w:r w:rsidR="00BD6706" w:rsidRPr="004E1907">
        <w:t>роцедуре является перечисление З</w:t>
      </w:r>
      <w:r w:rsidRPr="004E1907">
        <w:t xml:space="preserve">аявителем денежных средств на оплату </w:t>
      </w:r>
      <w:r w:rsidR="002F495E" w:rsidRPr="004E1907">
        <w:t xml:space="preserve">государственной </w:t>
      </w:r>
      <w:r w:rsidRPr="004E1907">
        <w:t>пошлины</w:t>
      </w:r>
      <w:r w:rsidR="00600AA1" w:rsidRPr="004E1907">
        <w:rPr>
          <w:rFonts w:eastAsia="Calibri"/>
        </w:rPr>
        <w:t xml:space="preserve"> Уполномоченному органу,</w:t>
      </w:r>
      <w:r w:rsidR="00E9382B" w:rsidRPr="004E1907">
        <w:rPr>
          <w:rFonts w:eastAsia="Calibri"/>
        </w:rPr>
        <w:t xml:space="preserve"> </w:t>
      </w:r>
      <w:r w:rsidR="00600AA1" w:rsidRPr="004E1907">
        <w:t xml:space="preserve">предоставляющему </w:t>
      </w:r>
      <w:r w:rsidR="00437E99" w:rsidRPr="004E1907">
        <w:t xml:space="preserve">муниципальную услугу </w:t>
      </w:r>
      <w:r w:rsidRPr="004E1907">
        <w:t>в электронном виде.</w:t>
      </w:r>
    </w:p>
    <w:p w:rsidR="00641FCC" w:rsidRPr="004E1907" w:rsidRDefault="00641FCC" w:rsidP="004E1907">
      <w:r w:rsidRPr="004E1907">
        <w:t>Результатом административ</w:t>
      </w:r>
      <w:r w:rsidR="00BD6706" w:rsidRPr="004E1907">
        <w:t xml:space="preserve">ной процедуры является оплата Заявителем </w:t>
      </w:r>
      <w:r w:rsidR="002F495E" w:rsidRPr="004E1907">
        <w:t xml:space="preserve">государственной </w:t>
      </w:r>
      <w:r w:rsidRPr="004E1907">
        <w:t>пошлины за</w:t>
      </w:r>
      <w:r w:rsidR="00BD6706" w:rsidRPr="004E1907">
        <w:t xml:space="preserve"> предоставление </w:t>
      </w:r>
      <w:r w:rsidR="00FE0A04" w:rsidRPr="004E1907">
        <w:t>муниципальной</w:t>
      </w:r>
      <w:r w:rsidR="002F495E" w:rsidRPr="004E1907">
        <w:t xml:space="preserve"> </w:t>
      </w:r>
      <w:r w:rsidRPr="004E1907">
        <w:t>услуги в электронном виде.</w:t>
      </w:r>
    </w:p>
    <w:p w:rsidR="00641FCC" w:rsidRPr="004E1907" w:rsidRDefault="00641FCC" w:rsidP="004E1907">
      <w:r w:rsidRPr="004E1907">
        <w:t>Способом фиксации результата административной процедуры является платежный документ с указанием уникального идент</w:t>
      </w:r>
      <w:r w:rsidR="00BD6706" w:rsidRPr="004E1907">
        <w:t xml:space="preserve">ификатора начисления </w:t>
      </w:r>
      <w:r w:rsidRPr="004E1907">
        <w:t xml:space="preserve">и идентификатора плательщика платежа, а также сведения о факте оплаты, содержащиеся в </w:t>
      </w:r>
      <w:r w:rsidR="002F495E" w:rsidRPr="004E1907">
        <w:t xml:space="preserve">Государственной </w:t>
      </w:r>
      <w:r w:rsidRPr="004E1907">
        <w:t>информационной системе о государственных и муниципальных платежах.</w:t>
      </w:r>
      <w:r w:rsidR="004E1907">
        <w:t xml:space="preserve"> </w:t>
      </w:r>
    </w:p>
    <w:p w:rsidR="00641FCC" w:rsidRPr="004E1907" w:rsidRDefault="00BD6706" w:rsidP="004E1907">
      <w:r w:rsidRPr="004E1907">
        <w:t xml:space="preserve">3.4.6. </w:t>
      </w:r>
      <w:r w:rsidR="00641FCC" w:rsidRPr="004E1907">
        <w:t xml:space="preserve">Получение результата предоставления </w:t>
      </w:r>
      <w:r w:rsidR="00FE0A04" w:rsidRPr="004E1907">
        <w:t>муниципальной</w:t>
      </w:r>
      <w:r w:rsidR="002F495E" w:rsidRPr="004E1907">
        <w:t xml:space="preserve"> </w:t>
      </w:r>
      <w:r w:rsidRPr="004E1907">
        <w:t>услуги</w:t>
      </w:r>
      <w:r w:rsidR="00641FCC" w:rsidRPr="004E1907">
        <w:t xml:space="preserve">. </w:t>
      </w:r>
    </w:p>
    <w:p w:rsidR="00641FCC" w:rsidRPr="004E1907" w:rsidRDefault="00641FCC" w:rsidP="004E1907">
      <w:r w:rsidRPr="004E1907">
        <w:t>Основанием для начала административ</w:t>
      </w:r>
      <w:r w:rsidR="00BD6706" w:rsidRPr="004E1907">
        <w:t xml:space="preserve">ной процедуры является готовый </w:t>
      </w:r>
      <w:r w:rsidRPr="004E1907">
        <w:t xml:space="preserve">к выдаче результат предоставления </w:t>
      </w:r>
      <w:r w:rsidR="00FE0A04" w:rsidRPr="004E1907">
        <w:t>муниципальной</w:t>
      </w:r>
      <w:r w:rsidR="002F495E" w:rsidRPr="004E1907">
        <w:t xml:space="preserve"> </w:t>
      </w:r>
      <w:r w:rsidRPr="004E1907">
        <w:t>услуги.</w:t>
      </w:r>
    </w:p>
    <w:p w:rsidR="00491A7A" w:rsidRPr="004E1907" w:rsidRDefault="00641FCC" w:rsidP="004E1907">
      <w:r w:rsidRPr="004E1907">
        <w:t>В качестве результата п</w:t>
      </w:r>
      <w:r w:rsidR="00BD6706" w:rsidRPr="004E1907">
        <w:t xml:space="preserve">редоставления </w:t>
      </w:r>
      <w:r w:rsidR="00FE0A04" w:rsidRPr="004E1907">
        <w:t>муниципальной</w:t>
      </w:r>
      <w:r w:rsidR="000C1534" w:rsidRPr="004E1907">
        <w:t xml:space="preserve"> услуги З</w:t>
      </w:r>
      <w:r w:rsidRPr="004E1907">
        <w:t>аявитель по его выбору вправе получить:</w:t>
      </w:r>
    </w:p>
    <w:p w:rsidR="00641FCC" w:rsidRPr="004E1907" w:rsidRDefault="00641FCC" w:rsidP="004E1907">
      <w:pPr>
        <w:rPr>
          <w:rFonts w:eastAsia="Calibri"/>
        </w:rPr>
      </w:pPr>
      <w:r w:rsidRPr="004E1907">
        <w:t xml:space="preserve">а) </w:t>
      </w:r>
      <w:r w:rsidR="009F4875" w:rsidRPr="004E1907">
        <w:t xml:space="preserve">письменное разъяснение по вопросам применения муниципальных правовых актов о налогах и сборах </w:t>
      </w:r>
      <w:r w:rsidRPr="004E1907">
        <w:t xml:space="preserve">в форме электронного документа, подписанного уполномоченным </w:t>
      </w:r>
      <w:r w:rsidR="004346A0" w:rsidRPr="004E1907">
        <w:t>должностным лицом</w:t>
      </w:r>
      <w:r w:rsidR="00600AA1" w:rsidRPr="004E1907">
        <w:rPr>
          <w:rFonts w:eastAsia="Calibri"/>
        </w:rPr>
        <w:t xml:space="preserve"> Уполномоченного органа</w:t>
      </w:r>
      <w:r w:rsidR="00E9382B" w:rsidRPr="004E1907">
        <w:rPr>
          <w:rFonts w:eastAsia="Calibri"/>
        </w:rPr>
        <w:t xml:space="preserve"> </w:t>
      </w:r>
      <w:r w:rsidRPr="004E1907">
        <w:t>с использованием усиленной квалифицированной электронной подписи;</w:t>
      </w:r>
    </w:p>
    <w:p w:rsidR="00641FCC" w:rsidRPr="004E1907" w:rsidRDefault="00641FCC" w:rsidP="004E1907">
      <w:r w:rsidRPr="004E1907">
        <w:t xml:space="preserve">б) </w:t>
      </w:r>
      <w:r w:rsidR="009F4875" w:rsidRPr="004E1907">
        <w:t xml:space="preserve">письменное разъяснение по вопросам применения муниципальных правовых актов о налогах и сборах </w:t>
      </w:r>
      <w:r w:rsidR="00491A7A" w:rsidRPr="004E1907">
        <w:t>на бумажном носителе.</w:t>
      </w:r>
    </w:p>
    <w:p w:rsidR="00641FCC" w:rsidRPr="004E1907" w:rsidRDefault="00641FCC" w:rsidP="004E1907">
      <w:r w:rsidRPr="004E1907">
        <w:t xml:space="preserve">Заявитель вправе получить результат предоставления </w:t>
      </w:r>
      <w:r w:rsidR="00FE0A04" w:rsidRPr="004E1907">
        <w:t>муниципальной</w:t>
      </w:r>
      <w:r w:rsidR="002F495E" w:rsidRPr="004E1907">
        <w:t xml:space="preserve"> </w:t>
      </w:r>
      <w:r w:rsidRPr="004E1907">
        <w:t>услуги в форме электр</w:t>
      </w:r>
      <w:r w:rsidR="00F158AE" w:rsidRPr="004E1907">
        <w:t xml:space="preserve">онного документа или документа </w:t>
      </w:r>
      <w:r w:rsidRPr="004E1907">
        <w:t xml:space="preserve">на бумажном носителе в течение срока действия результата предоставления </w:t>
      </w:r>
      <w:r w:rsidR="00FE0A04" w:rsidRPr="004E1907">
        <w:t>муниципальной</w:t>
      </w:r>
      <w:r w:rsidR="002F495E" w:rsidRPr="004E1907">
        <w:t xml:space="preserve"> </w:t>
      </w:r>
      <w:r w:rsidRPr="004E1907">
        <w:t>услуги.</w:t>
      </w:r>
    </w:p>
    <w:p w:rsidR="00641FCC" w:rsidRPr="004E1907" w:rsidRDefault="00641FCC" w:rsidP="004E1907">
      <w:r w:rsidRPr="004E1907">
        <w:t>Критерием принятия решения по данной административной процедуре является наличие результата</w:t>
      </w:r>
      <w:r w:rsidR="00DC0C2E" w:rsidRPr="004E1907">
        <w:t xml:space="preserve"> предоставления </w:t>
      </w:r>
      <w:r w:rsidR="00FE0A04" w:rsidRPr="004E1907">
        <w:t>муниципальной</w:t>
      </w:r>
      <w:r w:rsidR="002F495E" w:rsidRPr="004E1907">
        <w:t xml:space="preserve"> </w:t>
      </w:r>
      <w:r w:rsidRPr="004E1907">
        <w:t>у</w:t>
      </w:r>
      <w:r w:rsidR="00DC0C2E" w:rsidRPr="004E1907">
        <w:t>слуги, который предоставляется З</w:t>
      </w:r>
      <w:r w:rsidRPr="004E1907">
        <w:t>аявителю.</w:t>
      </w:r>
    </w:p>
    <w:p w:rsidR="00641FCC" w:rsidRPr="004E1907" w:rsidRDefault="00641FCC" w:rsidP="004E1907">
      <w:r w:rsidRPr="004E1907">
        <w:t>Результатом административной процедуры</w:t>
      </w:r>
      <w:r w:rsidR="00DC0C2E" w:rsidRPr="004E1907">
        <w:t xml:space="preserve"> является выдача (направление) З</w:t>
      </w:r>
      <w:r w:rsidRPr="004E1907">
        <w:t xml:space="preserve">аявителю документов, являющихся результатом предоставления </w:t>
      </w:r>
      <w:r w:rsidR="00FE0A04" w:rsidRPr="004E1907">
        <w:t>муниципальной</w:t>
      </w:r>
      <w:r w:rsidR="002F495E" w:rsidRPr="004E1907">
        <w:t xml:space="preserve"> </w:t>
      </w:r>
      <w:r w:rsidRPr="004E1907">
        <w:t>услуги.</w:t>
      </w:r>
    </w:p>
    <w:p w:rsidR="00641FCC" w:rsidRPr="004E1907" w:rsidRDefault="00641FCC" w:rsidP="004E1907">
      <w:pPr>
        <w:rPr>
          <w:rFonts w:eastAsia="Calibri"/>
        </w:rPr>
      </w:pPr>
      <w:r w:rsidRPr="004E1907">
        <w:lastRenderedPageBreak/>
        <w:t xml:space="preserve">Способом фиксации результата выполнения административной процедуры (получение результата предоставления </w:t>
      </w:r>
      <w:r w:rsidR="00FE0A04" w:rsidRPr="004E1907">
        <w:t>муниципальной</w:t>
      </w:r>
      <w:r w:rsidR="002F495E" w:rsidRPr="004E1907">
        <w:t xml:space="preserve"> </w:t>
      </w:r>
      <w:r w:rsidRPr="004E1907">
        <w:t xml:space="preserve">услуги в форме электронного документа, подписанного усиленной квалифицированной электронной подписью уполномоченного </w:t>
      </w:r>
      <w:r w:rsidR="004346A0" w:rsidRPr="004E1907">
        <w:t>должностного лица</w:t>
      </w:r>
      <w:r w:rsidR="003058C6" w:rsidRPr="004E1907">
        <w:rPr>
          <w:rFonts w:eastAsia="Calibri"/>
        </w:rPr>
        <w:t xml:space="preserve"> Уполномоченного органа</w:t>
      </w:r>
      <w:r w:rsidR="00E9382B" w:rsidRPr="004E1907">
        <w:rPr>
          <w:rFonts w:eastAsia="Calibri"/>
        </w:rPr>
        <w:t xml:space="preserve"> </w:t>
      </w:r>
      <w:r w:rsidRPr="004E1907">
        <w:t xml:space="preserve">является уведомление о готовности результата предоставления </w:t>
      </w:r>
      <w:r w:rsidR="00FE0A04" w:rsidRPr="004E1907">
        <w:t>муниципальной</w:t>
      </w:r>
      <w:r w:rsidR="002F495E" w:rsidRPr="004E1907">
        <w:t xml:space="preserve"> </w:t>
      </w:r>
      <w:r w:rsidRPr="004E1907">
        <w:t>услуги</w:t>
      </w:r>
      <w:r w:rsidR="00DC0C2E" w:rsidRPr="004E1907">
        <w:t xml:space="preserve"> в личном кабинете З</w:t>
      </w:r>
      <w:r w:rsidRPr="004E1907">
        <w:t>аявителя</w:t>
      </w:r>
      <w:r w:rsidR="00F158AE" w:rsidRPr="004E1907">
        <w:t xml:space="preserve"> </w:t>
      </w:r>
      <w:r w:rsidRPr="004E1907">
        <w:t xml:space="preserve">на Едином портале, </w:t>
      </w:r>
      <w:r w:rsidR="00491A7A" w:rsidRPr="004E1907">
        <w:t>Региональном портале.</w:t>
      </w:r>
    </w:p>
    <w:p w:rsidR="00641FCC" w:rsidRPr="004E1907" w:rsidRDefault="00DC0C2E" w:rsidP="004E1907">
      <w:r w:rsidRPr="004E1907">
        <w:t xml:space="preserve">3.4.7. </w:t>
      </w:r>
      <w:r w:rsidR="00641FCC" w:rsidRPr="004E1907">
        <w:t>Получение све</w:t>
      </w:r>
      <w:r w:rsidRPr="004E1907">
        <w:t>дений о ходе выполнения запроса</w:t>
      </w:r>
      <w:r w:rsidR="00641FCC" w:rsidRPr="004E1907">
        <w:t xml:space="preserve">. </w:t>
      </w:r>
    </w:p>
    <w:p w:rsidR="00641FCC" w:rsidRPr="004E1907" w:rsidRDefault="00641FCC" w:rsidP="004E1907">
      <w:r w:rsidRPr="004E1907">
        <w:t>Основанием для начала административной процедуры является обращение</w:t>
      </w:r>
      <w:r w:rsidR="00F158AE" w:rsidRPr="004E1907">
        <w:t xml:space="preserve"> З</w:t>
      </w:r>
      <w:r w:rsidRPr="004E1907">
        <w:t xml:space="preserve">аявителя </w:t>
      </w:r>
      <w:r w:rsidR="00DC0C2E" w:rsidRPr="004E1907">
        <w:t>на Единый портал</w:t>
      </w:r>
      <w:r w:rsidRPr="004E1907">
        <w:t xml:space="preserve">, </w:t>
      </w:r>
      <w:r w:rsidR="00DC0C2E" w:rsidRPr="004E1907">
        <w:t>Региональный портал</w:t>
      </w:r>
      <w:r w:rsidR="00491A7A" w:rsidRPr="004E1907">
        <w:t xml:space="preserve"> </w:t>
      </w:r>
      <w:r w:rsidRPr="004E1907">
        <w:t xml:space="preserve">с целью получения </w:t>
      </w:r>
      <w:r w:rsidR="00FE0A04" w:rsidRPr="004E1907">
        <w:t>муниципальной</w:t>
      </w:r>
      <w:r w:rsidR="002F495E" w:rsidRPr="004E1907">
        <w:t xml:space="preserve"> </w:t>
      </w:r>
      <w:r w:rsidRPr="004E1907">
        <w:t>услуги.</w:t>
      </w:r>
    </w:p>
    <w:p w:rsidR="00641FCC" w:rsidRPr="004E1907" w:rsidRDefault="00641FCC" w:rsidP="004E1907">
      <w:r w:rsidRPr="004E1907">
        <w:t xml:space="preserve">Заявитель имеет возможность получения информации о ходе предоставления </w:t>
      </w:r>
      <w:r w:rsidR="00FE0A04" w:rsidRPr="004E1907">
        <w:t>муниципальной</w:t>
      </w:r>
      <w:r w:rsidR="002F495E" w:rsidRPr="004E1907">
        <w:t xml:space="preserve"> </w:t>
      </w:r>
      <w:r w:rsidRPr="004E1907">
        <w:t>услуги.</w:t>
      </w:r>
    </w:p>
    <w:p w:rsidR="00641FCC" w:rsidRPr="004E1907" w:rsidRDefault="00641FCC" w:rsidP="004E1907">
      <w:pPr>
        <w:rPr>
          <w:rFonts w:eastAsia="Calibri"/>
        </w:rPr>
      </w:pPr>
      <w:r w:rsidRPr="004E1907">
        <w:t xml:space="preserve">Информация о ходе предоставления </w:t>
      </w:r>
      <w:r w:rsidR="00FE0A04" w:rsidRPr="004E1907">
        <w:t>муниципальной</w:t>
      </w:r>
      <w:r w:rsidR="002F495E" w:rsidRPr="004E1907">
        <w:t xml:space="preserve"> </w:t>
      </w:r>
      <w:r w:rsidR="00DC0C2E" w:rsidRPr="004E1907">
        <w:t>услуги направляется З</w:t>
      </w:r>
      <w:r w:rsidRPr="004E1907">
        <w:t xml:space="preserve">аявителю </w:t>
      </w:r>
      <w:r w:rsidR="003058C6" w:rsidRPr="004E1907">
        <w:rPr>
          <w:rFonts w:eastAsia="Calibri"/>
        </w:rPr>
        <w:t>Уполномоченным органом</w:t>
      </w:r>
      <w:r w:rsidR="00E9382B" w:rsidRPr="004E1907">
        <w:rPr>
          <w:rFonts w:eastAsia="Calibri"/>
        </w:rPr>
        <w:t xml:space="preserve"> </w:t>
      </w:r>
      <w:r w:rsidR="00F158AE" w:rsidRPr="004E1907">
        <w:t xml:space="preserve">в срок, </w:t>
      </w:r>
      <w:r w:rsidRPr="004E1907">
        <w:t xml:space="preserve">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w:t>
      </w:r>
      <w:r w:rsidR="00DC0C2E" w:rsidRPr="004E1907">
        <w:t>Регионального портала</w:t>
      </w:r>
      <w:r w:rsidR="00491A7A" w:rsidRPr="004E1907">
        <w:t xml:space="preserve"> </w:t>
      </w:r>
      <w:r w:rsidR="00F158AE" w:rsidRPr="004E1907">
        <w:t>по выбору З</w:t>
      </w:r>
      <w:r w:rsidRPr="004E1907">
        <w:t>аявителя.</w:t>
      </w:r>
    </w:p>
    <w:p w:rsidR="00641FCC" w:rsidRPr="004E1907" w:rsidRDefault="00641FCC" w:rsidP="004E1907">
      <w:r w:rsidRPr="004E1907">
        <w:t xml:space="preserve">При предоставлении </w:t>
      </w:r>
      <w:r w:rsidR="00FE0A04" w:rsidRPr="004E1907">
        <w:t>муниципальной</w:t>
      </w:r>
      <w:r w:rsidR="002F495E" w:rsidRPr="004E1907">
        <w:t xml:space="preserve"> </w:t>
      </w:r>
      <w:r w:rsidR="00DC0C2E" w:rsidRPr="004E1907">
        <w:t xml:space="preserve">услуги </w:t>
      </w:r>
      <w:r w:rsidR="007B7F73" w:rsidRPr="004E1907">
        <w:t>в электронной форме З</w:t>
      </w:r>
      <w:r w:rsidRPr="004E1907">
        <w:t>аявителю направляется:</w:t>
      </w:r>
      <w:r w:rsidR="00E9382B" w:rsidRPr="004E1907">
        <w:t xml:space="preserve"> </w:t>
      </w:r>
    </w:p>
    <w:p w:rsidR="00641FCC" w:rsidRPr="004E1907" w:rsidRDefault="00641FCC" w:rsidP="004E1907">
      <w:pPr>
        <w:rPr>
          <w:rFonts w:eastAsia="Calibri"/>
        </w:rPr>
      </w:pPr>
      <w:r w:rsidRPr="004E1907">
        <w:t xml:space="preserve">а) уведомление о записи на прием в </w:t>
      </w:r>
      <w:r w:rsidR="003058C6" w:rsidRPr="004E1907">
        <w:rPr>
          <w:rFonts w:eastAsia="Calibri"/>
        </w:rPr>
        <w:t>Уполномоченный орган</w:t>
      </w:r>
      <w:r w:rsidR="00E9382B" w:rsidRPr="004E1907">
        <w:rPr>
          <w:rFonts w:eastAsia="Calibri"/>
        </w:rPr>
        <w:t xml:space="preserve"> </w:t>
      </w:r>
      <w:r w:rsidRPr="004E1907">
        <w:t xml:space="preserve">или МФЦ, содержащее сведения </w:t>
      </w:r>
      <w:r w:rsidR="00862E9F" w:rsidRPr="004E1907">
        <w:t xml:space="preserve">о дате, времени и месте </w:t>
      </w:r>
      <w:r w:rsidR="00BE6613" w:rsidRPr="004E1907">
        <w:t>приема</w:t>
      </w:r>
      <w:r w:rsidRPr="004E1907">
        <w:t>;</w:t>
      </w:r>
    </w:p>
    <w:p w:rsidR="00641FCC" w:rsidRPr="004E1907" w:rsidRDefault="00641FCC" w:rsidP="004E1907">
      <w:r w:rsidRPr="004E1907">
        <w:t xml:space="preserve">б) уведомление о приеме и регистрации запроса и иных документов, необходимых для предоставления </w:t>
      </w:r>
      <w:r w:rsidR="007B7F73" w:rsidRPr="004E1907">
        <w:t xml:space="preserve">муниципальной </w:t>
      </w:r>
      <w:r w:rsidRPr="004E1907">
        <w:t xml:space="preserve">услуги, содержащее сведения о факте приема запроса и документов, необходимых для предоставления </w:t>
      </w:r>
      <w:r w:rsidR="007B7F73" w:rsidRPr="004E1907">
        <w:t xml:space="preserve">муниципальной </w:t>
      </w:r>
      <w:r w:rsidRPr="004E1907">
        <w:t xml:space="preserve">услуги, и начале процедуры предоставления </w:t>
      </w:r>
      <w:r w:rsidR="007B7F73" w:rsidRPr="004E1907">
        <w:t xml:space="preserve">муниципальной </w:t>
      </w:r>
      <w:r w:rsidRPr="004E1907">
        <w:t xml:space="preserve">услуги, а также сведения о дате и времени окончания предоставления </w:t>
      </w:r>
      <w:r w:rsidR="007B7F73" w:rsidRPr="004E1907">
        <w:t xml:space="preserve">муниципальной </w:t>
      </w:r>
      <w:r w:rsidRPr="004E1907">
        <w:t xml:space="preserve">услуги либо мотивированный отказ в приеме запроса и иных документов, необходимых для предоставления </w:t>
      </w:r>
      <w:r w:rsidR="007B7F73" w:rsidRPr="004E1907">
        <w:t xml:space="preserve">муниципальной </w:t>
      </w:r>
      <w:r w:rsidRPr="004E1907">
        <w:t>услуги;</w:t>
      </w:r>
    </w:p>
    <w:p w:rsidR="00641FCC" w:rsidRPr="004E1907" w:rsidRDefault="00641FCC" w:rsidP="004E1907">
      <w:r w:rsidRPr="004E1907">
        <w:t xml:space="preserve">в) уведомление о факте получения информации, подтверждающей оплату </w:t>
      </w:r>
      <w:r w:rsidR="007B7F73" w:rsidRPr="004E1907">
        <w:t xml:space="preserve">муниципальной </w:t>
      </w:r>
      <w:r w:rsidRPr="004E1907">
        <w:t>услуги;</w:t>
      </w:r>
    </w:p>
    <w:p w:rsidR="00641FCC" w:rsidRPr="004E1907" w:rsidRDefault="00641FCC" w:rsidP="004E1907">
      <w:r w:rsidRPr="004E1907">
        <w:t>г) уведомление о результатах рассмо</w:t>
      </w:r>
      <w:r w:rsidR="00862E9F" w:rsidRPr="004E1907">
        <w:t xml:space="preserve">трения документов, необходимых </w:t>
      </w:r>
      <w:r w:rsidRPr="004E1907">
        <w:t xml:space="preserve">для предоставления </w:t>
      </w:r>
      <w:r w:rsidR="007B7F73" w:rsidRPr="004E1907">
        <w:t xml:space="preserve">муниципальной </w:t>
      </w:r>
      <w:r w:rsidRPr="004E1907">
        <w:t xml:space="preserve">услуги, содержащее сведения о принятии положительного решения о предоставлении </w:t>
      </w:r>
      <w:r w:rsidR="007B7F73" w:rsidRPr="004E1907">
        <w:t xml:space="preserve">муниципальной </w:t>
      </w:r>
      <w:r w:rsidRPr="004E1907">
        <w:t>услуги и возможности получить результат предоставления</w:t>
      </w:r>
      <w:r w:rsidR="007B7F73" w:rsidRPr="004E1907">
        <w:t xml:space="preserve"> муниципальной</w:t>
      </w:r>
      <w:r w:rsidRPr="004E1907">
        <w:t xml:space="preserve"> услуги либо мотивированный отказ в предоставлении</w:t>
      </w:r>
      <w:r w:rsidR="007B7F73" w:rsidRPr="004E1907">
        <w:t xml:space="preserve"> муниципальной</w:t>
      </w:r>
      <w:r w:rsidR="00BE6613" w:rsidRPr="004E1907">
        <w:t xml:space="preserve"> услуги.</w:t>
      </w:r>
    </w:p>
    <w:p w:rsidR="00641FCC" w:rsidRPr="004E1907" w:rsidRDefault="00641FCC" w:rsidP="004E1907">
      <w:r w:rsidRPr="004E1907">
        <w:t xml:space="preserve">Критерием принятия решения по данной административной процедуре </w:t>
      </w:r>
      <w:r w:rsidR="007B7F73" w:rsidRPr="004E1907">
        <w:t>является обращение З</w:t>
      </w:r>
      <w:r w:rsidRPr="004E1907">
        <w:t xml:space="preserve">аявителя на Единый портал, </w:t>
      </w:r>
      <w:r w:rsidR="00BE6613" w:rsidRPr="004E1907">
        <w:t>Региональный портал</w:t>
      </w:r>
      <w:r w:rsidRPr="004E1907">
        <w:t xml:space="preserve"> с целью получения </w:t>
      </w:r>
      <w:r w:rsidR="00FE0A04" w:rsidRPr="004E1907">
        <w:t>муниципальной</w:t>
      </w:r>
      <w:r w:rsidR="002F495E" w:rsidRPr="004E1907">
        <w:t xml:space="preserve"> </w:t>
      </w:r>
      <w:r w:rsidRPr="004E1907">
        <w:t>услуги.</w:t>
      </w:r>
    </w:p>
    <w:p w:rsidR="00641FCC" w:rsidRPr="004E1907" w:rsidRDefault="00641FCC" w:rsidP="004E1907">
      <w:r w:rsidRPr="004E1907">
        <w:t>Результатом административно</w:t>
      </w:r>
      <w:r w:rsidR="00862E9F" w:rsidRPr="004E1907">
        <w:t>й процедуры является получение З</w:t>
      </w:r>
      <w:r w:rsidRPr="004E1907">
        <w:t>аявителем сведений о ходе выполнения запроса в виде уведомлений на адрес электронной почты или в личном кабинете на Едином портале,</w:t>
      </w:r>
      <w:r w:rsidR="00BE6613" w:rsidRPr="004E1907">
        <w:t xml:space="preserve"> Региональном портале</w:t>
      </w:r>
      <w:r w:rsidRPr="004E1907">
        <w:t xml:space="preserve"> </w:t>
      </w:r>
      <w:r w:rsidR="00165D57" w:rsidRPr="004E1907">
        <w:t>по выбору З</w:t>
      </w:r>
      <w:r w:rsidRPr="004E1907">
        <w:t>аявителя.</w:t>
      </w:r>
    </w:p>
    <w:p w:rsidR="00641FCC" w:rsidRPr="004E1907" w:rsidRDefault="00641FCC" w:rsidP="004E1907">
      <w:r w:rsidRPr="004E1907">
        <w:t xml:space="preserve">Способом фиксации результата административной процедуры является отображение текущего статуса предоставления </w:t>
      </w:r>
      <w:r w:rsidR="00FE0A04" w:rsidRPr="004E1907">
        <w:t>муниципальной</w:t>
      </w:r>
      <w:r w:rsidR="002F495E" w:rsidRPr="004E1907">
        <w:t xml:space="preserve"> </w:t>
      </w:r>
      <w:r w:rsidR="00165D57" w:rsidRPr="004E1907">
        <w:t>услуги в личном кабинете З</w:t>
      </w:r>
      <w:r w:rsidRPr="004E1907">
        <w:t>аявителя н</w:t>
      </w:r>
      <w:r w:rsidR="00165D57" w:rsidRPr="004E1907">
        <w:t>а Едином портале</w:t>
      </w:r>
      <w:r w:rsidRPr="004E1907">
        <w:t xml:space="preserve">, </w:t>
      </w:r>
      <w:r w:rsidR="00165D57" w:rsidRPr="004E1907">
        <w:t>Региона</w:t>
      </w:r>
      <w:r w:rsidR="00BE6613" w:rsidRPr="004E1907">
        <w:t xml:space="preserve">льном портале </w:t>
      </w:r>
      <w:r w:rsidRPr="004E1907">
        <w:t>в электронной форме.</w:t>
      </w:r>
    </w:p>
    <w:p w:rsidR="00641FCC" w:rsidRPr="004E1907" w:rsidRDefault="00165D57" w:rsidP="004E1907">
      <w:r w:rsidRPr="004E1907">
        <w:t xml:space="preserve">3.4.8. </w:t>
      </w:r>
      <w:r w:rsidR="00641FCC" w:rsidRPr="004E1907">
        <w:t>Осуществление оценки</w:t>
      </w:r>
      <w:r w:rsidRPr="004E1907">
        <w:t xml:space="preserve"> качества предоставления </w:t>
      </w:r>
      <w:r w:rsidR="00C964F4" w:rsidRPr="004E1907">
        <w:t xml:space="preserve">муниципальной </w:t>
      </w:r>
      <w:r w:rsidRPr="004E1907">
        <w:t>услуги</w:t>
      </w:r>
      <w:r w:rsidR="00641FCC" w:rsidRPr="004E1907">
        <w:t>.</w:t>
      </w:r>
    </w:p>
    <w:p w:rsidR="00641FCC" w:rsidRPr="004E1907" w:rsidRDefault="00641FCC" w:rsidP="004E1907">
      <w:r w:rsidRPr="004E1907">
        <w:t xml:space="preserve">Основанием для начала административной процедуры является окончание предоставления </w:t>
      </w:r>
      <w:r w:rsidR="00FE0A04" w:rsidRPr="004E1907">
        <w:t>муниципальной</w:t>
      </w:r>
      <w:r w:rsidR="002F495E" w:rsidRPr="004E1907">
        <w:t xml:space="preserve"> </w:t>
      </w:r>
      <w:r w:rsidR="00165D57" w:rsidRPr="004E1907">
        <w:t>услуги З</w:t>
      </w:r>
      <w:r w:rsidRPr="004E1907">
        <w:t>аявителю.</w:t>
      </w:r>
    </w:p>
    <w:p w:rsidR="00641FCC" w:rsidRPr="004E1907" w:rsidRDefault="00A36C53" w:rsidP="004E1907">
      <w:r w:rsidRPr="004E1907">
        <w:lastRenderedPageBreak/>
        <w:t>Заявителю</w:t>
      </w:r>
      <w:r w:rsidR="00641FCC" w:rsidRPr="004E1907">
        <w:t xml:space="preserve"> обеспечивается возможность оценить доступност</w:t>
      </w:r>
      <w:r w:rsidR="00165D57" w:rsidRPr="004E1907">
        <w:t xml:space="preserve">ь и качество </w:t>
      </w:r>
      <w:r w:rsidR="00FE0A04" w:rsidRPr="004E1907">
        <w:t>муниципальной</w:t>
      </w:r>
      <w:r w:rsidR="002F495E" w:rsidRPr="004E1907">
        <w:t xml:space="preserve"> </w:t>
      </w:r>
      <w:r w:rsidR="00641FCC" w:rsidRPr="004E1907">
        <w:t>услуги н</w:t>
      </w:r>
      <w:r w:rsidR="00165D57" w:rsidRPr="004E1907">
        <w:t>а Региональном портале</w:t>
      </w:r>
      <w:r w:rsidR="00641FCC" w:rsidRPr="004E1907">
        <w:t>, в случае ф</w:t>
      </w:r>
      <w:r w:rsidRPr="004E1907">
        <w:t xml:space="preserve">ормирования </w:t>
      </w:r>
      <w:r w:rsidR="00811690" w:rsidRPr="004E1907">
        <w:t xml:space="preserve">запроса </w:t>
      </w:r>
      <w:r w:rsidR="00641FCC" w:rsidRPr="004E1907">
        <w:t xml:space="preserve">о предоставлении </w:t>
      </w:r>
      <w:r w:rsidR="00FE0A04" w:rsidRPr="004E1907">
        <w:t>муниципальной</w:t>
      </w:r>
      <w:r w:rsidR="002F495E" w:rsidRPr="004E1907">
        <w:t xml:space="preserve"> </w:t>
      </w:r>
      <w:r w:rsidR="00641FCC" w:rsidRPr="004E1907">
        <w:t xml:space="preserve">услуги в электронной форме. </w:t>
      </w:r>
    </w:p>
    <w:p w:rsidR="00641FCC" w:rsidRPr="004E1907" w:rsidRDefault="00641FCC" w:rsidP="004E1907">
      <w:r w:rsidRPr="004E1907">
        <w:t>Критерием принятия решения по данной административн</w:t>
      </w:r>
      <w:r w:rsidR="00811690" w:rsidRPr="004E1907">
        <w:t>ой процедуре является согласие З</w:t>
      </w:r>
      <w:r w:rsidRPr="004E1907">
        <w:t xml:space="preserve">аявителя осуществить оценку доступности и качества </w:t>
      </w:r>
      <w:r w:rsidR="00FE0A04" w:rsidRPr="004E1907">
        <w:t>муниципальной</w:t>
      </w:r>
      <w:r w:rsidR="002F495E" w:rsidRPr="004E1907">
        <w:t xml:space="preserve"> </w:t>
      </w:r>
      <w:r w:rsidRPr="004E1907">
        <w:t>услуги, с использованием средств</w:t>
      </w:r>
      <w:r w:rsidR="00A36C53" w:rsidRPr="004E1907">
        <w:t xml:space="preserve"> </w:t>
      </w:r>
      <w:r w:rsidR="00BE6613" w:rsidRPr="004E1907">
        <w:t>Регионального портала.</w:t>
      </w:r>
    </w:p>
    <w:p w:rsidR="00A36C53" w:rsidRPr="004E1907" w:rsidRDefault="00641FCC" w:rsidP="004E1907">
      <w:r w:rsidRPr="004E1907">
        <w:t>Результатом административной процеду</w:t>
      </w:r>
      <w:r w:rsidR="00811690" w:rsidRPr="004E1907">
        <w:t xml:space="preserve">ры является оценка доступности </w:t>
      </w:r>
      <w:r w:rsidRPr="004E1907">
        <w:t xml:space="preserve">и качества </w:t>
      </w:r>
      <w:r w:rsidR="00FE0A04" w:rsidRPr="004E1907">
        <w:t>муниципальной</w:t>
      </w:r>
      <w:r w:rsidR="002F495E" w:rsidRPr="004E1907">
        <w:t xml:space="preserve"> </w:t>
      </w:r>
      <w:r w:rsidRPr="004E1907">
        <w:t xml:space="preserve">услуги на </w:t>
      </w:r>
      <w:r w:rsidR="00811690" w:rsidRPr="004E1907">
        <w:t>Региональном портале</w:t>
      </w:r>
      <w:r w:rsidR="00BE6613" w:rsidRPr="004E1907">
        <w:t>.</w:t>
      </w:r>
    </w:p>
    <w:p w:rsidR="00BE6613" w:rsidRPr="004E1907" w:rsidRDefault="00641FCC" w:rsidP="004E1907">
      <w:r w:rsidRPr="004E1907">
        <w:t xml:space="preserve">Способом фиксации результата административной процедуры является уведомление об осуществлении оценки доступности и качества </w:t>
      </w:r>
      <w:r w:rsidR="00FE0A04" w:rsidRPr="004E1907">
        <w:t>муниципальной</w:t>
      </w:r>
      <w:r w:rsidR="002F495E" w:rsidRPr="004E1907">
        <w:t xml:space="preserve"> </w:t>
      </w:r>
      <w:r w:rsidRPr="004E1907">
        <w:t>услуги н</w:t>
      </w:r>
      <w:r w:rsidR="00A36C53" w:rsidRPr="004E1907">
        <w:t xml:space="preserve">а </w:t>
      </w:r>
      <w:r w:rsidR="00811690" w:rsidRPr="004E1907">
        <w:t>Региональном портал</w:t>
      </w:r>
      <w:r w:rsidR="00BE6613" w:rsidRPr="004E1907">
        <w:t>.</w:t>
      </w:r>
    </w:p>
    <w:p w:rsidR="00641FCC" w:rsidRPr="004E1907" w:rsidRDefault="00811690" w:rsidP="004E1907">
      <w:r w:rsidRPr="004E1907">
        <w:t xml:space="preserve">3.4.9. </w:t>
      </w:r>
      <w:r w:rsidR="00641FCC" w:rsidRPr="004E1907">
        <w:t xml:space="preserve">Досудебное (внесудебное) обжалование решений и действий (бездействия) органа (организации), должностного лица органа (организации) либо </w:t>
      </w:r>
      <w:r w:rsidRPr="004E1907">
        <w:t>муниципального служащего</w:t>
      </w:r>
      <w:r w:rsidR="00641FCC" w:rsidRPr="004E1907">
        <w:t>.</w:t>
      </w:r>
    </w:p>
    <w:p w:rsidR="00E9382B" w:rsidRPr="004E1907" w:rsidRDefault="00641FCC" w:rsidP="004E1907">
      <w:pPr>
        <w:rPr>
          <w:rFonts w:eastAsia="Calibri"/>
        </w:rPr>
      </w:pPr>
      <w:r w:rsidRPr="004E1907">
        <w:t>Основанием для начала административно</w:t>
      </w:r>
      <w:r w:rsidR="00811690" w:rsidRPr="004E1907">
        <w:t>й процедуры является обращение З</w:t>
      </w:r>
      <w:r w:rsidRPr="004E1907">
        <w:t>аявителя</w:t>
      </w:r>
      <w:r w:rsidR="00A36C53" w:rsidRPr="004E1907">
        <w:t xml:space="preserve"> </w:t>
      </w:r>
      <w:r w:rsidRPr="004E1907">
        <w:t>в</w:t>
      </w:r>
      <w:r w:rsidR="003058C6" w:rsidRPr="004E1907">
        <w:rPr>
          <w:rFonts w:eastAsia="Calibri"/>
        </w:rPr>
        <w:t xml:space="preserve"> Уполномоченный орган</w:t>
      </w:r>
      <w:r w:rsidR="00E9382B" w:rsidRPr="004E1907">
        <w:rPr>
          <w:rFonts w:eastAsia="Calibri"/>
        </w:rPr>
        <w:t xml:space="preserve"> </w:t>
      </w:r>
      <w:r w:rsidRPr="004E1907">
        <w:t xml:space="preserve">с целью получения </w:t>
      </w:r>
      <w:r w:rsidR="00FE0A04" w:rsidRPr="004E1907">
        <w:t>муниципальной</w:t>
      </w:r>
      <w:r w:rsidR="002F495E" w:rsidRPr="004E1907">
        <w:t xml:space="preserve"> </w:t>
      </w:r>
      <w:r w:rsidRPr="004E1907">
        <w:t>услуги.</w:t>
      </w:r>
    </w:p>
    <w:p w:rsidR="00641FCC" w:rsidRPr="004E1907" w:rsidRDefault="00641FCC" w:rsidP="004E1907">
      <w:pPr>
        <w:rPr>
          <w:rFonts w:eastAsia="Calibri"/>
        </w:rPr>
      </w:pPr>
      <w:r w:rsidRPr="004E1907">
        <w:t>Заявителю обеспечивается возможность направления жалобы на р</w:t>
      </w:r>
      <w:r w:rsidR="00BE6613" w:rsidRPr="004E1907">
        <w:t xml:space="preserve">ешения и действия (бездействие) </w:t>
      </w:r>
      <w:r w:rsidR="00BE6613" w:rsidRPr="004E1907">
        <w:rPr>
          <w:rFonts w:eastAsia="Calibri"/>
        </w:rPr>
        <w:t>Уполномоченного органа</w:t>
      </w:r>
      <w:r w:rsidRPr="004E1907">
        <w:t xml:space="preserve">, должностного лица </w:t>
      </w:r>
      <w:r w:rsidR="003058C6" w:rsidRPr="004E1907">
        <w:rPr>
          <w:rFonts w:eastAsia="Calibri"/>
        </w:rPr>
        <w:t>Уполномоченного органа</w:t>
      </w:r>
      <w:r w:rsidR="00E9382B" w:rsidRPr="004E1907">
        <w:rPr>
          <w:rFonts w:eastAsia="Calibri"/>
        </w:rPr>
        <w:t xml:space="preserve"> </w:t>
      </w:r>
      <w:r w:rsidRPr="004E1907">
        <w:t>служащего в соответствии со статьей 11.2</w:t>
      </w:r>
      <w:r w:rsidR="004346A0" w:rsidRPr="004E1907">
        <w:t xml:space="preserve"> Федерального закона </w:t>
      </w:r>
      <w:r w:rsidR="00BE6613" w:rsidRPr="004E1907">
        <w:t xml:space="preserve">от 27 июля 2010 года № </w:t>
      </w:r>
      <w:r w:rsidR="00941FC5" w:rsidRPr="004E1907">
        <w:t xml:space="preserve">210-ФЗ </w:t>
      </w:r>
      <w:r w:rsidR="00BE6613" w:rsidRPr="004E1907">
        <w:t>«</w:t>
      </w:r>
      <w:r w:rsidRPr="004E1907">
        <w:t>Об организации предоставления госуда</w:t>
      </w:r>
      <w:r w:rsidR="00941FC5" w:rsidRPr="004E1907">
        <w:t>рственных и муниципальных услуг</w:t>
      </w:r>
      <w:r w:rsidR="00BE6613" w:rsidRPr="004E1907">
        <w:t xml:space="preserve">» </w:t>
      </w:r>
      <w:r w:rsidRPr="004E1907">
        <w:t xml:space="preserve">с использованием портала федеральной </w:t>
      </w:r>
      <w:r w:rsidR="002F495E" w:rsidRPr="004E1907">
        <w:t xml:space="preserve">государственной </w:t>
      </w:r>
      <w:r w:rsidRPr="004E1907">
        <w:t xml:space="preserve">информационной системы, обеспечивающей процесс досудебного (внесудебного) обжалования решений и действий (бездействия), совершенных при </w:t>
      </w:r>
      <w:r w:rsidR="00941FC5" w:rsidRPr="004E1907">
        <w:t xml:space="preserve">предоставлении государственных </w:t>
      </w:r>
      <w:r w:rsidRPr="004E1907">
        <w:t>и муниципальных услуг органами, пр</w:t>
      </w:r>
      <w:r w:rsidR="00941FC5" w:rsidRPr="004E1907">
        <w:t xml:space="preserve">едоставляющими государственные </w:t>
      </w:r>
      <w:r w:rsidRPr="004E1907">
        <w:t>и муниципальные услуги, их должнос</w:t>
      </w:r>
      <w:r w:rsidR="00941FC5" w:rsidRPr="004E1907">
        <w:t xml:space="preserve">тными лицами, государственными </w:t>
      </w:r>
      <w:r w:rsidRPr="004E1907">
        <w:t>и муниципальными служащими с использованием информационно-телекоммуникаци</w:t>
      </w:r>
      <w:r w:rsidR="00941FC5" w:rsidRPr="004E1907">
        <w:t xml:space="preserve">онной сети </w:t>
      </w:r>
      <w:r w:rsidR="00BE6613" w:rsidRPr="004E1907">
        <w:t>«</w:t>
      </w:r>
      <w:r w:rsidR="00941FC5" w:rsidRPr="004E1907">
        <w:t>Интернет</w:t>
      </w:r>
      <w:r w:rsidR="00BE6613" w:rsidRPr="004E1907">
        <w:t>»</w:t>
      </w:r>
      <w:r w:rsidR="00941FC5" w:rsidRPr="004E1907">
        <w:t xml:space="preserve"> (далее - с</w:t>
      </w:r>
      <w:r w:rsidRPr="004E1907">
        <w:t xml:space="preserve">истема досудебного обжалования). </w:t>
      </w:r>
    </w:p>
    <w:p w:rsidR="00641FCC" w:rsidRPr="004E1907" w:rsidRDefault="00641FCC" w:rsidP="004E1907">
      <w:r w:rsidRPr="004E1907">
        <w:t>При направлении жалобы в электронном виде посредством системы досудебного обжалования с использованием информационно-телекоммуника</w:t>
      </w:r>
      <w:r w:rsidR="00811690" w:rsidRPr="004E1907">
        <w:t>ционной с</w:t>
      </w:r>
      <w:r w:rsidR="00941FC5" w:rsidRPr="004E1907">
        <w:t xml:space="preserve">ети </w:t>
      </w:r>
      <w:r w:rsidR="00BE6613" w:rsidRPr="004E1907">
        <w:t>«</w:t>
      </w:r>
      <w:r w:rsidR="00941FC5" w:rsidRPr="004E1907">
        <w:t>Интернет</w:t>
      </w:r>
      <w:r w:rsidR="00BE6613" w:rsidRPr="004E1907">
        <w:t>»</w:t>
      </w:r>
      <w:r w:rsidR="00811690" w:rsidRPr="004E1907">
        <w:t>, ответ З</w:t>
      </w:r>
      <w:r w:rsidRPr="004E1907">
        <w:t xml:space="preserve">аявителю </w:t>
      </w:r>
      <w:r w:rsidR="00941FC5" w:rsidRPr="004E1907">
        <w:t xml:space="preserve">(представителя Заявителя) </w:t>
      </w:r>
      <w:r w:rsidRPr="004E1907">
        <w:t>направляется посредством системы досудебного обжаловани</w:t>
      </w:r>
      <w:r w:rsidR="00811690" w:rsidRPr="004E1907">
        <w:t>я, а также способом, указанным З</w:t>
      </w:r>
      <w:r w:rsidRPr="004E1907">
        <w:t>аявителем при подаче жалобы.</w:t>
      </w:r>
    </w:p>
    <w:p w:rsidR="00641FCC" w:rsidRPr="004E1907" w:rsidRDefault="00641FCC" w:rsidP="004E1907">
      <w:pPr>
        <w:rPr>
          <w:rFonts w:eastAsia="Calibri"/>
        </w:rPr>
      </w:pPr>
      <w:r w:rsidRPr="004E1907">
        <w:t>Критерием принятия решения по данной административной процедур</w:t>
      </w:r>
      <w:r w:rsidR="00811690" w:rsidRPr="004E1907">
        <w:t>е является неудовлетворенность З</w:t>
      </w:r>
      <w:r w:rsidRPr="004E1907">
        <w:t>аявителя решениями и действиями (бездействиями)</w:t>
      </w:r>
      <w:r w:rsidR="003058C6" w:rsidRPr="004E1907">
        <w:rPr>
          <w:rFonts w:eastAsia="Calibri"/>
        </w:rPr>
        <w:t xml:space="preserve"> Уполномоченного органа</w:t>
      </w:r>
      <w:r w:rsidRPr="004E1907">
        <w:t>, должностного лица</w:t>
      </w:r>
      <w:r w:rsidR="003058C6" w:rsidRPr="004E1907">
        <w:rPr>
          <w:rFonts w:eastAsia="Calibri"/>
        </w:rPr>
        <w:t xml:space="preserve"> Уполномоченного органа</w:t>
      </w:r>
      <w:r w:rsidR="004346A0" w:rsidRPr="004E1907">
        <w:t>, муниципального</w:t>
      </w:r>
      <w:r w:rsidR="00811690" w:rsidRPr="004E1907">
        <w:t xml:space="preserve"> </w:t>
      </w:r>
      <w:r w:rsidRPr="004E1907">
        <w:t>служащего.</w:t>
      </w:r>
    </w:p>
    <w:p w:rsidR="00641FCC" w:rsidRPr="004E1907" w:rsidRDefault="00641FCC" w:rsidP="004E1907">
      <w:pPr>
        <w:rPr>
          <w:rFonts w:eastAsia="Calibri"/>
        </w:rPr>
      </w:pPr>
      <w:r w:rsidRPr="004E1907">
        <w:t>Результатом административной процеду</w:t>
      </w:r>
      <w:r w:rsidR="00811690" w:rsidRPr="004E1907">
        <w:t>ры является направление жалобы З</w:t>
      </w:r>
      <w:r w:rsidRPr="004E1907">
        <w:t xml:space="preserve">аявителя в </w:t>
      </w:r>
      <w:r w:rsidR="003058C6" w:rsidRPr="004E1907">
        <w:rPr>
          <w:rFonts w:eastAsia="Calibri"/>
        </w:rPr>
        <w:t>Уполномоченный орган</w:t>
      </w:r>
      <w:r w:rsidRPr="004E1907">
        <w:t>, поданной с использованием системы досудебного обжалования в электронном виде.</w:t>
      </w:r>
      <w:r w:rsidR="00811690" w:rsidRPr="004E1907">
        <w:t xml:space="preserve"> </w:t>
      </w:r>
    </w:p>
    <w:p w:rsidR="00641FCC" w:rsidRDefault="00641FCC" w:rsidP="004E1907">
      <w:r w:rsidRPr="004E1907">
        <w:t>Способом фиксации результата административной процеду</w:t>
      </w:r>
      <w:r w:rsidR="00811690" w:rsidRPr="004E1907">
        <w:t>ры является регистрация жалобы З</w:t>
      </w:r>
      <w:r w:rsidRPr="004E1907">
        <w:t xml:space="preserve">аявителя, а также </w:t>
      </w:r>
      <w:r w:rsidR="00811690" w:rsidRPr="004E1907">
        <w:t xml:space="preserve">результата рассмотрения жалобы </w:t>
      </w:r>
      <w:r w:rsidRPr="004E1907">
        <w:t>в системе досудебного обжалования.</w:t>
      </w:r>
    </w:p>
    <w:p w:rsidR="004E1907" w:rsidRPr="004E1907" w:rsidRDefault="004E1907" w:rsidP="00FF271A">
      <w:pPr>
        <w:jc w:val="center"/>
      </w:pPr>
    </w:p>
    <w:p w:rsidR="001A0732" w:rsidRPr="004E1907" w:rsidRDefault="002B4A5F" w:rsidP="004E1907">
      <w:pPr>
        <w:jc w:val="center"/>
      </w:pPr>
      <w:r w:rsidRPr="004E1907">
        <w:t xml:space="preserve">3.5. Порядок исправления допущенных опечаток и ошибок в выданных в результате предоставления </w:t>
      </w:r>
      <w:r w:rsidR="00FE0A04" w:rsidRPr="004E1907">
        <w:t>муниципальной</w:t>
      </w:r>
      <w:r w:rsidR="00941FC5" w:rsidRPr="004E1907">
        <w:t xml:space="preserve"> </w:t>
      </w:r>
      <w:r w:rsidRPr="004E1907">
        <w:t>услуги документах</w:t>
      </w:r>
    </w:p>
    <w:p w:rsidR="001A0732" w:rsidRPr="004E1907" w:rsidRDefault="001A0732" w:rsidP="00FF271A">
      <w:pPr>
        <w:jc w:val="center"/>
      </w:pPr>
    </w:p>
    <w:p w:rsidR="001A0732" w:rsidRPr="004E1907" w:rsidRDefault="00F2155C" w:rsidP="004E1907">
      <w:pPr>
        <w:rPr>
          <w:rFonts w:eastAsia="Calibri"/>
        </w:rPr>
      </w:pPr>
      <w:r w:rsidRPr="004E1907">
        <w:t>3.5.1. Основанием для начала административной процедуры является получение</w:t>
      </w:r>
      <w:r w:rsidR="003058C6" w:rsidRPr="004E1907">
        <w:rPr>
          <w:rFonts w:eastAsia="Calibri"/>
        </w:rPr>
        <w:t xml:space="preserve"> Уполномоченным органом</w:t>
      </w:r>
      <w:r w:rsidR="004F6005" w:rsidRPr="004E1907">
        <w:rPr>
          <w:rFonts w:eastAsia="Calibri"/>
        </w:rPr>
        <w:t xml:space="preserve"> </w:t>
      </w:r>
      <w:r w:rsidRPr="004E1907">
        <w:t>заявления об исправлении допущенных опечаток</w:t>
      </w:r>
      <w:r w:rsidR="001A0732" w:rsidRPr="004E1907">
        <w:t xml:space="preserve"> и ошибок в выданных в результате предоставления </w:t>
      </w:r>
      <w:r w:rsidR="00FE0A04" w:rsidRPr="004E1907">
        <w:t>муниципальной</w:t>
      </w:r>
      <w:r w:rsidR="002F495E" w:rsidRPr="004E1907">
        <w:t xml:space="preserve"> </w:t>
      </w:r>
      <w:r w:rsidR="001A0732" w:rsidRPr="004E1907">
        <w:t>услуги документах (далее – заявление об исправлении допущенных опечаток и ошибок).</w:t>
      </w:r>
    </w:p>
    <w:p w:rsidR="00941FC5" w:rsidRPr="004E1907" w:rsidRDefault="00F2155C" w:rsidP="004E1907">
      <w:r w:rsidRPr="004E1907">
        <w:lastRenderedPageBreak/>
        <w:t xml:space="preserve">3.5.2. </w:t>
      </w:r>
      <w:r w:rsidR="00C05FB2" w:rsidRPr="004E1907">
        <w:t>Заявление об исправлении допущенных опечаток и ошибок подается в произвольной форме и должно содержать следующие сведения:</w:t>
      </w:r>
    </w:p>
    <w:p w:rsidR="00941FC5" w:rsidRPr="004E1907" w:rsidRDefault="001A0732" w:rsidP="004E1907">
      <w:pPr>
        <w:rPr>
          <w:rFonts w:eastAsia="Calibri"/>
        </w:rPr>
      </w:pPr>
      <w:r w:rsidRPr="004E1907">
        <w:t xml:space="preserve">наименование </w:t>
      </w:r>
      <w:r w:rsidR="003058C6" w:rsidRPr="004E1907">
        <w:rPr>
          <w:rFonts w:eastAsia="Calibri"/>
        </w:rPr>
        <w:t>Уполномоченного органа</w:t>
      </w:r>
      <w:r w:rsidRPr="004E1907">
        <w:t xml:space="preserve">, и (или) фамилию, имя, отчество </w:t>
      </w:r>
      <w:r w:rsidR="006174A0" w:rsidRPr="004E1907">
        <w:t>(последнее - при наличии)</w:t>
      </w:r>
      <w:r w:rsidRPr="004E1907">
        <w:t xml:space="preserve"> должностного лица</w:t>
      </w:r>
      <w:r w:rsidR="00156096" w:rsidRPr="004E1907">
        <w:rPr>
          <w:rFonts w:eastAsia="Calibri"/>
        </w:rPr>
        <w:t xml:space="preserve"> </w:t>
      </w:r>
      <w:r w:rsidR="003058C6" w:rsidRPr="004E1907">
        <w:rPr>
          <w:rFonts w:eastAsia="Calibri"/>
        </w:rPr>
        <w:t>Уполномоченного</w:t>
      </w:r>
      <w:r w:rsidR="00156096" w:rsidRPr="004E1907">
        <w:rPr>
          <w:rFonts w:eastAsia="Calibri"/>
        </w:rPr>
        <w:t xml:space="preserve"> </w:t>
      </w:r>
      <w:r w:rsidR="003058C6" w:rsidRPr="004E1907">
        <w:rPr>
          <w:rFonts w:eastAsia="Calibri"/>
        </w:rPr>
        <w:t>органа</w:t>
      </w:r>
      <w:r w:rsidR="00156096" w:rsidRPr="004E1907">
        <w:rPr>
          <w:rFonts w:eastAsia="Calibri"/>
        </w:rPr>
        <w:t xml:space="preserve">, </w:t>
      </w:r>
      <w:r w:rsidR="006174A0" w:rsidRPr="004E1907">
        <w:t>выдавшего</w:t>
      </w:r>
      <w:r w:rsidRPr="004E1907">
        <w:t xml:space="preserve"> документ, в котором допущена опечатка</w:t>
      </w:r>
      <w:r w:rsidR="00156096" w:rsidRPr="004E1907">
        <w:t xml:space="preserve"> или ошибка;</w:t>
      </w:r>
    </w:p>
    <w:p w:rsidR="00941FC5" w:rsidRPr="004E1907" w:rsidRDefault="006174A0" w:rsidP="004E1907">
      <w:r w:rsidRPr="004E1907">
        <w:t>фамилию, имя, отчество (последнее - при наличии), сведения о</w:t>
      </w:r>
      <w:r w:rsidR="00941FC5" w:rsidRPr="004E1907">
        <w:t xml:space="preserve"> месте жительства Заявителя </w:t>
      </w:r>
      <w:r w:rsidRPr="004E1907">
        <w:t>-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w:t>
      </w:r>
      <w:r w:rsidR="00941FC5" w:rsidRPr="004E1907">
        <w:t xml:space="preserve"> Заявителю</w:t>
      </w:r>
      <w:r w:rsidRPr="004E1907">
        <w:t>;</w:t>
      </w:r>
    </w:p>
    <w:p w:rsidR="00941FC5" w:rsidRPr="004E1907" w:rsidRDefault="006174A0" w:rsidP="004E1907">
      <w:r w:rsidRPr="004E1907">
        <w:t>реквизиты документов, в которых Заявитель</w:t>
      </w:r>
      <w:r w:rsidR="00941FC5" w:rsidRPr="004E1907">
        <w:t xml:space="preserve"> выявил</w:t>
      </w:r>
      <w:r w:rsidRPr="004E1907">
        <w:t xml:space="preserve"> опечатки и (или) ошибки;</w:t>
      </w:r>
    </w:p>
    <w:p w:rsidR="00941FC5" w:rsidRPr="004E1907" w:rsidRDefault="006174A0" w:rsidP="004E1907">
      <w:r w:rsidRPr="004E1907">
        <w:t xml:space="preserve">краткое описание опечатки и (или) </w:t>
      </w:r>
      <w:r w:rsidR="00C05FB2" w:rsidRPr="004E1907">
        <w:t xml:space="preserve">ошибки в выданном в результате предоставления </w:t>
      </w:r>
      <w:r w:rsidR="00FE0A04" w:rsidRPr="004E1907">
        <w:t>муниципальной</w:t>
      </w:r>
      <w:r w:rsidR="002F495E" w:rsidRPr="004E1907">
        <w:t xml:space="preserve"> </w:t>
      </w:r>
      <w:r w:rsidR="00C05FB2" w:rsidRPr="004E1907">
        <w:t>услуги документе;</w:t>
      </w:r>
      <w:r w:rsidRPr="004E1907">
        <w:t xml:space="preserve"> </w:t>
      </w:r>
    </w:p>
    <w:p w:rsidR="006174A0" w:rsidRPr="004E1907" w:rsidRDefault="006174A0" w:rsidP="004E1907">
      <w:r w:rsidRPr="004E1907">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C05FB2" w:rsidRPr="004E1907" w:rsidRDefault="006174A0" w:rsidP="004E1907">
      <w:r w:rsidRPr="004E1907">
        <w:t xml:space="preserve">3.5.3. </w:t>
      </w:r>
      <w:r w:rsidR="00C05FB2" w:rsidRPr="004E1907">
        <w:t>К заявлению об исправлении допущ</w:t>
      </w:r>
      <w:r w:rsidR="00212588" w:rsidRPr="004E1907">
        <w:t>енных опечаток и ошибок прилагаю</w:t>
      </w:r>
      <w:r w:rsidR="00C05FB2" w:rsidRPr="004E1907">
        <w:t>тся:</w:t>
      </w:r>
    </w:p>
    <w:p w:rsidR="006174A0" w:rsidRPr="004E1907" w:rsidRDefault="0060697E" w:rsidP="004E1907">
      <w:r w:rsidRPr="004E1907">
        <w:t>копия документа</w:t>
      </w:r>
      <w:r w:rsidR="006174A0" w:rsidRPr="004E1907">
        <w:t xml:space="preserve">, </w:t>
      </w:r>
      <w:r w:rsidR="00212588" w:rsidRPr="004E1907">
        <w:t>в котором допущена ошибка или опечатка;</w:t>
      </w:r>
    </w:p>
    <w:p w:rsidR="00C05FB2" w:rsidRPr="004E1907" w:rsidRDefault="00C05FB2" w:rsidP="004E1907">
      <w:r w:rsidRPr="004E1907">
        <w:t>копия документа, подтверждающего полномочия представителя</w:t>
      </w:r>
      <w:r w:rsidR="006174A0" w:rsidRPr="004E1907">
        <w:t xml:space="preserve"> З</w:t>
      </w:r>
      <w:r w:rsidR="00874F99" w:rsidRPr="004E1907">
        <w:t>аявителя</w:t>
      </w:r>
      <w:r w:rsidR="00350B3C" w:rsidRPr="004E1907">
        <w:t>,</w:t>
      </w:r>
      <w:r w:rsidR="00FF271A">
        <w:t xml:space="preserve"> </w:t>
      </w:r>
      <w:r w:rsidRPr="004E1907">
        <w:t xml:space="preserve">в </w:t>
      </w:r>
      <w:r w:rsidR="00212588" w:rsidRPr="004E1907">
        <w:t>случае представления интересов З</w:t>
      </w:r>
      <w:r w:rsidRPr="004E1907">
        <w:t>аявителя представителем.</w:t>
      </w:r>
    </w:p>
    <w:p w:rsidR="00661601" w:rsidRPr="004E1907" w:rsidRDefault="00212588" w:rsidP="004E1907">
      <w:pPr>
        <w:rPr>
          <w:rFonts w:eastAsia="Calibri"/>
        </w:rPr>
      </w:pPr>
      <w:r w:rsidRPr="004E1907">
        <w:t xml:space="preserve">3.5.4. </w:t>
      </w:r>
      <w:r w:rsidR="00661601" w:rsidRPr="004E1907">
        <w:t>Срок исправления допущенной опечатки и ошибки не может пре</w:t>
      </w:r>
      <w:r w:rsidRPr="004E1907">
        <w:t xml:space="preserve">вышать </w:t>
      </w:r>
      <w:r w:rsidR="00661601" w:rsidRPr="004E1907">
        <w:t>5 рабочих дней со дня регистрации в</w:t>
      </w:r>
      <w:r w:rsidR="003058C6" w:rsidRPr="004E1907">
        <w:rPr>
          <w:rFonts w:eastAsia="Calibri"/>
        </w:rPr>
        <w:t xml:space="preserve"> Уполномоченном органе</w:t>
      </w:r>
      <w:r w:rsidR="004F6005" w:rsidRPr="004E1907">
        <w:rPr>
          <w:rFonts w:eastAsia="Calibri"/>
        </w:rPr>
        <w:t xml:space="preserve"> </w:t>
      </w:r>
      <w:r w:rsidR="00661601" w:rsidRPr="004E1907">
        <w:t>заявления об исправлении допущенных опечаток и ошибок.</w:t>
      </w:r>
    </w:p>
    <w:p w:rsidR="00FA71DD" w:rsidRPr="004E1907" w:rsidRDefault="00212588" w:rsidP="004E1907">
      <w:pPr>
        <w:rPr>
          <w:rFonts w:eastAsia="Calibri"/>
        </w:rPr>
      </w:pPr>
      <w:r w:rsidRPr="004E1907">
        <w:t>3.5.5</w:t>
      </w:r>
      <w:r w:rsidR="00AB5242" w:rsidRPr="004E1907">
        <w:t>. В случае отказа</w:t>
      </w:r>
      <w:r w:rsidR="003058C6" w:rsidRPr="004E1907">
        <w:rPr>
          <w:rFonts w:eastAsia="Calibri"/>
        </w:rPr>
        <w:t xml:space="preserve"> Уполномоченного органа</w:t>
      </w:r>
      <w:r w:rsidR="004F6005" w:rsidRPr="004E1907">
        <w:rPr>
          <w:rFonts w:eastAsia="Calibri"/>
        </w:rPr>
        <w:t xml:space="preserve"> </w:t>
      </w:r>
      <w:r w:rsidR="00AB5242" w:rsidRPr="004E1907">
        <w:t xml:space="preserve">в исправлении допущенных </w:t>
      </w:r>
      <w:r w:rsidR="00CA2952" w:rsidRPr="004E1907">
        <w:t xml:space="preserve">ими </w:t>
      </w:r>
      <w:r w:rsidR="00AB5242" w:rsidRPr="004E1907">
        <w:t xml:space="preserve">опечаток и ошибок в выданных в результате предоставления </w:t>
      </w:r>
      <w:r w:rsidR="00FE0A04" w:rsidRPr="004E1907">
        <w:t>муниципальной</w:t>
      </w:r>
      <w:r w:rsidR="002F495E" w:rsidRPr="004E1907">
        <w:t xml:space="preserve"> </w:t>
      </w:r>
      <w:r w:rsidR="00AB5242" w:rsidRPr="004E1907">
        <w:t>услуги документах либо нарушени</w:t>
      </w:r>
      <w:r w:rsidR="00397B1D" w:rsidRPr="004E1907">
        <w:t>я</w:t>
      </w:r>
      <w:r w:rsidR="00AB5242" w:rsidRPr="004E1907">
        <w:t xml:space="preserve"> установленного срока таких исправлений</w:t>
      </w:r>
      <w:r w:rsidR="00397B1D" w:rsidRPr="004E1907">
        <w:t>,</w:t>
      </w:r>
      <w:r w:rsidR="00663594" w:rsidRPr="004E1907">
        <w:t xml:space="preserve"> З</w:t>
      </w:r>
      <w:r w:rsidR="00BF089D" w:rsidRPr="004E1907">
        <w:t>аявитель может обратиться с жалобой</w:t>
      </w:r>
      <w:r w:rsidR="000C67B9" w:rsidRPr="004E1907">
        <w:t xml:space="preserve"> на </w:t>
      </w:r>
      <w:r w:rsidRPr="004E1907">
        <w:t xml:space="preserve">данный </w:t>
      </w:r>
      <w:r w:rsidR="00FA71DD" w:rsidRPr="004E1907">
        <w:t xml:space="preserve">отказ. </w:t>
      </w:r>
    </w:p>
    <w:p w:rsidR="00FA71DD" w:rsidRPr="004E1907" w:rsidRDefault="00FA71DD" w:rsidP="004E1907">
      <w:pPr>
        <w:rPr>
          <w:rFonts w:eastAsia="Calibri"/>
        </w:rPr>
      </w:pPr>
      <w:r w:rsidRPr="004E1907">
        <w:t xml:space="preserve">Жалоба, поступившая в </w:t>
      </w:r>
      <w:r w:rsidR="00CA2952" w:rsidRPr="004E1907">
        <w:rPr>
          <w:rFonts w:eastAsia="Calibri"/>
        </w:rPr>
        <w:t>Уполномоченный орган</w:t>
      </w:r>
      <w:r w:rsidR="004F6005" w:rsidRPr="004E1907">
        <w:rPr>
          <w:rFonts w:eastAsia="Calibri"/>
        </w:rPr>
        <w:t xml:space="preserve"> </w:t>
      </w:r>
      <w:r w:rsidRPr="004E1907">
        <w:t>в исправлении допущенных опечаток и ошибок или в случае обжалования нарушения установленного срока таких исправлений</w:t>
      </w:r>
      <w:r w:rsidR="003F592D" w:rsidRPr="004E1907">
        <w:t>,</w:t>
      </w:r>
      <w:r w:rsidRPr="004E1907">
        <w:t xml:space="preserve"> </w:t>
      </w:r>
      <w:r w:rsidR="00332F78" w:rsidRPr="004E1907">
        <w:t>подлежит рассмотрению</w:t>
      </w:r>
      <w:r w:rsidRPr="004E1907">
        <w:t xml:space="preserve"> в течение 5 рабочих дней со дня ее регистрации.</w:t>
      </w:r>
    </w:p>
    <w:p w:rsidR="00212588" w:rsidRPr="004E1907" w:rsidRDefault="00212588" w:rsidP="004E1907">
      <w:pPr>
        <w:rPr>
          <w:rFonts w:eastAsia="Arial"/>
        </w:rPr>
      </w:pPr>
      <w:r w:rsidRPr="004E1907">
        <w:t xml:space="preserve">3.5.6. </w:t>
      </w:r>
      <w:r w:rsidRPr="004E1907">
        <w:rPr>
          <w:rFonts w:eastAsia="Arial"/>
        </w:rPr>
        <w:t>По результатам рассмотрения жалобы принимается одно из следующих решений:</w:t>
      </w:r>
    </w:p>
    <w:p w:rsidR="00212588" w:rsidRPr="004E1907" w:rsidRDefault="00212588" w:rsidP="004E1907">
      <w:pPr>
        <w:rPr>
          <w:rFonts w:eastAsia="Arial"/>
        </w:rPr>
      </w:pPr>
      <w:r w:rsidRPr="004E1907">
        <w:rPr>
          <w:rFonts w:eastAsia="Arial"/>
        </w:rPr>
        <w:t xml:space="preserve">1) жалоба удовлетворяется в форме исправления допущенных опечаток и ошибок в выданных в результате предоставления </w:t>
      </w:r>
      <w:r w:rsidR="00FE0A04" w:rsidRPr="004E1907">
        <w:rPr>
          <w:rFonts w:eastAsia="Arial"/>
        </w:rPr>
        <w:t>муниципальной</w:t>
      </w:r>
      <w:r w:rsidR="002F495E" w:rsidRPr="004E1907">
        <w:rPr>
          <w:rFonts w:eastAsia="Arial"/>
        </w:rPr>
        <w:t xml:space="preserve"> </w:t>
      </w:r>
      <w:r w:rsidRPr="004E1907">
        <w:rPr>
          <w:rFonts w:eastAsia="Arial"/>
        </w:rPr>
        <w:t>услуги;</w:t>
      </w:r>
    </w:p>
    <w:p w:rsidR="00212588" w:rsidRPr="004E1907" w:rsidRDefault="00212588" w:rsidP="004E1907">
      <w:r w:rsidRPr="004E1907">
        <w:rPr>
          <w:rFonts w:eastAsia="Arial"/>
        </w:rPr>
        <w:t>2) в удовлетворении жалобы отказывается.</w:t>
      </w:r>
    </w:p>
    <w:p w:rsidR="00AB5242" w:rsidRPr="004E1907" w:rsidRDefault="00872E0F" w:rsidP="004E1907">
      <w:pPr>
        <w:rPr>
          <w:rFonts w:eastAsia="Calibri"/>
        </w:rPr>
      </w:pPr>
      <w:r w:rsidRPr="004E1907">
        <w:t xml:space="preserve">3.5.7. </w:t>
      </w:r>
      <w:r w:rsidR="00AB5242" w:rsidRPr="004E1907">
        <w:t>В случ</w:t>
      </w:r>
      <w:r w:rsidRPr="004E1907">
        <w:t>ае внесения изменений в выданные</w:t>
      </w:r>
      <w:r w:rsidR="00AB5242" w:rsidRPr="004E1907">
        <w:t xml:space="preserve"> по результатам предоставления </w:t>
      </w:r>
      <w:r w:rsidR="00FE0A04" w:rsidRPr="004E1907">
        <w:t>муниципальной</w:t>
      </w:r>
      <w:r w:rsidR="002F495E" w:rsidRPr="004E1907">
        <w:t xml:space="preserve"> </w:t>
      </w:r>
      <w:r w:rsidR="00AB5242" w:rsidRPr="004E1907">
        <w:t>услуги документ</w:t>
      </w:r>
      <w:r w:rsidRPr="004E1907">
        <w:t>ы</w:t>
      </w:r>
      <w:r w:rsidR="00AB5242" w:rsidRPr="004E1907">
        <w:t xml:space="preserve">, направленных на исправление </w:t>
      </w:r>
      <w:r w:rsidRPr="004E1907">
        <w:t xml:space="preserve">допущенных опечаток и </w:t>
      </w:r>
      <w:r w:rsidR="00AB5242" w:rsidRPr="004E1907">
        <w:t>ошибок, допущенных по вине</w:t>
      </w:r>
      <w:r w:rsidR="00CA2952" w:rsidRPr="004E1907">
        <w:rPr>
          <w:rFonts w:eastAsia="Calibri"/>
        </w:rPr>
        <w:t xml:space="preserve"> Уполномоченного органа</w:t>
      </w:r>
      <w:r w:rsidR="008C123B" w:rsidRPr="004E1907">
        <w:rPr>
          <w:rFonts w:eastAsia="Calibri"/>
        </w:rPr>
        <w:t xml:space="preserve">, </w:t>
      </w:r>
      <w:r w:rsidRPr="004E1907">
        <w:t xml:space="preserve">плата с Заявителя </w:t>
      </w:r>
      <w:r w:rsidR="00AB5242" w:rsidRPr="004E1907">
        <w:t>не взимается.</w:t>
      </w:r>
    </w:p>
    <w:p w:rsidR="00AB5242" w:rsidRPr="004E1907" w:rsidRDefault="00AB5242" w:rsidP="00FF271A">
      <w:pPr>
        <w:jc w:val="center"/>
      </w:pPr>
    </w:p>
    <w:p w:rsidR="00D973F7" w:rsidRPr="004E1907" w:rsidRDefault="00D973F7" w:rsidP="004E1907">
      <w:pPr>
        <w:jc w:val="center"/>
      </w:pPr>
      <w:r w:rsidRPr="004E1907">
        <w:t xml:space="preserve">4. Формы контроля за предоставлением </w:t>
      </w:r>
      <w:r w:rsidR="00FE0A04" w:rsidRPr="004E1907">
        <w:t>муниципальной</w:t>
      </w:r>
      <w:r w:rsidR="002F495E" w:rsidRPr="004E1907">
        <w:t xml:space="preserve"> </w:t>
      </w:r>
      <w:r w:rsidRPr="004E1907">
        <w:t>услуги</w:t>
      </w:r>
    </w:p>
    <w:p w:rsidR="00156096" w:rsidRPr="004E1907" w:rsidRDefault="00156096" w:rsidP="00FF271A">
      <w:pPr>
        <w:jc w:val="center"/>
      </w:pPr>
    </w:p>
    <w:p w:rsidR="00D973F7" w:rsidRPr="004E1907" w:rsidRDefault="00D973F7" w:rsidP="004E1907">
      <w:pPr>
        <w:jc w:val="center"/>
      </w:pPr>
      <w:r w:rsidRPr="004E1907">
        <w:t>4.1. Порядок осуществления текущего контроля за соблюдением</w:t>
      </w:r>
      <w:r w:rsidR="004E1907">
        <w:t xml:space="preserve"> </w:t>
      </w:r>
      <w:r w:rsidRPr="004E1907">
        <w:t>и исполнением ответственными</w:t>
      </w:r>
      <w:r w:rsidR="00663594" w:rsidRPr="004E1907">
        <w:t xml:space="preserve"> должностными лицами положений</w:t>
      </w:r>
      <w:r w:rsidR="004E1907">
        <w:t xml:space="preserve"> </w:t>
      </w:r>
      <w:r w:rsidR="00663594" w:rsidRPr="004E1907">
        <w:t>р</w:t>
      </w:r>
      <w:r w:rsidRPr="004E1907">
        <w:t>егламента и иных нормативных правовых актов, устанавливающих</w:t>
      </w:r>
      <w:r w:rsidR="004E1907">
        <w:t xml:space="preserve"> </w:t>
      </w:r>
      <w:r w:rsidRPr="004E1907">
        <w:t xml:space="preserve">требования к предоставлению </w:t>
      </w:r>
      <w:r w:rsidR="00FE0A04" w:rsidRPr="004E1907">
        <w:t>муниципальной</w:t>
      </w:r>
      <w:r w:rsidR="002F495E" w:rsidRPr="004E1907">
        <w:t xml:space="preserve"> </w:t>
      </w:r>
      <w:r w:rsidRPr="004E1907">
        <w:t>услуги,</w:t>
      </w:r>
      <w:r w:rsidR="00237E88" w:rsidRPr="004E1907">
        <w:t xml:space="preserve"> </w:t>
      </w:r>
      <w:r w:rsidRPr="004E1907">
        <w:t>а также</w:t>
      </w:r>
      <w:r w:rsidR="004E1907">
        <w:t xml:space="preserve"> </w:t>
      </w:r>
      <w:r w:rsidRPr="004E1907">
        <w:t>принятием ими решений</w:t>
      </w:r>
    </w:p>
    <w:p w:rsidR="00D973F7" w:rsidRPr="004E1907" w:rsidRDefault="00D973F7" w:rsidP="00FF271A">
      <w:pPr>
        <w:jc w:val="center"/>
      </w:pPr>
    </w:p>
    <w:p w:rsidR="00663594" w:rsidRPr="004E1907" w:rsidRDefault="00D973F7" w:rsidP="004E1907">
      <w:pPr>
        <w:rPr>
          <w:rFonts w:eastAsia="Calibri"/>
        </w:rPr>
      </w:pPr>
      <w:r w:rsidRPr="004E1907">
        <w:t>4.1.1.</w:t>
      </w:r>
      <w:r w:rsidR="00663594" w:rsidRPr="004E1907">
        <w:t xml:space="preserve"> Должностные лица</w:t>
      </w:r>
      <w:r w:rsidR="00CA2952" w:rsidRPr="004E1907">
        <w:rPr>
          <w:rFonts w:eastAsia="Calibri"/>
        </w:rPr>
        <w:t xml:space="preserve"> Уполномоченного органа</w:t>
      </w:r>
      <w:r w:rsidR="004F6005" w:rsidRPr="004E1907">
        <w:rPr>
          <w:rFonts w:eastAsia="Calibri"/>
        </w:rPr>
        <w:t xml:space="preserve"> </w:t>
      </w:r>
      <w:r w:rsidR="00663594" w:rsidRPr="004E1907">
        <w:t xml:space="preserve">при предоставлении </w:t>
      </w:r>
      <w:r w:rsidR="00FE0A04" w:rsidRPr="004E1907">
        <w:t>муниципальной</w:t>
      </w:r>
      <w:r w:rsidR="004346A0" w:rsidRPr="004E1907">
        <w:t xml:space="preserve"> </w:t>
      </w:r>
      <w:r w:rsidR="00663594" w:rsidRPr="004E1907">
        <w:t>услуги руководствуются положениями настоящего Регламента.</w:t>
      </w:r>
    </w:p>
    <w:p w:rsidR="00663594" w:rsidRPr="004E1907" w:rsidRDefault="00663594" w:rsidP="004E1907">
      <w:pPr>
        <w:rPr>
          <w:rFonts w:eastAsia="Calibri"/>
        </w:rPr>
      </w:pPr>
      <w:r w:rsidRPr="004E1907">
        <w:lastRenderedPageBreak/>
        <w:t>4.1.2.</w:t>
      </w:r>
      <w:r w:rsidR="00BE6613" w:rsidRPr="004E1907">
        <w:t xml:space="preserve"> </w:t>
      </w:r>
      <w:r w:rsidRPr="004E1907">
        <w:t xml:space="preserve">Текущий контроль за соблюдением и </w:t>
      </w:r>
      <w:r w:rsidR="003F592D" w:rsidRPr="004E1907">
        <w:t>исполнением</w:t>
      </w:r>
      <w:r w:rsidRPr="004E1907">
        <w:t xml:space="preserve"> ответственными </w:t>
      </w:r>
      <w:r w:rsidR="004346A0" w:rsidRPr="004E1907">
        <w:t>должностными лицами</w:t>
      </w:r>
      <w:r w:rsidR="00CA2952" w:rsidRPr="004E1907">
        <w:rPr>
          <w:rFonts w:eastAsia="Calibri"/>
        </w:rPr>
        <w:t xml:space="preserve"> Уполномоченного органа</w:t>
      </w:r>
      <w:r w:rsidR="004F6005" w:rsidRPr="004E1907">
        <w:rPr>
          <w:rFonts w:eastAsia="Calibri"/>
        </w:rPr>
        <w:t xml:space="preserve"> </w:t>
      </w:r>
      <w:r w:rsidRPr="004E1907">
        <w:t xml:space="preserve">положений Регламента и иных нормативных правовых актов, устанавливающих требования к предоставлению </w:t>
      </w:r>
      <w:r w:rsidR="00FE0A04" w:rsidRPr="004E1907">
        <w:t>муниципальной</w:t>
      </w:r>
      <w:r w:rsidR="002F495E" w:rsidRPr="004E1907">
        <w:t xml:space="preserve"> </w:t>
      </w:r>
      <w:r w:rsidRPr="004E1907">
        <w:t>услуги, а также принятием ими решений осуществляется руководит</w:t>
      </w:r>
      <w:r w:rsidR="008C123B" w:rsidRPr="004E1907">
        <w:t>елем структурного подразделения Уполномоченного органа</w:t>
      </w:r>
      <w:r w:rsidRPr="004E1907">
        <w:t xml:space="preserve">, ответственного за организацию работы по предоставлению </w:t>
      </w:r>
      <w:r w:rsidR="00FE0A04" w:rsidRPr="004E1907">
        <w:t>муниципальной</w:t>
      </w:r>
      <w:r w:rsidR="002F495E" w:rsidRPr="004E1907">
        <w:t xml:space="preserve"> </w:t>
      </w:r>
      <w:r w:rsidRPr="004E1907">
        <w:t>услуги.</w:t>
      </w:r>
    </w:p>
    <w:p w:rsidR="00663594" w:rsidRPr="004E1907" w:rsidRDefault="00663594" w:rsidP="004E1907">
      <w:r w:rsidRPr="004E1907">
        <w:t>4.1.3. Текущий контроль осуществляется путем проведения проверок соблюдения и выполнения ответственными должностными лицами</w:t>
      </w:r>
      <w:r w:rsidR="00CA2952" w:rsidRPr="004E1907">
        <w:rPr>
          <w:rFonts w:eastAsia="Calibri"/>
        </w:rPr>
        <w:t xml:space="preserve"> Уполномоченного органа</w:t>
      </w:r>
      <w:r w:rsidR="004F6005" w:rsidRPr="004E1907">
        <w:rPr>
          <w:rFonts w:eastAsia="Calibri"/>
        </w:rPr>
        <w:t xml:space="preserve"> </w:t>
      </w:r>
      <w:r w:rsidRPr="004E1907">
        <w:t xml:space="preserve">положений </w:t>
      </w:r>
      <w:r w:rsidR="00965062" w:rsidRPr="004E1907">
        <w:t xml:space="preserve">настоящего </w:t>
      </w:r>
      <w:r w:rsidRPr="004E1907">
        <w:t>Регламента, иных нормативных правовых актов Российской Федерации.</w:t>
      </w:r>
    </w:p>
    <w:p w:rsidR="00965062" w:rsidRPr="004E1907" w:rsidRDefault="00965062" w:rsidP="004E1907">
      <w:r w:rsidRPr="004E1907">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D973F7" w:rsidRPr="004E1907" w:rsidRDefault="00D973F7" w:rsidP="00FF271A">
      <w:pPr>
        <w:jc w:val="center"/>
      </w:pPr>
    </w:p>
    <w:p w:rsidR="00D973F7" w:rsidRPr="004E1907" w:rsidRDefault="00D973F7" w:rsidP="004E1907">
      <w:pPr>
        <w:jc w:val="center"/>
      </w:pPr>
      <w:r w:rsidRPr="004E1907">
        <w:t xml:space="preserve">4.2. Порядок и периодичность осуществления плановых </w:t>
      </w:r>
      <w:r w:rsidR="004E1907">
        <w:t xml:space="preserve"> </w:t>
      </w:r>
      <w:r w:rsidR="003F592D" w:rsidRPr="004E1907">
        <w:t xml:space="preserve">и </w:t>
      </w:r>
      <w:r w:rsidRPr="004E1907">
        <w:t>внеплановых проверок полноты и качества предоставления</w:t>
      </w:r>
      <w:r w:rsidR="004E1907">
        <w:t xml:space="preserve"> </w:t>
      </w:r>
      <w:r w:rsidR="00FE0A04" w:rsidRPr="004E1907">
        <w:t>муниципальной</w:t>
      </w:r>
      <w:r w:rsidR="002F495E" w:rsidRPr="004E1907">
        <w:t xml:space="preserve"> </w:t>
      </w:r>
      <w:r w:rsidRPr="004E1907">
        <w:t>услуги, в том числе порядок и формы контроля</w:t>
      </w:r>
      <w:r w:rsidR="004E1907">
        <w:t xml:space="preserve"> </w:t>
      </w:r>
      <w:r w:rsidRPr="004E1907">
        <w:t xml:space="preserve">за полнотой и качеством предоставления </w:t>
      </w:r>
      <w:r w:rsidR="00FE0A04" w:rsidRPr="004E1907">
        <w:t>муниципальной</w:t>
      </w:r>
      <w:r w:rsidR="002F495E" w:rsidRPr="004E1907">
        <w:t xml:space="preserve"> </w:t>
      </w:r>
      <w:r w:rsidRPr="004E1907">
        <w:t>услуги</w:t>
      </w:r>
    </w:p>
    <w:p w:rsidR="00D973F7" w:rsidRPr="004E1907" w:rsidRDefault="00D973F7" w:rsidP="00FF271A">
      <w:pPr>
        <w:jc w:val="center"/>
      </w:pPr>
    </w:p>
    <w:p w:rsidR="00965062" w:rsidRPr="004E1907" w:rsidRDefault="00BE6613" w:rsidP="004E1907">
      <w:r w:rsidRPr="004E1907">
        <w:t xml:space="preserve">4.2.1. </w:t>
      </w:r>
      <w:r w:rsidR="00965062" w:rsidRPr="004E1907">
        <w:t xml:space="preserve">В целях осуществления контроля за предоставлением </w:t>
      </w:r>
      <w:r w:rsidR="00FE0A04" w:rsidRPr="004E1907">
        <w:t>муниципальной</w:t>
      </w:r>
      <w:r w:rsidR="002F495E" w:rsidRPr="004E1907">
        <w:t xml:space="preserve"> </w:t>
      </w:r>
      <w:r w:rsidR="00965062" w:rsidRPr="004E1907">
        <w:t>услуги, а также выявления и устранения нарушений прав Заявителей</w:t>
      </w:r>
      <w:r w:rsidR="003F592D" w:rsidRPr="004E1907">
        <w:t xml:space="preserve"> </w:t>
      </w:r>
      <w:r w:rsidR="008C123B" w:rsidRPr="004E1907">
        <w:t>Уполномоченным органом</w:t>
      </w:r>
      <w:r w:rsidR="00965062" w:rsidRPr="004E1907">
        <w:t xml:space="preserve"> проводятся плановые и внеплановые проверки.</w:t>
      </w:r>
      <w:r w:rsidR="003F592D" w:rsidRPr="004E1907">
        <w:t xml:space="preserve"> </w:t>
      </w:r>
    </w:p>
    <w:p w:rsidR="00965062" w:rsidRPr="004E1907" w:rsidRDefault="00965062" w:rsidP="004E1907">
      <w:r w:rsidRPr="004E1907">
        <w:t>4.2</w:t>
      </w:r>
      <w:r w:rsidR="00BE6613" w:rsidRPr="004E1907">
        <w:t>.2.</w:t>
      </w:r>
      <w:r w:rsidRPr="004E1907">
        <w:t xml:space="preserve"> Проведение плановых проверок полноты и качества предоставления </w:t>
      </w:r>
      <w:r w:rsidR="00FE0A04" w:rsidRPr="004E1907">
        <w:t>муниципальной</w:t>
      </w:r>
      <w:r w:rsidR="002F495E" w:rsidRPr="004E1907">
        <w:t xml:space="preserve"> </w:t>
      </w:r>
      <w:r w:rsidRPr="004E1907">
        <w:t>услуги осуществляется в соответствии с утвержденным графиком, но не реже 1 (одного) раза в год.</w:t>
      </w:r>
    </w:p>
    <w:p w:rsidR="00965062" w:rsidRPr="004E1907" w:rsidRDefault="00965062" w:rsidP="004E1907">
      <w:r w:rsidRPr="004E1907">
        <w:t xml:space="preserve">4.2.3. Внеплановые проверки проводятся по обращениям физических лиц и юридических лиц с жалобами на нарушение их прав и законных интересов в ходе предоставления </w:t>
      </w:r>
      <w:r w:rsidR="00FE0A04" w:rsidRPr="004E1907">
        <w:t>муниципальной</w:t>
      </w:r>
      <w:r w:rsidR="002F495E" w:rsidRPr="004E1907">
        <w:t xml:space="preserve"> </w:t>
      </w:r>
      <w:r w:rsidRPr="004E1907">
        <w:t xml:space="preserve">услуги, а также на основании документов и сведений, указывающих на нарушение исполнения </w:t>
      </w:r>
      <w:r w:rsidR="0037123D" w:rsidRPr="004E1907">
        <w:t xml:space="preserve">положения </w:t>
      </w:r>
      <w:r w:rsidRPr="004E1907">
        <w:t>Регламента.</w:t>
      </w:r>
    </w:p>
    <w:p w:rsidR="00965062" w:rsidRPr="004E1907" w:rsidRDefault="00BE6613" w:rsidP="004E1907">
      <w:r w:rsidRPr="004E1907">
        <w:t xml:space="preserve">4.2.4. </w:t>
      </w:r>
      <w:r w:rsidR="00965062" w:rsidRPr="004E1907">
        <w:t>Результаты плановых и внеплановых проверок оформляются в виде</w:t>
      </w:r>
      <w:r w:rsidR="0037123D" w:rsidRPr="004E1907">
        <w:t xml:space="preserve"> </w:t>
      </w:r>
      <w:r w:rsidR="001038DC" w:rsidRPr="004E1907">
        <w:t>акта</w:t>
      </w:r>
      <w:r w:rsidR="00965062" w:rsidRPr="004E1907">
        <w:t xml:space="preserve">, </w:t>
      </w:r>
      <w:r w:rsidR="0037123D" w:rsidRPr="004E1907">
        <w:t xml:space="preserve">где </w:t>
      </w:r>
      <w:r w:rsidR="00965062" w:rsidRPr="004E1907">
        <w:t>отмечаются выявленные недостатки и предложения по их устранению.</w:t>
      </w:r>
    </w:p>
    <w:p w:rsidR="007C1996" w:rsidRPr="004E1907" w:rsidRDefault="007C1996" w:rsidP="00FF271A">
      <w:pPr>
        <w:jc w:val="center"/>
      </w:pPr>
    </w:p>
    <w:p w:rsidR="00D973F7" w:rsidRPr="004E1907" w:rsidRDefault="00D973F7" w:rsidP="004E1907">
      <w:pPr>
        <w:jc w:val="center"/>
      </w:pPr>
      <w:r w:rsidRPr="004E1907">
        <w:t>4.3. Ответственность должностных лиц</w:t>
      </w:r>
      <w:r w:rsidR="0037123D" w:rsidRPr="004E1907">
        <w:t xml:space="preserve"> органа, </w:t>
      </w:r>
      <w:r w:rsidR="004346A0" w:rsidRPr="004E1907">
        <w:t>предоставляющего муниципальную</w:t>
      </w:r>
      <w:r w:rsidR="0037123D" w:rsidRPr="004E1907">
        <w:t xml:space="preserve"> услугу за решения и </w:t>
      </w:r>
      <w:r w:rsidRPr="004E1907">
        <w:t>действия (бездействие), принимаемые (осуществляемые) ими</w:t>
      </w:r>
      <w:r w:rsidR="0037123D" w:rsidRPr="004E1907">
        <w:t xml:space="preserve"> в </w:t>
      </w:r>
      <w:r w:rsidRPr="004E1907">
        <w:t xml:space="preserve">ходе предоставления </w:t>
      </w:r>
      <w:r w:rsidR="00FE0A04" w:rsidRPr="004E1907">
        <w:t>муниципальной</w:t>
      </w:r>
      <w:r w:rsidR="004346A0" w:rsidRPr="004E1907">
        <w:t xml:space="preserve"> </w:t>
      </w:r>
      <w:r w:rsidRPr="004E1907">
        <w:t>услуги</w:t>
      </w:r>
    </w:p>
    <w:p w:rsidR="00D973F7" w:rsidRPr="004E1907" w:rsidRDefault="00D973F7" w:rsidP="00FF271A">
      <w:pPr>
        <w:jc w:val="center"/>
      </w:pPr>
    </w:p>
    <w:p w:rsidR="003F592D" w:rsidRPr="004E1907" w:rsidRDefault="00300452" w:rsidP="004E1907">
      <w:r w:rsidRPr="004E1907">
        <w:t xml:space="preserve">4.3.1. Ответственность за надлежащее предоставление </w:t>
      </w:r>
      <w:r w:rsidR="00FE0A04" w:rsidRPr="004E1907">
        <w:t>муниципальной</w:t>
      </w:r>
      <w:r w:rsidR="002F495E" w:rsidRPr="004E1907">
        <w:t xml:space="preserve"> </w:t>
      </w:r>
      <w:r w:rsidRPr="004E1907">
        <w:t>услуги возлагается на руководи</w:t>
      </w:r>
      <w:r w:rsidR="003F592D" w:rsidRPr="004E1907">
        <w:t xml:space="preserve">теля структурного подразделения </w:t>
      </w:r>
      <w:r w:rsidR="008C123B" w:rsidRPr="004E1907">
        <w:t>Уполномоченного органа</w:t>
      </w:r>
      <w:r w:rsidR="003F592D" w:rsidRPr="004E1907">
        <w:t>, ответственного за организацию работы по предоставлению муниципальной услуги.</w:t>
      </w:r>
    </w:p>
    <w:p w:rsidR="00300452" w:rsidRPr="004E1907" w:rsidRDefault="00300452" w:rsidP="004E1907">
      <w:pPr>
        <w:rPr>
          <w:rFonts w:eastAsia="Calibri"/>
        </w:rPr>
      </w:pPr>
      <w:r w:rsidRPr="004E1907">
        <w:t xml:space="preserve">4.3.2. Персональная ответственность за предоставление </w:t>
      </w:r>
      <w:r w:rsidR="00FE0A04" w:rsidRPr="004E1907">
        <w:t>муниципальной</w:t>
      </w:r>
      <w:r w:rsidR="002F495E" w:rsidRPr="004E1907">
        <w:t xml:space="preserve"> </w:t>
      </w:r>
      <w:r w:rsidRPr="004E1907">
        <w:t xml:space="preserve">услуги закрепляется в должностных регламентах должностных лиц </w:t>
      </w:r>
      <w:r w:rsidR="00CA2952" w:rsidRPr="004E1907">
        <w:rPr>
          <w:rFonts w:eastAsia="Calibri"/>
        </w:rPr>
        <w:t>Уполномоченного органа</w:t>
      </w:r>
      <w:r w:rsidRPr="004E1907">
        <w:t xml:space="preserve">, ответственных за предоставление </w:t>
      </w:r>
      <w:r w:rsidR="00FE0A04" w:rsidRPr="004E1907">
        <w:t>муниципальной</w:t>
      </w:r>
      <w:r w:rsidR="002F495E" w:rsidRPr="004E1907">
        <w:t xml:space="preserve"> </w:t>
      </w:r>
      <w:r w:rsidRPr="004E1907">
        <w:t>услуги.</w:t>
      </w:r>
    </w:p>
    <w:p w:rsidR="00300452" w:rsidRPr="004E1907" w:rsidRDefault="00300452" w:rsidP="004E1907">
      <w:r w:rsidRPr="004E1907">
        <w:t>4.3.3. В случае выявления нарушений законодательства Российской Федерации и законодательства Краснодарского края,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p>
    <w:p w:rsidR="00300452" w:rsidRPr="004E1907" w:rsidRDefault="00300452" w:rsidP="00FF271A">
      <w:pPr>
        <w:jc w:val="center"/>
      </w:pPr>
    </w:p>
    <w:p w:rsidR="00D973F7" w:rsidRPr="004E1907" w:rsidRDefault="00D973F7" w:rsidP="004E1907">
      <w:pPr>
        <w:jc w:val="center"/>
      </w:pPr>
      <w:r w:rsidRPr="004E1907">
        <w:lastRenderedPageBreak/>
        <w:t>4.4. Положения, характеризующи</w:t>
      </w:r>
      <w:r w:rsidR="00300452" w:rsidRPr="004E1907">
        <w:t xml:space="preserve">е требования к порядку и формам </w:t>
      </w:r>
      <w:r w:rsidRPr="004E1907">
        <w:t xml:space="preserve">контроля за предоставлением </w:t>
      </w:r>
      <w:r w:rsidR="00FE0A04" w:rsidRPr="004E1907">
        <w:t>муниципальной</w:t>
      </w:r>
      <w:r w:rsidR="002F495E" w:rsidRPr="004E1907">
        <w:t xml:space="preserve"> </w:t>
      </w:r>
      <w:r w:rsidR="00300452" w:rsidRPr="004E1907">
        <w:t xml:space="preserve">услуги, в том числе </w:t>
      </w:r>
      <w:r w:rsidRPr="004E1907">
        <w:t>со стороны граждан, их объединений и организаций</w:t>
      </w:r>
    </w:p>
    <w:p w:rsidR="00D973F7" w:rsidRPr="004E1907" w:rsidRDefault="00D973F7" w:rsidP="00FF271A">
      <w:pPr>
        <w:jc w:val="center"/>
      </w:pPr>
    </w:p>
    <w:p w:rsidR="000C3CC5" w:rsidRPr="004E1907" w:rsidRDefault="000C3CC5" w:rsidP="004E1907">
      <w:pPr>
        <w:rPr>
          <w:rFonts w:eastAsia="Calibri"/>
        </w:rPr>
      </w:pPr>
      <w:r w:rsidRPr="004E1907">
        <w:t xml:space="preserve">4.4.1. Контроль за предоставлением </w:t>
      </w:r>
      <w:r w:rsidR="00FE0A04" w:rsidRPr="004E1907">
        <w:t>муниципальной</w:t>
      </w:r>
      <w:r w:rsidR="008C573F" w:rsidRPr="004E1907">
        <w:t xml:space="preserve"> </w:t>
      </w:r>
      <w:r w:rsidRPr="004E1907">
        <w:t xml:space="preserve">услуги осуществляется в форме проверки соблюдения последовательности действий, определенных административными процедурами по исполнению </w:t>
      </w:r>
      <w:r w:rsidR="00FE0A04" w:rsidRPr="004E1907">
        <w:t>муниципальной</w:t>
      </w:r>
      <w:r w:rsidR="002F495E" w:rsidRPr="004E1907">
        <w:t xml:space="preserve"> </w:t>
      </w:r>
      <w:r w:rsidRPr="004E1907">
        <w:t xml:space="preserve">услуги, принятием решений </w:t>
      </w:r>
      <w:r w:rsidR="008C573F" w:rsidRPr="004E1907">
        <w:t xml:space="preserve">должностными лицами </w:t>
      </w:r>
      <w:r w:rsidR="00CA2952" w:rsidRPr="004E1907">
        <w:rPr>
          <w:rFonts w:eastAsia="Calibri"/>
        </w:rPr>
        <w:t>Уполномоченного органа</w:t>
      </w:r>
      <w:r w:rsidRPr="004E1907">
        <w:t xml:space="preserve">, соблюдения и исполнения </w:t>
      </w:r>
      <w:r w:rsidR="008C573F" w:rsidRPr="004E1907">
        <w:t>должностными лицами</w:t>
      </w:r>
      <w:r w:rsidR="007A235D" w:rsidRPr="004E1907">
        <w:rPr>
          <w:rFonts w:eastAsia="Calibri"/>
        </w:rPr>
        <w:t xml:space="preserve"> Уполномоченного органа</w:t>
      </w:r>
      <w:r w:rsidR="004F6005" w:rsidRPr="004E1907">
        <w:rPr>
          <w:rFonts w:eastAsia="Calibri"/>
        </w:rPr>
        <w:t xml:space="preserve"> </w:t>
      </w:r>
      <w:r w:rsidRPr="004E1907">
        <w:t>нормативных правовых актов Российской Федерации, Краснодарского края, а также положений настоящего Регламента.</w:t>
      </w:r>
    </w:p>
    <w:p w:rsidR="000C3CC5" w:rsidRPr="004E1907" w:rsidRDefault="000C3CC5" w:rsidP="004E1907">
      <w:pPr>
        <w:rPr>
          <w:rFonts w:eastAsia="Calibri"/>
        </w:rPr>
      </w:pPr>
      <w:r w:rsidRPr="004E1907">
        <w:t xml:space="preserve">4.4.2. Порядок и формы контроля за предоставлением </w:t>
      </w:r>
      <w:r w:rsidR="00FE0A04" w:rsidRPr="004E1907">
        <w:t>муниципальной</w:t>
      </w:r>
      <w:r w:rsidR="008C573F" w:rsidRPr="004E1907">
        <w:t xml:space="preserve"> </w:t>
      </w:r>
      <w:r w:rsidRPr="004E1907">
        <w:t xml:space="preserve">услуги со стороны уполномоченных </w:t>
      </w:r>
      <w:r w:rsidR="008C573F" w:rsidRPr="004E1907">
        <w:t>должностных лиц</w:t>
      </w:r>
      <w:r w:rsidR="007A235D" w:rsidRPr="004E1907">
        <w:rPr>
          <w:rFonts w:eastAsia="Calibri"/>
        </w:rPr>
        <w:t xml:space="preserve"> Уполномоченного органа</w:t>
      </w:r>
      <w:r w:rsidR="004F6005" w:rsidRPr="004E1907">
        <w:rPr>
          <w:rFonts w:eastAsia="Calibri"/>
        </w:rPr>
        <w:t xml:space="preserve"> </w:t>
      </w:r>
      <w:r w:rsidRPr="004E1907">
        <w:t xml:space="preserve">должен быть постоянным, всесторонним, объективным и эффективным. </w:t>
      </w:r>
    </w:p>
    <w:p w:rsidR="000C3CC5" w:rsidRPr="004E1907" w:rsidRDefault="000C3CC5" w:rsidP="004E1907">
      <w:r w:rsidRPr="004E1907">
        <w:t>4.4.3.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w:t>
      </w:r>
      <w:r w:rsidR="0022651F" w:rsidRPr="004E1907">
        <w:t xml:space="preserve">равления обращений в Уполномоченный орган </w:t>
      </w:r>
      <w:r w:rsidRPr="004E1907">
        <w:t>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22651F" w:rsidRPr="004E1907" w:rsidRDefault="0022651F" w:rsidP="00FF271A">
      <w:pPr>
        <w:jc w:val="center"/>
      </w:pPr>
    </w:p>
    <w:p w:rsidR="00330989" w:rsidRPr="004E1907" w:rsidRDefault="00330989" w:rsidP="004E1907">
      <w:pPr>
        <w:jc w:val="center"/>
      </w:pPr>
      <w:r w:rsidRPr="004E1907">
        <w:t>5. Досудебный (внесудебный) порядок обжалования решений</w:t>
      </w:r>
    </w:p>
    <w:p w:rsidR="00330989" w:rsidRPr="004E1907" w:rsidRDefault="00330989" w:rsidP="004E1907">
      <w:pPr>
        <w:jc w:val="center"/>
      </w:pPr>
      <w:r w:rsidRPr="004E1907">
        <w:t>и действий (бездействия) органов, предоставляющих</w:t>
      </w:r>
    </w:p>
    <w:p w:rsidR="00330989" w:rsidRPr="004E1907" w:rsidRDefault="003153BF" w:rsidP="004E1907">
      <w:pPr>
        <w:jc w:val="center"/>
      </w:pPr>
      <w:r w:rsidRPr="004E1907">
        <w:t>муниципальные</w:t>
      </w:r>
      <w:r w:rsidR="00330989" w:rsidRPr="004E1907">
        <w:t xml:space="preserve"> услуги, а также их должностных лиц</w:t>
      </w:r>
    </w:p>
    <w:p w:rsidR="003153BF" w:rsidRPr="004E1907" w:rsidRDefault="003153BF" w:rsidP="00FF271A">
      <w:pPr>
        <w:jc w:val="center"/>
      </w:pPr>
    </w:p>
    <w:p w:rsidR="00330989" w:rsidRPr="004E1907" w:rsidRDefault="00330989" w:rsidP="004E1907">
      <w:r w:rsidRPr="004E1907">
        <w:t xml:space="preserve">5.1. Информация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w:t>
      </w:r>
      <w:r w:rsidR="00FE0A04" w:rsidRPr="004E1907">
        <w:t>муниципальной</w:t>
      </w:r>
      <w:r w:rsidR="003633B3" w:rsidRPr="004E1907">
        <w:t xml:space="preserve"> </w:t>
      </w:r>
      <w:r w:rsidRPr="004E1907">
        <w:t>услуги</w:t>
      </w:r>
    </w:p>
    <w:p w:rsidR="00330989" w:rsidRPr="004E1907" w:rsidRDefault="00330989" w:rsidP="00FF271A">
      <w:pPr>
        <w:jc w:val="center"/>
      </w:pPr>
    </w:p>
    <w:p w:rsidR="003633B3" w:rsidRPr="004E1907" w:rsidRDefault="00330989" w:rsidP="004E1907">
      <w:pPr>
        <w:rPr>
          <w:rFonts w:eastAsia="Calibri"/>
        </w:rPr>
      </w:pPr>
      <w:r w:rsidRPr="004E1907">
        <w:t xml:space="preserve">5.1.1. </w:t>
      </w:r>
      <w:r w:rsidR="003633B3" w:rsidRPr="004E1907">
        <w:t xml:space="preserve">Заинтересованное лицо (далее – заявитель) имеет право на досудебное (внесудебное) обжалование решений и действий (бездействия) и (или) решений, принятых (осуществленных) </w:t>
      </w:r>
      <w:r w:rsidR="007A235D" w:rsidRPr="004E1907">
        <w:rPr>
          <w:rFonts w:eastAsia="Calibri"/>
        </w:rPr>
        <w:t>Уполномоченн</w:t>
      </w:r>
      <w:r w:rsidR="004F6005" w:rsidRPr="004E1907">
        <w:rPr>
          <w:rFonts w:eastAsia="Calibri"/>
        </w:rPr>
        <w:t>ым</w:t>
      </w:r>
      <w:r w:rsidR="007A235D" w:rsidRPr="004E1907">
        <w:rPr>
          <w:rFonts w:eastAsia="Calibri"/>
        </w:rPr>
        <w:t xml:space="preserve"> орган</w:t>
      </w:r>
      <w:r w:rsidR="004F6005" w:rsidRPr="004E1907">
        <w:rPr>
          <w:rFonts w:eastAsia="Calibri"/>
        </w:rPr>
        <w:t>ом</w:t>
      </w:r>
      <w:r w:rsidR="004F6005" w:rsidRPr="004E1907">
        <w:t xml:space="preserve">, </w:t>
      </w:r>
      <w:r w:rsidR="003633B3" w:rsidRPr="004E1907">
        <w:t>должностным лицом</w:t>
      </w:r>
      <w:r w:rsidR="007A235D" w:rsidRPr="004E1907">
        <w:rPr>
          <w:rFonts w:eastAsia="Calibri"/>
        </w:rPr>
        <w:t xml:space="preserve"> Уполномоченного органа</w:t>
      </w:r>
      <w:r w:rsidR="004F6005" w:rsidRPr="004E1907">
        <w:rPr>
          <w:rFonts w:eastAsia="Calibri"/>
        </w:rPr>
        <w:t xml:space="preserve">, </w:t>
      </w:r>
      <w:r w:rsidR="003633B3" w:rsidRPr="004E1907">
        <w:t xml:space="preserve">либо муниципальным служащим, МФЦ, работником МФЦ в ходе предоставления муниципальной услуги (далее – досудебное (внесудебное) обжалование). </w:t>
      </w:r>
    </w:p>
    <w:p w:rsidR="00330989" w:rsidRPr="004E1907" w:rsidRDefault="00330989" w:rsidP="00FF271A">
      <w:pPr>
        <w:jc w:val="center"/>
      </w:pPr>
    </w:p>
    <w:p w:rsidR="003633B3" w:rsidRPr="004E1907" w:rsidRDefault="0069011D" w:rsidP="004E1907">
      <w:pPr>
        <w:jc w:val="center"/>
      </w:pPr>
      <w:r w:rsidRPr="004E1907">
        <w:t xml:space="preserve">5.2. </w:t>
      </w:r>
      <w:r w:rsidR="003633B3" w:rsidRPr="004E1907">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30989" w:rsidRPr="004E1907" w:rsidRDefault="00330989" w:rsidP="00FF271A">
      <w:pPr>
        <w:jc w:val="center"/>
      </w:pPr>
    </w:p>
    <w:p w:rsidR="00330989" w:rsidRPr="004E1907" w:rsidRDefault="0069011D" w:rsidP="004E1907">
      <w:pPr>
        <w:rPr>
          <w:rFonts w:eastAsia="Calibri"/>
        </w:rPr>
      </w:pPr>
      <w:r w:rsidRPr="004E1907">
        <w:t>5.</w:t>
      </w:r>
      <w:r w:rsidR="00330989" w:rsidRPr="004E1907">
        <w:t>2.</w:t>
      </w:r>
      <w:r w:rsidRPr="004E1907">
        <w:t>1.</w:t>
      </w:r>
      <w:r w:rsidR="00330989" w:rsidRPr="004E1907">
        <w:t xml:space="preserve"> Жалоба на решения и действия (бездействие) должностных лиц </w:t>
      </w:r>
      <w:r w:rsidR="007A235D" w:rsidRPr="004E1907">
        <w:rPr>
          <w:rFonts w:eastAsia="Calibri"/>
        </w:rPr>
        <w:t>Уполномоченного органа</w:t>
      </w:r>
      <w:r w:rsidR="00330989" w:rsidRPr="004E1907">
        <w:t xml:space="preserve">, </w:t>
      </w:r>
      <w:r w:rsidR="003633B3" w:rsidRPr="004E1907">
        <w:t>муниципальных служащих подается З</w:t>
      </w:r>
      <w:r w:rsidR="00330989" w:rsidRPr="004E1907">
        <w:t xml:space="preserve">аявителем в </w:t>
      </w:r>
      <w:r w:rsidR="007A235D" w:rsidRPr="004E1907">
        <w:rPr>
          <w:rFonts w:eastAsia="Calibri"/>
        </w:rPr>
        <w:t>Уполномоченный орган</w:t>
      </w:r>
      <w:r w:rsidR="004F6005" w:rsidRPr="004E1907">
        <w:rPr>
          <w:rFonts w:eastAsia="Calibri"/>
        </w:rPr>
        <w:t xml:space="preserve"> </w:t>
      </w:r>
      <w:r w:rsidR="00330989" w:rsidRPr="004E1907">
        <w:t>на имя руководителя</w:t>
      </w:r>
      <w:r w:rsidR="007A235D" w:rsidRPr="004E1907">
        <w:rPr>
          <w:rFonts w:eastAsia="Calibri"/>
        </w:rPr>
        <w:t xml:space="preserve"> Уполномоченного органа</w:t>
      </w:r>
      <w:r w:rsidR="00330989" w:rsidRPr="004E1907">
        <w:t>.</w:t>
      </w:r>
    </w:p>
    <w:p w:rsidR="00F269D3" w:rsidRPr="004E1907" w:rsidRDefault="0069011D" w:rsidP="004E1907">
      <w:pPr>
        <w:rPr>
          <w:rFonts w:eastAsia="Calibri"/>
        </w:rPr>
      </w:pPr>
      <w:r w:rsidRPr="004E1907">
        <w:t>5.2.2</w:t>
      </w:r>
      <w:r w:rsidR="00330989" w:rsidRPr="004E1907">
        <w:t xml:space="preserve">. </w:t>
      </w:r>
      <w:r w:rsidR="00F269D3" w:rsidRPr="004E1907">
        <w:t>В</w:t>
      </w:r>
      <w:r w:rsidR="001038DC" w:rsidRPr="004E1907">
        <w:t xml:space="preserve"> </w:t>
      </w:r>
      <w:r w:rsidR="00F269D3" w:rsidRPr="004E1907">
        <w:t>случае если обжалуются решения и действия (бездействие) руководителя</w:t>
      </w:r>
      <w:r w:rsidR="007A235D" w:rsidRPr="004E1907">
        <w:rPr>
          <w:rFonts w:eastAsia="Calibri"/>
        </w:rPr>
        <w:t xml:space="preserve"> Уполномоченного органа</w:t>
      </w:r>
      <w:r w:rsidR="00F269D3" w:rsidRPr="004E1907">
        <w:t xml:space="preserve">, жалоба подается в вышестоящий орган (в порядке подчиненности). </w:t>
      </w:r>
    </w:p>
    <w:p w:rsidR="00F269D3" w:rsidRPr="004E1907" w:rsidRDefault="00F269D3" w:rsidP="004E1907">
      <w:pPr>
        <w:rPr>
          <w:rFonts w:eastAsia="Calibri"/>
        </w:rPr>
      </w:pPr>
      <w:r w:rsidRPr="004E1907">
        <w:t>При отсутствии вышестоящего органа жалоба подается непосредственно руководителю</w:t>
      </w:r>
      <w:r w:rsidR="007A235D" w:rsidRPr="004E1907">
        <w:rPr>
          <w:rFonts w:eastAsia="Calibri"/>
        </w:rPr>
        <w:t xml:space="preserve"> Уполномоченного органа</w:t>
      </w:r>
      <w:r w:rsidRPr="004E1907">
        <w:t>.</w:t>
      </w:r>
    </w:p>
    <w:p w:rsidR="0069011D" w:rsidRPr="004E1907" w:rsidRDefault="0069011D" w:rsidP="004E1907">
      <w:r w:rsidRPr="004E1907">
        <w:t>5.2.3</w:t>
      </w:r>
      <w:r w:rsidR="00330989" w:rsidRPr="004E1907">
        <w:t>. Жалобы на решения и действия (бездействие) работника МФЦ подаются руководителю этого МФЦ. Жалобы на ре</w:t>
      </w:r>
      <w:r w:rsidRPr="004E1907">
        <w:t xml:space="preserve">шения и действия (бездействие) </w:t>
      </w:r>
      <w:r w:rsidR="00330989" w:rsidRPr="004E1907">
        <w:t xml:space="preserve">МФЦ </w:t>
      </w:r>
      <w:r w:rsidR="00330989" w:rsidRPr="004E1907">
        <w:lastRenderedPageBreak/>
        <w:t>подаются в департамент информатизации и связи Краснодарского края, являющийся учредителем МФЦ или должностному лицу, уполномоченному нормативным пра</w:t>
      </w:r>
      <w:r w:rsidRPr="004E1907">
        <w:t>вовым актом Краснодарского края</w:t>
      </w:r>
      <w:r w:rsidR="00F269D3" w:rsidRPr="004E1907">
        <w:t>.</w:t>
      </w:r>
      <w:r w:rsidRPr="004E1907">
        <w:t xml:space="preserve"> </w:t>
      </w:r>
    </w:p>
    <w:p w:rsidR="009F4875" w:rsidRPr="004E1907" w:rsidRDefault="009F4875" w:rsidP="00FF271A">
      <w:pPr>
        <w:jc w:val="center"/>
      </w:pPr>
    </w:p>
    <w:p w:rsidR="00330989" w:rsidRPr="004E1907" w:rsidRDefault="00274EAA" w:rsidP="004E1907">
      <w:pPr>
        <w:jc w:val="center"/>
      </w:pPr>
      <w:r w:rsidRPr="004E1907">
        <w:t xml:space="preserve">5.3. </w:t>
      </w:r>
      <w:r w:rsidR="00330989" w:rsidRPr="004E1907">
        <w:t>Способы информирования заявителей о порядке</w:t>
      </w:r>
    </w:p>
    <w:p w:rsidR="00330989" w:rsidRPr="004E1907" w:rsidRDefault="00330989" w:rsidP="004E1907">
      <w:pPr>
        <w:jc w:val="center"/>
      </w:pPr>
      <w:r w:rsidRPr="004E1907">
        <w:t xml:space="preserve">подачи и рассмотрения жалобы, в том числе с использованием Единого портала и </w:t>
      </w:r>
      <w:r w:rsidR="002255F7" w:rsidRPr="004E1907">
        <w:t>Регионального портала</w:t>
      </w:r>
    </w:p>
    <w:p w:rsidR="00330989" w:rsidRPr="004E1907" w:rsidRDefault="00330989" w:rsidP="00FF271A">
      <w:pPr>
        <w:jc w:val="center"/>
      </w:pPr>
    </w:p>
    <w:p w:rsidR="00330989" w:rsidRPr="004E1907" w:rsidRDefault="00274EAA" w:rsidP="004E1907">
      <w:r w:rsidRPr="004E1907">
        <w:t>5.3.1</w:t>
      </w:r>
      <w:r w:rsidR="00330989" w:rsidRPr="004E1907">
        <w:t xml:space="preserve">. </w:t>
      </w:r>
      <w:bookmarkStart w:id="9" w:name="Par418"/>
      <w:bookmarkEnd w:id="9"/>
      <w:r w:rsidR="00330989" w:rsidRPr="004E1907">
        <w:t>Информацию о порядк</w:t>
      </w:r>
      <w:r w:rsidRPr="004E1907">
        <w:t>е подачи и рассмотрения жалобы З</w:t>
      </w:r>
      <w:r w:rsidR="00330989" w:rsidRPr="004E1907">
        <w:t xml:space="preserve">аявители могут получить на </w:t>
      </w:r>
      <w:r w:rsidRPr="004E1907">
        <w:t>информационных стендах,</w:t>
      </w:r>
      <w:r w:rsidR="00330989" w:rsidRPr="004E1907">
        <w:t xml:space="preserve"> расположенных в местах предоставления </w:t>
      </w:r>
      <w:r w:rsidR="00FE0A04" w:rsidRPr="004E1907">
        <w:t>муниципальной</w:t>
      </w:r>
      <w:r w:rsidR="002F495E" w:rsidRPr="004E1907">
        <w:t xml:space="preserve"> </w:t>
      </w:r>
      <w:r w:rsidR="00330989" w:rsidRPr="004E1907">
        <w:t>услуги непосредственно</w:t>
      </w:r>
      <w:r w:rsidR="00260447" w:rsidRPr="004E1907">
        <w:t xml:space="preserve"> в</w:t>
      </w:r>
      <w:r w:rsidR="006868A9" w:rsidRPr="004E1907">
        <w:t xml:space="preserve"> Уполномоченный орган</w:t>
      </w:r>
      <w:r w:rsidR="00330989" w:rsidRPr="004E1907">
        <w:t>, на официальном сайте</w:t>
      </w:r>
      <w:r w:rsidR="006868A9" w:rsidRPr="004E1907">
        <w:t xml:space="preserve"> Уполномоченного органа</w:t>
      </w:r>
      <w:r w:rsidR="00330989" w:rsidRPr="004E1907">
        <w:t>, в МФЦ</w:t>
      </w:r>
      <w:r w:rsidR="00F269D3" w:rsidRPr="004E1907">
        <w:t xml:space="preserve">, </w:t>
      </w:r>
      <w:r w:rsidR="002255F7" w:rsidRPr="004E1907">
        <w:t>на Едином портале и Региональном портале.</w:t>
      </w:r>
    </w:p>
    <w:p w:rsidR="00B81334" w:rsidRPr="004E1907" w:rsidRDefault="00B81334" w:rsidP="00FF271A">
      <w:pPr>
        <w:jc w:val="center"/>
        <w:rPr>
          <w:rFonts w:eastAsia="Calibri"/>
        </w:rPr>
      </w:pPr>
    </w:p>
    <w:p w:rsidR="00330989" w:rsidRPr="004E1907" w:rsidRDefault="00260447" w:rsidP="004E1907">
      <w:pPr>
        <w:jc w:val="center"/>
      </w:pPr>
      <w:r w:rsidRPr="004E1907">
        <w:t xml:space="preserve">5.4. </w:t>
      </w:r>
      <w:r w:rsidR="00330989" w:rsidRPr="004E1907">
        <w:t xml:space="preserve">Перечень нормативных правовых актов, регулирующих порядок досудебного (внесудебного) обжалования решений и действий (бездействия) органа, </w:t>
      </w:r>
      <w:r w:rsidR="00F269D3" w:rsidRPr="004E1907">
        <w:t>предоставляющего муниципальную</w:t>
      </w:r>
      <w:r w:rsidR="00330989" w:rsidRPr="004E1907">
        <w:t xml:space="preserve"> услугу, а также его должностных лиц</w:t>
      </w:r>
    </w:p>
    <w:p w:rsidR="00330989" w:rsidRPr="004E1907" w:rsidRDefault="00330989" w:rsidP="00FF271A">
      <w:pPr>
        <w:jc w:val="center"/>
      </w:pPr>
    </w:p>
    <w:p w:rsidR="00F269D3" w:rsidRPr="004E1907" w:rsidRDefault="00260447" w:rsidP="004E1907">
      <w:r w:rsidRPr="004E1907">
        <w:t>5.4.1</w:t>
      </w:r>
      <w:r w:rsidR="009F5798" w:rsidRPr="004E1907">
        <w:t>. Нормативным правовым актом</w:t>
      </w:r>
      <w:r w:rsidR="00330989" w:rsidRPr="004E1907">
        <w:t xml:space="preserve">, регулирующими порядок досудебного (внесудебного) обжалования решений и действий (бездействия) </w:t>
      </w:r>
      <w:r w:rsidR="006868A9" w:rsidRPr="004E1907">
        <w:rPr>
          <w:rFonts w:eastAsia="Calibri"/>
        </w:rPr>
        <w:t>Уполномоченного органа</w:t>
      </w:r>
      <w:r w:rsidR="00330989" w:rsidRPr="004E1907">
        <w:t xml:space="preserve">, должностных лиц </w:t>
      </w:r>
      <w:r w:rsidR="006868A9" w:rsidRPr="004E1907">
        <w:rPr>
          <w:rFonts w:eastAsia="Calibri"/>
        </w:rPr>
        <w:t>Уполномоченного органа</w:t>
      </w:r>
      <w:r w:rsidR="00330989" w:rsidRPr="004E1907">
        <w:t xml:space="preserve">, либо </w:t>
      </w:r>
      <w:r w:rsidR="00F269D3" w:rsidRPr="004E1907">
        <w:t xml:space="preserve">муниципальных служащих, </w:t>
      </w:r>
      <w:r w:rsidR="00330989" w:rsidRPr="004E1907">
        <w:t>МФЦ, работников МФЦ</w:t>
      </w:r>
      <w:r w:rsidR="00F269D3" w:rsidRPr="004E1907">
        <w:t xml:space="preserve"> </w:t>
      </w:r>
      <w:r w:rsidR="009F5798" w:rsidRPr="004E1907">
        <w:t xml:space="preserve">является </w:t>
      </w:r>
      <w:r w:rsidR="00F269D3" w:rsidRPr="004E1907">
        <w:t>Феде</w:t>
      </w:r>
      <w:r w:rsidR="009F5798" w:rsidRPr="004E1907">
        <w:t>ральный закон от 27 июля 2010 года</w:t>
      </w:r>
      <w:r w:rsidR="00F269D3" w:rsidRPr="004E1907">
        <w:t xml:space="preserve"> № 210-ФЗ </w:t>
      </w:r>
      <w:r w:rsidR="009F5798" w:rsidRPr="004E1907">
        <w:t>«</w:t>
      </w:r>
      <w:r w:rsidR="00F269D3" w:rsidRPr="004E1907">
        <w:t>Об организации предоставления государственных и муниципальных услуг</w:t>
      </w:r>
      <w:r w:rsidR="009F5798" w:rsidRPr="004E1907">
        <w:t>».</w:t>
      </w:r>
    </w:p>
    <w:p w:rsidR="00B81334" w:rsidRPr="004E1907" w:rsidRDefault="00B81334" w:rsidP="00FF271A">
      <w:pPr>
        <w:jc w:val="center"/>
      </w:pPr>
    </w:p>
    <w:p w:rsidR="00330989" w:rsidRPr="004E1907" w:rsidRDefault="00471FE2" w:rsidP="004E1907">
      <w:pPr>
        <w:jc w:val="center"/>
      </w:pPr>
      <w:r w:rsidRPr="004E1907">
        <w:t>6</w:t>
      </w:r>
      <w:r w:rsidR="00330989" w:rsidRPr="004E1907">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B81334" w:rsidRPr="004E1907" w:rsidRDefault="00B81334" w:rsidP="00FF271A">
      <w:pPr>
        <w:jc w:val="center"/>
      </w:pPr>
    </w:p>
    <w:p w:rsidR="00330989" w:rsidRPr="004E1907" w:rsidRDefault="00330989" w:rsidP="004E1907">
      <w:pPr>
        <w:jc w:val="center"/>
      </w:pPr>
      <w:r w:rsidRPr="004E1907">
        <w:t>6.1. Перечень административных процедур (действий),</w:t>
      </w:r>
    </w:p>
    <w:p w:rsidR="00330989" w:rsidRPr="004E1907" w:rsidRDefault="00330989" w:rsidP="004E1907">
      <w:pPr>
        <w:jc w:val="center"/>
      </w:pPr>
      <w:r w:rsidRPr="004E1907">
        <w:t>выполняемых многофункциональными центрами предоставления государственных и муниципальных услуг</w:t>
      </w:r>
    </w:p>
    <w:p w:rsidR="00330989" w:rsidRPr="004E1907" w:rsidRDefault="00330989" w:rsidP="00FF271A">
      <w:pPr>
        <w:jc w:val="center"/>
      </w:pPr>
    </w:p>
    <w:p w:rsidR="00003CFA" w:rsidRPr="004E1907" w:rsidRDefault="00330989" w:rsidP="004E1907">
      <w:r w:rsidRPr="004E1907">
        <w:t>6.1.1. Предоставление</w:t>
      </w:r>
      <w:r w:rsidR="00411D4F" w:rsidRPr="004E1907">
        <w:t xml:space="preserve"> </w:t>
      </w:r>
      <w:r w:rsidR="00FE0A04" w:rsidRPr="004E1907">
        <w:t>муниципальной</w:t>
      </w:r>
      <w:r w:rsidR="002F495E" w:rsidRPr="004E1907">
        <w:t xml:space="preserve"> </w:t>
      </w:r>
      <w:r w:rsidRPr="004E1907">
        <w:t>услуги включает в себя следующие административные процедуры (действия), выполняемые МФЦ:</w:t>
      </w:r>
    </w:p>
    <w:p w:rsidR="00003CFA" w:rsidRPr="004E1907" w:rsidRDefault="00003CFA" w:rsidP="004E1907">
      <w:r w:rsidRPr="004E1907">
        <w:t>и</w:t>
      </w:r>
      <w:r w:rsidR="00330989" w:rsidRPr="004E1907">
        <w:t xml:space="preserve">нформирование заявителя о порядке предоставления </w:t>
      </w:r>
      <w:r w:rsidR="00FE0A04" w:rsidRPr="004E1907">
        <w:t>муниципальной</w:t>
      </w:r>
      <w:r w:rsidR="00A8300B" w:rsidRPr="004E1907">
        <w:t xml:space="preserve"> </w:t>
      </w:r>
      <w:r w:rsidR="00330989" w:rsidRPr="004E1907">
        <w:t xml:space="preserve">услуги в МФЦ, о ходе выполнения запроса о </w:t>
      </w:r>
      <w:r w:rsidR="00411D4F" w:rsidRPr="004E1907">
        <w:t xml:space="preserve">предоставлении </w:t>
      </w:r>
      <w:r w:rsidR="00FE0A04" w:rsidRPr="004E1907">
        <w:t>муниципальной</w:t>
      </w:r>
      <w:r w:rsidR="00A8300B" w:rsidRPr="004E1907">
        <w:t xml:space="preserve"> </w:t>
      </w:r>
      <w:r w:rsidR="00330989" w:rsidRPr="004E1907">
        <w:t xml:space="preserve">услуги, по иным вопросам, связанным с предоставлением </w:t>
      </w:r>
      <w:r w:rsidR="00FE0A04" w:rsidRPr="004E1907">
        <w:t>муниципальной</w:t>
      </w:r>
      <w:r w:rsidR="00A8300B" w:rsidRPr="004E1907">
        <w:t xml:space="preserve"> </w:t>
      </w:r>
      <w:r w:rsidR="00411D4F" w:rsidRPr="004E1907">
        <w:t xml:space="preserve">услуги, </w:t>
      </w:r>
      <w:r w:rsidRPr="004E1907">
        <w:t>а также консультирование З</w:t>
      </w:r>
      <w:r w:rsidR="004F6005" w:rsidRPr="004E1907">
        <w:t xml:space="preserve">аявителя </w:t>
      </w:r>
      <w:r w:rsidR="00330989" w:rsidRPr="004E1907">
        <w:t xml:space="preserve">о порядке предоставления </w:t>
      </w:r>
      <w:r w:rsidR="00FE0A04" w:rsidRPr="004E1907">
        <w:t>муниципальной</w:t>
      </w:r>
      <w:r w:rsidR="00A8300B" w:rsidRPr="004E1907">
        <w:t xml:space="preserve"> </w:t>
      </w:r>
      <w:r w:rsidR="00330989" w:rsidRPr="004E1907">
        <w:t>услуги в МФЦ;</w:t>
      </w:r>
    </w:p>
    <w:p w:rsidR="00003CFA" w:rsidRPr="004E1907" w:rsidRDefault="00003CFA" w:rsidP="004E1907">
      <w:r w:rsidRPr="004E1907">
        <w:t>п</w:t>
      </w:r>
      <w:r w:rsidR="00330989" w:rsidRPr="004E1907">
        <w:t>ри</w:t>
      </w:r>
      <w:r w:rsidR="00411D4F" w:rsidRPr="004E1907">
        <w:t>ем запроса (далее - заявление) З</w:t>
      </w:r>
      <w:r w:rsidR="00330989" w:rsidRPr="004E1907">
        <w:t xml:space="preserve">аявителя о </w:t>
      </w:r>
      <w:r w:rsidR="00411D4F" w:rsidRPr="004E1907">
        <w:t xml:space="preserve">предоставлении </w:t>
      </w:r>
      <w:r w:rsidR="00FE0A04" w:rsidRPr="004E1907">
        <w:t>муниципальной</w:t>
      </w:r>
      <w:r w:rsidR="00A8300B" w:rsidRPr="004E1907">
        <w:t xml:space="preserve"> </w:t>
      </w:r>
      <w:r w:rsidR="00330989" w:rsidRPr="004E1907">
        <w:t xml:space="preserve">услуги </w:t>
      </w:r>
      <w:r w:rsidRPr="004E1907">
        <w:t xml:space="preserve">и иных документов, необходимых </w:t>
      </w:r>
      <w:r w:rsidR="00330989" w:rsidRPr="004E1907">
        <w:t>для предоставл</w:t>
      </w:r>
      <w:r w:rsidR="00411D4F" w:rsidRPr="004E1907">
        <w:t xml:space="preserve">ения </w:t>
      </w:r>
      <w:r w:rsidR="00FE0A04" w:rsidRPr="004E1907">
        <w:t>муниципальной</w:t>
      </w:r>
      <w:r w:rsidR="00A8300B" w:rsidRPr="004E1907">
        <w:t xml:space="preserve"> </w:t>
      </w:r>
      <w:r w:rsidR="00330989" w:rsidRPr="004E1907">
        <w:t>услуги;</w:t>
      </w:r>
    </w:p>
    <w:p w:rsidR="00003CFA" w:rsidRPr="004E1907" w:rsidRDefault="00003CFA" w:rsidP="004E1907">
      <w:pPr>
        <w:rPr>
          <w:rFonts w:eastAsia="Calibri"/>
        </w:rPr>
      </w:pPr>
      <w:r w:rsidRPr="004E1907">
        <w:t>п</w:t>
      </w:r>
      <w:r w:rsidR="00330989" w:rsidRPr="004E1907">
        <w:t>ередачу</w:t>
      </w:r>
      <w:r w:rsidR="006868A9" w:rsidRPr="004E1907">
        <w:rPr>
          <w:rFonts w:eastAsia="Calibri"/>
        </w:rPr>
        <w:t xml:space="preserve"> Уполномоченному органу</w:t>
      </w:r>
      <w:r w:rsidR="00330989" w:rsidRPr="004E1907">
        <w:t>, заявления о</w:t>
      </w:r>
      <w:r w:rsidR="00411D4F" w:rsidRPr="004E1907">
        <w:t xml:space="preserve"> предоставлении </w:t>
      </w:r>
      <w:r w:rsidR="00FE0A04" w:rsidRPr="004E1907">
        <w:t>муниципальной</w:t>
      </w:r>
      <w:r w:rsidR="00A8300B" w:rsidRPr="004E1907">
        <w:t xml:space="preserve"> </w:t>
      </w:r>
      <w:r w:rsidR="00330989" w:rsidRPr="004E1907">
        <w:t xml:space="preserve">услуги и иных документов, необходимых для предоставления </w:t>
      </w:r>
      <w:r w:rsidR="00FE0A04" w:rsidRPr="004E1907">
        <w:t>муниципальной</w:t>
      </w:r>
      <w:r w:rsidR="00A8300B" w:rsidRPr="004E1907">
        <w:t xml:space="preserve"> </w:t>
      </w:r>
      <w:r w:rsidR="00330989" w:rsidRPr="004E1907">
        <w:t>услуги;</w:t>
      </w:r>
    </w:p>
    <w:p w:rsidR="00003CFA" w:rsidRPr="004E1907" w:rsidRDefault="00003CFA" w:rsidP="004E1907">
      <w:pPr>
        <w:rPr>
          <w:rFonts w:eastAsia="Calibri"/>
        </w:rPr>
      </w:pPr>
      <w:r w:rsidRPr="004E1907">
        <w:t>п</w:t>
      </w:r>
      <w:r w:rsidR="00330989" w:rsidRPr="004E1907">
        <w:t xml:space="preserve">рием результата предоставления </w:t>
      </w:r>
      <w:r w:rsidR="00FE0A04" w:rsidRPr="004E1907">
        <w:t>муниципальной</w:t>
      </w:r>
      <w:r w:rsidR="00A8300B" w:rsidRPr="004E1907">
        <w:t xml:space="preserve"> </w:t>
      </w:r>
      <w:r w:rsidR="00330989" w:rsidRPr="004E1907">
        <w:t xml:space="preserve">услуги от </w:t>
      </w:r>
      <w:r w:rsidR="006868A9" w:rsidRPr="004E1907">
        <w:rPr>
          <w:rFonts w:eastAsia="Calibri"/>
        </w:rPr>
        <w:t>Уполномоченного органа</w:t>
      </w:r>
      <w:r w:rsidR="008A483F" w:rsidRPr="004E1907">
        <w:rPr>
          <w:rFonts w:eastAsia="Calibri"/>
        </w:rPr>
        <w:t>;</w:t>
      </w:r>
    </w:p>
    <w:p w:rsidR="008A483F" w:rsidRPr="004E1907" w:rsidRDefault="00003CFA" w:rsidP="004E1907">
      <w:pPr>
        <w:rPr>
          <w:rFonts w:eastAsia="Calibri"/>
        </w:rPr>
      </w:pPr>
      <w:r w:rsidRPr="004E1907">
        <w:t>выдачу З</w:t>
      </w:r>
      <w:r w:rsidR="00330989" w:rsidRPr="004E1907">
        <w:t>аявителю</w:t>
      </w:r>
      <w:r w:rsidRPr="004E1907">
        <w:t xml:space="preserve"> </w:t>
      </w:r>
      <w:r w:rsidR="00330989" w:rsidRPr="004E1907">
        <w:t xml:space="preserve">результата предоставления </w:t>
      </w:r>
      <w:r w:rsidR="00FE0A04" w:rsidRPr="004E1907">
        <w:t>муниципальной</w:t>
      </w:r>
      <w:r w:rsidR="00A8300B" w:rsidRPr="004E1907">
        <w:t xml:space="preserve"> </w:t>
      </w:r>
      <w:r w:rsidR="00330989" w:rsidRPr="004E1907">
        <w:t>услуги, в том числе выдачу документов на бумажном носителе, подтверждающих содержание электр</w:t>
      </w:r>
      <w:r w:rsidR="00411D4F" w:rsidRPr="004E1907">
        <w:t xml:space="preserve">онных документов, направленных </w:t>
      </w:r>
      <w:r w:rsidR="00330989" w:rsidRPr="004E1907">
        <w:t xml:space="preserve">в МФЦ по результатам предоставления </w:t>
      </w:r>
      <w:r w:rsidR="00FE0A04" w:rsidRPr="004E1907">
        <w:t>муниципальной</w:t>
      </w:r>
      <w:r w:rsidR="00A8300B" w:rsidRPr="004E1907">
        <w:t xml:space="preserve"> </w:t>
      </w:r>
      <w:r w:rsidR="00330989" w:rsidRPr="004E1907">
        <w:t>услуги</w:t>
      </w:r>
      <w:r w:rsidR="006868A9" w:rsidRPr="004E1907">
        <w:rPr>
          <w:rFonts w:eastAsia="Calibri"/>
        </w:rPr>
        <w:t xml:space="preserve"> Уполномоченным органом</w:t>
      </w:r>
      <w:r w:rsidR="00330989" w:rsidRPr="004E1907">
        <w:t xml:space="preserve">, а также выдачу документов, </w:t>
      </w:r>
      <w:r w:rsidR="00330989" w:rsidRPr="004E1907">
        <w:lastRenderedPageBreak/>
        <w:t>включая со</w:t>
      </w:r>
      <w:r w:rsidRPr="004E1907">
        <w:t xml:space="preserve">ставление на бумажном носителе </w:t>
      </w:r>
      <w:r w:rsidR="00330989" w:rsidRPr="004E1907">
        <w:t>и заверение выписок из информационной системы</w:t>
      </w:r>
      <w:r w:rsidR="006868A9" w:rsidRPr="004E1907">
        <w:rPr>
          <w:rFonts w:eastAsia="Calibri"/>
        </w:rPr>
        <w:t xml:space="preserve"> Уполномоченного органа</w:t>
      </w:r>
      <w:r w:rsidR="00B418A8" w:rsidRPr="004E1907">
        <w:rPr>
          <w:rFonts w:eastAsia="Calibri"/>
        </w:rPr>
        <w:t>.</w:t>
      </w:r>
    </w:p>
    <w:p w:rsidR="00330989" w:rsidRPr="004E1907" w:rsidRDefault="00330989" w:rsidP="00FF271A">
      <w:pPr>
        <w:jc w:val="center"/>
      </w:pPr>
    </w:p>
    <w:p w:rsidR="00330989" w:rsidRPr="004E1907" w:rsidRDefault="00330989" w:rsidP="004E1907">
      <w:pPr>
        <w:jc w:val="center"/>
      </w:pPr>
      <w:r w:rsidRPr="004E1907">
        <w:t xml:space="preserve">6.2. Порядок выполнения административных процедур (действий) многофункциональными центрами </w:t>
      </w:r>
      <w:r w:rsidR="004F456E" w:rsidRPr="004E1907">
        <w:t xml:space="preserve">предоставления государственных </w:t>
      </w:r>
      <w:r w:rsidRPr="004E1907">
        <w:t>и муниципальных услуг</w:t>
      </w:r>
    </w:p>
    <w:p w:rsidR="00330989" w:rsidRPr="004E1907" w:rsidRDefault="00330989" w:rsidP="00FF271A">
      <w:pPr>
        <w:jc w:val="center"/>
      </w:pPr>
    </w:p>
    <w:p w:rsidR="00330989" w:rsidRPr="004E1907" w:rsidRDefault="00003CFA" w:rsidP="004E1907">
      <w:r w:rsidRPr="004E1907">
        <w:t>6.2.1. Информирование З</w:t>
      </w:r>
      <w:r w:rsidR="00330989" w:rsidRPr="004E1907">
        <w:t>аявителей</w:t>
      </w:r>
      <w:r w:rsidRPr="004E1907">
        <w:t xml:space="preserve"> </w:t>
      </w:r>
      <w:r w:rsidR="00330989" w:rsidRPr="004E1907">
        <w:t>осуществляется посредством размещения актуальной и исчерпы</w:t>
      </w:r>
      <w:r w:rsidRPr="004E1907">
        <w:t xml:space="preserve">вающей информации, необходимой </w:t>
      </w:r>
      <w:r w:rsidR="00330989" w:rsidRPr="004E1907">
        <w:t xml:space="preserve">для получения </w:t>
      </w:r>
      <w:r w:rsidR="00FE0A04" w:rsidRPr="004E1907">
        <w:t>муниципальной</w:t>
      </w:r>
      <w:r w:rsidR="00A8300B" w:rsidRPr="004E1907">
        <w:t xml:space="preserve"> </w:t>
      </w:r>
      <w:r w:rsidR="00330989" w:rsidRPr="004E1907">
        <w:t>услуги на информационных стендах или иных источниках информирования, а также в окне МФЦ (ином специально оборудованном рабочем месте в МФ</w:t>
      </w:r>
      <w:r w:rsidRPr="004E1907">
        <w:t>Ц), предназначенном для информирования З</w:t>
      </w:r>
      <w:r w:rsidR="00330989" w:rsidRPr="004E1907">
        <w:t>аявителей</w:t>
      </w:r>
      <w:r w:rsidRPr="004E1907">
        <w:t xml:space="preserve"> </w:t>
      </w:r>
      <w:r w:rsidR="00330989" w:rsidRPr="004E1907">
        <w:t xml:space="preserve">о порядке предоставления </w:t>
      </w:r>
      <w:r w:rsidRPr="004E1907">
        <w:t>муниципальных</w:t>
      </w:r>
      <w:r w:rsidR="00330989" w:rsidRPr="004E1907">
        <w:t xml:space="preserve"> услуг, о ходе рассмотрения запросов о предоставлении </w:t>
      </w:r>
      <w:r w:rsidRPr="004E1907">
        <w:t>муниципальных</w:t>
      </w:r>
      <w:r w:rsidR="00330989" w:rsidRPr="004E1907">
        <w:t xml:space="preserve"> услуг, а также для предоставления иной информации, в том числе указанной в подпункте </w:t>
      </w:r>
      <w:r w:rsidR="009F5798" w:rsidRPr="004E1907">
        <w:t>«</w:t>
      </w:r>
      <w:r w:rsidR="00330989" w:rsidRPr="004E1907">
        <w:t>а</w:t>
      </w:r>
      <w:r w:rsidR="009F5798" w:rsidRPr="004E1907">
        <w:t>»</w:t>
      </w:r>
      <w:r w:rsidR="00330989" w:rsidRPr="004E1907">
        <w:t xml:space="preserve">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w:t>
      </w:r>
      <w:r w:rsidR="004F456E" w:rsidRPr="004E1907">
        <w:t>едераци</w:t>
      </w:r>
      <w:r w:rsidRPr="004E1907">
        <w:t>и от 22 декабря 2012 г</w:t>
      </w:r>
      <w:r w:rsidR="009F5798" w:rsidRPr="004E1907">
        <w:t>ода</w:t>
      </w:r>
      <w:r w:rsidRPr="004E1907">
        <w:t xml:space="preserve"> № 1376 </w:t>
      </w:r>
      <w:r w:rsidR="009F5798" w:rsidRPr="004E1907">
        <w:t>«</w:t>
      </w:r>
      <w:r w:rsidR="00330989" w:rsidRPr="004E1907">
        <w:t>Об утверждении Правил организации деятельности многофункциональных центров предоставления госуда</w:t>
      </w:r>
      <w:r w:rsidR="004F456E" w:rsidRPr="004E1907">
        <w:t>рственных и муниципальных услуг</w:t>
      </w:r>
      <w:r w:rsidR="009F5798" w:rsidRPr="004E1907">
        <w:t>»</w:t>
      </w:r>
      <w:r w:rsidR="00330989" w:rsidRPr="004E1907">
        <w:t>.</w:t>
      </w:r>
    </w:p>
    <w:p w:rsidR="00330989" w:rsidRPr="004E1907" w:rsidRDefault="00330989" w:rsidP="004E1907">
      <w:r w:rsidRPr="004E1907">
        <w:t>6.2.2. Основанием для начала административно</w:t>
      </w:r>
      <w:r w:rsidR="00003CFA" w:rsidRPr="004E1907">
        <w:t>й процедуры является обращение З</w:t>
      </w:r>
      <w:r w:rsidRPr="004E1907">
        <w:t>аявителя в МФЦ с заявлени</w:t>
      </w:r>
      <w:r w:rsidR="002C62F7" w:rsidRPr="004E1907">
        <w:t xml:space="preserve">ем </w:t>
      </w:r>
      <w:r w:rsidR="00003CFA" w:rsidRPr="004E1907">
        <w:t xml:space="preserve">и документами, необходимыми </w:t>
      </w:r>
      <w:r w:rsidRPr="004E1907">
        <w:t xml:space="preserve">для предоставления </w:t>
      </w:r>
      <w:r w:rsidR="00FE0A04" w:rsidRPr="004E1907">
        <w:t>муниципальной</w:t>
      </w:r>
      <w:r w:rsidR="00A8300B" w:rsidRPr="004E1907">
        <w:t xml:space="preserve"> </w:t>
      </w:r>
      <w:r w:rsidR="004F456E" w:rsidRPr="004E1907">
        <w:t>у</w:t>
      </w:r>
      <w:r w:rsidR="009F5798" w:rsidRPr="004E1907">
        <w:t>слуги, в соответствии с подразделом 2.6 настоящего Регламента.</w:t>
      </w:r>
    </w:p>
    <w:p w:rsidR="00330989" w:rsidRPr="004E1907" w:rsidRDefault="00330989" w:rsidP="004E1907">
      <w:pPr>
        <w:rPr>
          <w:rFonts w:eastAsia="Calibri"/>
        </w:rPr>
      </w:pPr>
      <w:r w:rsidRPr="004E1907">
        <w:t>Прием заявления и документов в МФЦ ос</w:t>
      </w:r>
      <w:r w:rsidR="009F5798" w:rsidRPr="004E1907">
        <w:t>уществ</w:t>
      </w:r>
      <w:r w:rsidRPr="004E1907">
        <w:t>ляется в соответствии с Федераль</w:t>
      </w:r>
      <w:r w:rsidR="004F456E" w:rsidRPr="004E1907">
        <w:t>ным законом от 27 июля 2010 г</w:t>
      </w:r>
      <w:r w:rsidR="009F5798" w:rsidRPr="004E1907">
        <w:t>ода</w:t>
      </w:r>
      <w:r w:rsidR="004F456E" w:rsidRPr="004E1907">
        <w:t xml:space="preserve"> № 210-ФЗ</w:t>
      </w:r>
      <w:r w:rsidR="009F5798" w:rsidRPr="004E1907">
        <w:t xml:space="preserve"> «</w:t>
      </w:r>
      <w:r w:rsidRPr="004E1907">
        <w:t>Об организации предоставления госуда</w:t>
      </w:r>
      <w:r w:rsidR="004F456E" w:rsidRPr="004E1907">
        <w:t>рственных и муниципальных услуг</w:t>
      </w:r>
      <w:r w:rsidR="009F5798" w:rsidRPr="004E1907">
        <w:t>»</w:t>
      </w:r>
      <w:r w:rsidRPr="004E1907">
        <w:t>,</w:t>
      </w:r>
      <w:r w:rsidR="009F5798" w:rsidRPr="004E1907">
        <w:t xml:space="preserve"> а также с условиями соглашения </w:t>
      </w:r>
      <w:r w:rsidRPr="004E1907">
        <w:t>о взаимодействии МФЦ с</w:t>
      </w:r>
      <w:r w:rsidR="006868A9" w:rsidRPr="004E1907">
        <w:rPr>
          <w:rFonts w:eastAsia="Calibri"/>
        </w:rPr>
        <w:t xml:space="preserve"> Уполномоченным органом</w:t>
      </w:r>
      <w:r w:rsidR="004F456E" w:rsidRPr="004E1907">
        <w:t xml:space="preserve"> </w:t>
      </w:r>
      <w:r w:rsidRPr="004E1907">
        <w:t>(далее - соглашение о взаимодействии).</w:t>
      </w:r>
    </w:p>
    <w:p w:rsidR="00330989" w:rsidRPr="004E1907" w:rsidRDefault="00330989" w:rsidP="004E1907">
      <w:r w:rsidRPr="004E1907">
        <w:t xml:space="preserve">Работник МФЦ при приеме заявления о предоставлении </w:t>
      </w:r>
      <w:r w:rsidR="00FE0A04" w:rsidRPr="004E1907">
        <w:t>муниципальной</w:t>
      </w:r>
      <w:r w:rsidR="00A8300B" w:rsidRPr="004E1907">
        <w:t xml:space="preserve"> </w:t>
      </w:r>
      <w:r w:rsidRPr="004E1907">
        <w:t xml:space="preserve">услуги либо запроса о предоставлении нескольких государственных и (или) муниципальных услуг в МФЦ, предусмотренного статьей 15.1 Федерального закона </w:t>
      </w:r>
      <w:r w:rsidR="004F456E" w:rsidRPr="004E1907">
        <w:t>от 27 июля 2010 г</w:t>
      </w:r>
      <w:r w:rsidR="009F5798" w:rsidRPr="004E1907">
        <w:t>ода</w:t>
      </w:r>
      <w:r w:rsidR="004F456E" w:rsidRPr="004E1907">
        <w:t xml:space="preserve"> </w:t>
      </w:r>
      <w:r w:rsidRPr="004E1907">
        <w:t xml:space="preserve">№ 210-ФЗ </w:t>
      </w:r>
      <w:r w:rsidR="009F5798" w:rsidRPr="004E1907">
        <w:t>«</w:t>
      </w:r>
      <w:r w:rsidR="004F456E" w:rsidRPr="004E1907">
        <w:t>Об организации предоставления государственных и муниципальных услуг</w:t>
      </w:r>
      <w:r w:rsidR="009F5798" w:rsidRPr="004E1907">
        <w:t>»</w:t>
      </w:r>
      <w:r w:rsidR="004F456E" w:rsidRPr="004E1907">
        <w:t xml:space="preserve"> </w:t>
      </w:r>
      <w:r w:rsidRPr="004E1907">
        <w:t xml:space="preserve">(далее – комплексный запрос): </w:t>
      </w:r>
    </w:p>
    <w:p w:rsidR="00330989" w:rsidRPr="004E1907" w:rsidRDefault="009E1267" w:rsidP="004E1907">
      <w:r w:rsidRPr="004E1907">
        <w:t xml:space="preserve">устанавливает личность Заявителя </w:t>
      </w:r>
      <w:r w:rsidR="00330989" w:rsidRPr="004E1907">
        <w:t>на основании паспорта гражданина Российской Федерации и иных докум</w:t>
      </w:r>
      <w:r w:rsidRPr="004E1907">
        <w:t>ентов, удостоверяющих личность З</w:t>
      </w:r>
      <w:r w:rsidR="00330989" w:rsidRPr="004E1907">
        <w:t>аявителя, в соответствии с законодательством Российской Федерации;</w:t>
      </w:r>
    </w:p>
    <w:p w:rsidR="00330989" w:rsidRPr="004E1907" w:rsidRDefault="00330989" w:rsidP="004E1907">
      <w:r w:rsidRPr="004E1907">
        <w:t xml:space="preserve">проверяет наличие соответствующих полномочий на получение </w:t>
      </w:r>
      <w:r w:rsidR="00FE0A04" w:rsidRPr="004E1907">
        <w:t>муниципальной</w:t>
      </w:r>
      <w:r w:rsidR="00A8300B" w:rsidRPr="004E1907">
        <w:t xml:space="preserve"> </w:t>
      </w:r>
      <w:r w:rsidRPr="004E1907">
        <w:t>услуги, если за получением результата у</w:t>
      </w:r>
      <w:r w:rsidR="009E1267" w:rsidRPr="004E1907">
        <w:t>слуги обращается</w:t>
      </w:r>
      <w:r w:rsidR="009F5798" w:rsidRPr="004E1907">
        <w:t xml:space="preserve"> представитель Заявителя</w:t>
      </w:r>
      <w:r w:rsidRPr="004E1907">
        <w:t>;</w:t>
      </w:r>
    </w:p>
    <w:p w:rsidR="00330989" w:rsidRPr="004E1907" w:rsidRDefault="00330989" w:rsidP="004E1907">
      <w:r w:rsidRPr="004E1907">
        <w:t>проверяет правильность составления ком</w:t>
      </w:r>
      <w:r w:rsidR="004F456E" w:rsidRPr="004E1907">
        <w:t xml:space="preserve">плексного запроса (заявления), </w:t>
      </w:r>
      <w:r w:rsidRPr="004E1907">
        <w:t xml:space="preserve">а также комплектность документов, необходимых в соответствии </w:t>
      </w:r>
      <w:r w:rsidR="009F5798" w:rsidRPr="004E1907">
        <w:t>с</w:t>
      </w:r>
      <w:r w:rsidR="004E1907">
        <w:t xml:space="preserve"> </w:t>
      </w:r>
      <w:r w:rsidR="009F5798" w:rsidRPr="004E1907">
        <w:t>подразделом 2.6. настоящего Регламента</w:t>
      </w:r>
      <w:r w:rsidRPr="004E1907">
        <w:t xml:space="preserve"> для предоставления </w:t>
      </w:r>
      <w:r w:rsidR="00FE0A04" w:rsidRPr="004E1907">
        <w:t>муниципальной</w:t>
      </w:r>
      <w:r w:rsidR="00A8300B" w:rsidRPr="004E1907">
        <w:t xml:space="preserve"> </w:t>
      </w:r>
      <w:r w:rsidRPr="004E1907">
        <w:t>услуги;</w:t>
      </w:r>
    </w:p>
    <w:p w:rsidR="00330989" w:rsidRPr="004E1907" w:rsidRDefault="004F456E" w:rsidP="004E1907">
      <w:r w:rsidRPr="004E1907">
        <w:t>проверяет на соответствие копии</w:t>
      </w:r>
      <w:r w:rsidR="00330989" w:rsidRPr="004E1907">
        <w:t xml:space="preserve"> представляемых документов (за исключением нотариально заверенных) их оригиналам (на предмет наличия подчисток </w:t>
      </w:r>
      <w:r w:rsidR="006259F0" w:rsidRPr="004E1907">
        <w:t>или допечаток</w:t>
      </w:r>
      <w:r w:rsidR="00330989" w:rsidRPr="004E1907">
        <w:t>). Заверяет копии док</w:t>
      </w:r>
      <w:r w:rsidRPr="004E1907">
        <w:t>ументов, возвращает подлинники З</w:t>
      </w:r>
      <w:r w:rsidR="00330989" w:rsidRPr="004E1907">
        <w:t>аявителю;</w:t>
      </w:r>
    </w:p>
    <w:p w:rsidR="00330989" w:rsidRPr="004E1907" w:rsidRDefault="00330989" w:rsidP="004E1907">
      <w:r w:rsidRPr="004E1907">
        <w:t>осуществляет копирование (сканирование) документов, предусмотренных пунктами 1 - 7, 9, 10, 14</w:t>
      </w:r>
      <w:r w:rsidR="009D4627" w:rsidRPr="004E1907">
        <w:t xml:space="preserve"> </w:t>
      </w:r>
      <w:r w:rsidRPr="004E1907">
        <w:t xml:space="preserve">и 18 части 6 статьи 7 </w:t>
      </w:r>
      <w:r w:rsidR="004F456E" w:rsidRPr="004E1907">
        <w:t>Федерального закона от 27 июля 2010 г</w:t>
      </w:r>
      <w:r w:rsidR="009F5798" w:rsidRPr="004E1907">
        <w:t>ода</w:t>
      </w:r>
      <w:r w:rsidR="004F456E" w:rsidRPr="004E1907">
        <w:t xml:space="preserve"> № 210-ФЗ </w:t>
      </w:r>
      <w:r w:rsidR="009F5798" w:rsidRPr="004E1907">
        <w:t>«</w:t>
      </w:r>
      <w:r w:rsidR="004F456E" w:rsidRPr="004E1907">
        <w:t>Об организации предоставления государственных и муниципальных услуг</w:t>
      </w:r>
      <w:r w:rsidR="009F5798" w:rsidRPr="004E1907">
        <w:t>»</w:t>
      </w:r>
      <w:r w:rsidR="004F456E" w:rsidRPr="004E1907">
        <w:t xml:space="preserve"> </w:t>
      </w:r>
      <w:r w:rsidRPr="004E1907">
        <w:t>(далее - документы личн</w:t>
      </w:r>
      <w:r w:rsidR="004F456E" w:rsidRPr="004E1907">
        <w:t>ого хранения) и представленных Заявителем, в случае, если З</w:t>
      </w:r>
      <w:r w:rsidRPr="004E1907">
        <w:t>аявитель самостоятельно не представил копи</w:t>
      </w:r>
      <w:r w:rsidR="004F456E" w:rsidRPr="004E1907">
        <w:t xml:space="preserve">и </w:t>
      </w:r>
      <w:r w:rsidR="004F456E" w:rsidRPr="004E1907">
        <w:lastRenderedPageBreak/>
        <w:t xml:space="preserve">документов личного хранения, </w:t>
      </w:r>
      <w:r w:rsidRPr="004E1907">
        <w:t xml:space="preserve">а в соответствии с административным регламентом предоставления </w:t>
      </w:r>
      <w:r w:rsidR="00FE0A04" w:rsidRPr="004E1907">
        <w:t>муниципальной</w:t>
      </w:r>
      <w:r w:rsidR="009E1267" w:rsidRPr="004E1907">
        <w:t xml:space="preserve"> </w:t>
      </w:r>
      <w:r w:rsidRPr="004E1907">
        <w:t xml:space="preserve">услуги для ее предоставления необходима копия документа личного хранения </w:t>
      </w:r>
      <w:r w:rsidR="004F456E" w:rsidRPr="004E1907">
        <w:t xml:space="preserve">(за исключением случая, когда </w:t>
      </w:r>
      <w:r w:rsidRPr="004E1907">
        <w:t xml:space="preserve">в соответствии с нормативным правовым актом для предоставления </w:t>
      </w:r>
      <w:r w:rsidR="00FE0A04" w:rsidRPr="004E1907">
        <w:t>муниципальной</w:t>
      </w:r>
      <w:r w:rsidR="009E1267" w:rsidRPr="004E1907">
        <w:t xml:space="preserve"> </w:t>
      </w:r>
      <w:r w:rsidRPr="004E1907">
        <w:t>услуги необходимо предъявление нотариально удостоверенной копии документа личного хранения). Заве</w:t>
      </w:r>
      <w:r w:rsidRPr="004E1907">
        <w:softHyphen/>
        <w:t>ряет копии док</w:t>
      </w:r>
      <w:r w:rsidR="009E1267" w:rsidRPr="004E1907">
        <w:t>ументов, возвращает подлинники З</w:t>
      </w:r>
      <w:r w:rsidRPr="004E1907">
        <w:t>аявителю;</w:t>
      </w:r>
    </w:p>
    <w:p w:rsidR="00330989" w:rsidRPr="004E1907" w:rsidRDefault="00330989" w:rsidP="004E1907">
      <w:r w:rsidRPr="004E1907">
        <w:t xml:space="preserve">при отсутствии оснований </w:t>
      </w:r>
      <w:r w:rsidR="00AF6B51" w:rsidRPr="004E1907">
        <w:t xml:space="preserve">для отказа в приеме документов </w:t>
      </w:r>
      <w:r w:rsidR="004F456E" w:rsidRPr="004E1907">
        <w:t xml:space="preserve">регистрирует заявление </w:t>
      </w:r>
      <w:r w:rsidRPr="004E1907">
        <w:t xml:space="preserve">и документы, необходимые для предоставления </w:t>
      </w:r>
      <w:r w:rsidR="00FE0A04" w:rsidRPr="004E1907">
        <w:t>муниципальной</w:t>
      </w:r>
      <w:r w:rsidR="009E1267" w:rsidRPr="004E1907">
        <w:t xml:space="preserve"> </w:t>
      </w:r>
      <w:r w:rsidRPr="004E1907">
        <w:t>услуги, формирует пакет документов.</w:t>
      </w:r>
    </w:p>
    <w:p w:rsidR="00330989" w:rsidRPr="004E1907" w:rsidRDefault="00330989" w:rsidP="004E1907">
      <w:r w:rsidRPr="004E1907">
        <w:t>При</w:t>
      </w:r>
      <w:r w:rsidR="004F456E" w:rsidRPr="004E1907">
        <w:t xml:space="preserve"> приеме комплексного запроса у З</w:t>
      </w:r>
      <w:r w:rsidRPr="004E1907">
        <w:t>аявителя</w:t>
      </w:r>
      <w:r w:rsidR="009E1267" w:rsidRPr="004E1907">
        <w:t xml:space="preserve"> </w:t>
      </w:r>
      <w:r w:rsidRPr="004E1907">
        <w:t>работник МФЦ обязан проинформировать его обо всех государственных и (или) муниципальных услугах, услугах, которые являютс</w:t>
      </w:r>
      <w:r w:rsidR="004F456E" w:rsidRPr="004E1907">
        <w:t xml:space="preserve">я необходимыми и обязательными </w:t>
      </w:r>
      <w:r w:rsidRPr="004E1907">
        <w:t>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rsidR="00330989" w:rsidRPr="004E1907" w:rsidRDefault="00330989" w:rsidP="004E1907">
      <w:r w:rsidRPr="004E1907">
        <w:t>В случае несоответствия документа, удостоверяющего личность, нормативно установленным требованиям или его отсутств</w:t>
      </w:r>
      <w:r w:rsidR="004F456E" w:rsidRPr="004E1907">
        <w:t xml:space="preserve">ия – работник МФЦ информирует Заявителя </w:t>
      </w:r>
      <w:r w:rsidRPr="004E1907">
        <w:t xml:space="preserve">о необходимости предъявления документа, </w:t>
      </w:r>
      <w:r w:rsidR="004E1907">
        <w:t>у</w:t>
      </w:r>
      <w:r w:rsidRPr="004E1907">
        <w:t xml:space="preserve">достоверяющего личность, для предоставления </w:t>
      </w:r>
      <w:r w:rsidR="00FE0A04" w:rsidRPr="004E1907">
        <w:t>муниципальной</w:t>
      </w:r>
      <w:r w:rsidR="00A8300B" w:rsidRPr="004E1907">
        <w:t xml:space="preserve"> </w:t>
      </w:r>
      <w:r w:rsidR="004F456E" w:rsidRPr="004E1907">
        <w:t xml:space="preserve">услуги и предлагает обратиться </w:t>
      </w:r>
      <w:r w:rsidRPr="004E1907">
        <w:t xml:space="preserve">в МФЦ после приведения в соответствие с нормативно установленными требованиями документа, удостоверяющего личность. </w:t>
      </w:r>
    </w:p>
    <w:p w:rsidR="00AC155A" w:rsidRPr="004E1907" w:rsidRDefault="00330989" w:rsidP="004E1907">
      <w:r w:rsidRPr="004E1907">
        <w:t xml:space="preserve">При предоставлении </w:t>
      </w:r>
      <w:r w:rsidR="00FE0A04" w:rsidRPr="004E1907">
        <w:t>муниципальной</w:t>
      </w:r>
      <w:r w:rsidR="00A8300B" w:rsidRPr="004E1907">
        <w:t xml:space="preserve"> </w:t>
      </w:r>
      <w:r w:rsidR="004F456E" w:rsidRPr="004E1907">
        <w:t xml:space="preserve">услуги </w:t>
      </w:r>
      <w:r w:rsidRPr="004E1907">
        <w:t>по экстерриториальному принципу МФЦ:</w:t>
      </w:r>
    </w:p>
    <w:p w:rsidR="00AC155A" w:rsidRPr="004E1907" w:rsidRDefault="004F456E" w:rsidP="004E1907">
      <w:r w:rsidRPr="004E1907">
        <w:t xml:space="preserve">принимает от Заявителя </w:t>
      </w:r>
      <w:r w:rsidR="002C62F7" w:rsidRPr="004E1907">
        <w:t xml:space="preserve">заявление </w:t>
      </w:r>
      <w:r w:rsidR="00330989" w:rsidRPr="004E1907">
        <w:t>и документ</w:t>
      </w:r>
      <w:r w:rsidRPr="004E1907">
        <w:t>ы, представленные Заявителем</w:t>
      </w:r>
      <w:r w:rsidR="00330989" w:rsidRPr="004E1907">
        <w:t>;</w:t>
      </w:r>
    </w:p>
    <w:p w:rsidR="00AC155A" w:rsidRPr="004E1907" w:rsidRDefault="00330989" w:rsidP="004E1907">
      <w:r w:rsidRPr="004E1907">
        <w:t>осуществляет копирование (сканирование) документов, предусмотренных пунктами 1 - 7, 9, 10, 14</w:t>
      </w:r>
      <w:r w:rsidR="009D4627" w:rsidRPr="004E1907">
        <w:t xml:space="preserve"> </w:t>
      </w:r>
      <w:r w:rsidRPr="004E1907">
        <w:t xml:space="preserve">и 18 части 6 статьи 7 </w:t>
      </w:r>
      <w:r w:rsidR="002A6637" w:rsidRPr="004E1907">
        <w:t xml:space="preserve">Федерального закона от 27 июля 2010 г. № 210-ФЗ </w:t>
      </w:r>
      <w:r w:rsidR="00AF6B51" w:rsidRPr="004E1907">
        <w:t>«</w:t>
      </w:r>
      <w:r w:rsidR="002A6637" w:rsidRPr="004E1907">
        <w:t>Об организации предоставления государственных и муниципальных услуг</w:t>
      </w:r>
      <w:r w:rsidR="00AF6B51" w:rsidRPr="004E1907">
        <w:t>»</w:t>
      </w:r>
      <w:r w:rsidR="002A6637" w:rsidRPr="004E1907">
        <w:t xml:space="preserve"> </w:t>
      </w:r>
      <w:r w:rsidRPr="004E1907">
        <w:t>(далее - документы личн</w:t>
      </w:r>
      <w:r w:rsidR="002A6637" w:rsidRPr="004E1907">
        <w:t xml:space="preserve">ого хранения) и представленных Заявителем, в случае, если Заявитель </w:t>
      </w:r>
      <w:r w:rsidRPr="004E1907">
        <w:t xml:space="preserve">самостоятельно не представил копии документов личного хранения, а в соответствии с административным регламентом предоставления </w:t>
      </w:r>
      <w:r w:rsidR="00FE0A04" w:rsidRPr="004E1907">
        <w:t>муниципальной</w:t>
      </w:r>
      <w:r w:rsidR="00AC155A" w:rsidRPr="004E1907">
        <w:t xml:space="preserve"> </w:t>
      </w:r>
      <w:r w:rsidRPr="004E1907">
        <w:t xml:space="preserve">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w:t>
      </w:r>
      <w:r w:rsidR="00FE0A04" w:rsidRPr="004E1907">
        <w:t>муниципальной</w:t>
      </w:r>
      <w:r w:rsidR="00AC155A" w:rsidRPr="004E1907">
        <w:t xml:space="preserve"> </w:t>
      </w:r>
      <w:r w:rsidRPr="004E1907">
        <w:t>услуги необходимо предъявление нотариально удостоверенной копии документа личного хранения);</w:t>
      </w:r>
    </w:p>
    <w:p w:rsidR="00AC155A" w:rsidRPr="004E1907" w:rsidRDefault="00330989" w:rsidP="004E1907">
      <w:r w:rsidRPr="004E1907">
        <w:t>формирует электронные докумен</w:t>
      </w:r>
      <w:r w:rsidR="002A6637" w:rsidRPr="004E1907">
        <w:t>ты и (или) электронные образы з</w:t>
      </w:r>
      <w:r w:rsidRPr="004E1907">
        <w:t>аявл</w:t>
      </w:r>
      <w:r w:rsidR="002A6637" w:rsidRPr="004E1907">
        <w:t>ения, документов, принятых от З</w:t>
      </w:r>
      <w:r w:rsidRPr="004E1907">
        <w:t>аявителя</w:t>
      </w:r>
      <w:r w:rsidR="002A6637" w:rsidRPr="004E1907">
        <w:t xml:space="preserve">, копий </w:t>
      </w:r>
      <w:r w:rsidRPr="004E1907">
        <w:t>документов</w:t>
      </w:r>
      <w:r w:rsidR="002A6637" w:rsidRPr="004E1907">
        <w:t xml:space="preserve"> личного хранения, принятых от Заявителя</w:t>
      </w:r>
      <w:r w:rsidRPr="004E1907">
        <w:t>, обеспечивая их заверение электронной подписью в установленном порядке;</w:t>
      </w:r>
      <w:r w:rsidR="002C62F7" w:rsidRPr="004E1907">
        <w:t xml:space="preserve"> </w:t>
      </w:r>
    </w:p>
    <w:p w:rsidR="00330989" w:rsidRPr="004E1907" w:rsidRDefault="00330989" w:rsidP="004E1907">
      <w:pPr>
        <w:rPr>
          <w:rFonts w:eastAsia="Calibri"/>
        </w:rPr>
      </w:pPr>
      <w:r w:rsidRPr="004E1907">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w:t>
      </w:r>
      <w:r w:rsidR="002C62F7" w:rsidRPr="004E1907">
        <w:t>МФЦ</w:t>
      </w:r>
      <w:r w:rsidRPr="004E1907">
        <w:t>, в</w:t>
      </w:r>
      <w:r w:rsidR="006868A9" w:rsidRPr="004E1907">
        <w:rPr>
          <w:rFonts w:eastAsia="Calibri"/>
        </w:rPr>
        <w:t xml:space="preserve"> Уполномоченный орган</w:t>
      </w:r>
      <w:r w:rsidR="00AC155A" w:rsidRPr="004E1907">
        <w:t>, предоставляющ</w:t>
      </w:r>
      <w:r w:rsidR="002C62F7" w:rsidRPr="004E1907">
        <w:t>ий</w:t>
      </w:r>
      <w:r w:rsidR="00AC155A" w:rsidRPr="004E1907">
        <w:t xml:space="preserve"> муниципальную услугу</w:t>
      </w:r>
      <w:r w:rsidRPr="004E1907">
        <w:t>.</w:t>
      </w:r>
    </w:p>
    <w:p w:rsidR="00AF6B51" w:rsidRPr="004E1907" w:rsidRDefault="00330989" w:rsidP="004E1907">
      <w:r w:rsidRPr="004E1907">
        <w:t>Критерием принятия решения по настоящей административно</w:t>
      </w:r>
      <w:r w:rsidR="00AF6B51" w:rsidRPr="004E1907">
        <w:t>й про</w:t>
      </w:r>
      <w:r w:rsidRPr="004E1907">
        <w:t>цедуре является отсутствие оснований для отк</w:t>
      </w:r>
      <w:r w:rsidR="00AF6B51" w:rsidRPr="004E1907">
        <w:t>аза в приеме документов, необхо</w:t>
      </w:r>
      <w:r w:rsidRPr="004E1907">
        <w:t xml:space="preserve">димых для предоставления </w:t>
      </w:r>
      <w:r w:rsidR="00FE0A04" w:rsidRPr="004E1907">
        <w:t>муниципальной</w:t>
      </w:r>
      <w:r w:rsidR="002A6637" w:rsidRPr="004E1907">
        <w:t xml:space="preserve"> услуги</w:t>
      </w:r>
      <w:r w:rsidR="00AF6B51" w:rsidRPr="004E1907">
        <w:t>.</w:t>
      </w:r>
    </w:p>
    <w:p w:rsidR="00330989" w:rsidRPr="004E1907" w:rsidRDefault="00330989" w:rsidP="004E1907">
      <w:r w:rsidRPr="004E1907">
        <w:t>Результатом исполнения административной процедуры является регистраци</w:t>
      </w:r>
      <w:r w:rsidR="002A6637" w:rsidRPr="004E1907">
        <w:t>я запроса (заявления) и выдача З</w:t>
      </w:r>
      <w:r w:rsidRPr="004E1907">
        <w:t>аявителю расписки в получении документов либо отказ в приеме докум</w:t>
      </w:r>
      <w:r w:rsidR="002A6637" w:rsidRPr="004E1907">
        <w:t xml:space="preserve">ентов, при выявлении оснований </w:t>
      </w:r>
      <w:r w:rsidRPr="004E1907">
        <w:t xml:space="preserve">для отказа в </w:t>
      </w:r>
      <w:r w:rsidR="002A6637" w:rsidRPr="004E1907">
        <w:t>приеме документов (по желанию З</w:t>
      </w:r>
      <w:r w:rsidR="002C62F7" w:rsidRPr="004E1907">
        <w:t>аявителя</w:t>
      </w:r>
      <w:r w:rsidR="00AC155A" w:rsidRPr="004E1907">
        <w:t xml:space="preserve"> </w:t>
      </w:r>
      <w:r w:rsidRPr="004E1907">
        <w:t>выдается в письменном виде с указанием причин отказа).</w:t>
      </w:r>
    </w:p>
    <w:p w:rsidR="00330989" w:rsidRPr="004E1907" w:rsidRDefault="00330989" w:rsidP="004E1907">
      <w:r w:rsidRPr="004E1907">
        <w:lastRenderedPageBreak/>
        <w:t>Исполнение данной административной процедуры возложено на работника МФЦ.</w:t>
      </w:r>
    </w:p>
    <w:p w:rsidR="00330989" w:rsidRPr="004E1907" w:rsidRDefault="00330989" w:rsidP="004E1907">
      <w:r w:rsidRPr="004E1907">
        <w:t>6.2.3. Основанием для начала администрат</w:t>
      </w:r>
      <w:r w:rsidR="00AC155A" w:rsidRPr="004E1907">
        <w:t>ивной процедуры является принятие МФЦ заявления</w:t>
      </w:r>
      <w:r w:rsidRPr="004E1907">
        <w:t xml:space="preserve"> и п</w:t>
      </w:r>
      <w:r w:rsidR="002A6637" w:rsidRPr="004E1907">
        <w:t>ри</w:t>
      </w:r>
      <w:r w:rsidR="00AC155A" w:rsidRPr="004E1907">
        <w:t>лагаемых к нему документов</w:t>
      </w:r>
      <w:r w:rsidR="002A6637" w:rsidRPr="004E1907">
        <w:t xml:space="preserve"> от З</w:t>
      </w:r>
      <w:r w:rsidRPr="004E1907">
        <w:t>аявителя</w:t>
      </w:r>
      <w:r w:rsidR="002C62F7" w:rsidRPr="004E1907">
        <w:t xml:space="preserve"> </w:t>
      </w:r>
      <w:r w:rsidRPr="004E1907">
        <w:t>(пакет документов).</w:t>
      </w:r>
    </w:p>
    <w:p w:rsidR="00330989" w:rsidRPr="004E1907" w:rsidRDefault="00330989" w:rsidP="004E1907">
      <w:pPr>
        <w:rPr>
          <w:rFonts w:eastAsia="Calibri"/>
        </w:rPr>
      </w:pPr>
      <w:r w:rsidRPr="004E1907">
        <w:t xml:space="preserve">Передача пакета документов из МФЦ в </w:t>
      </w:r>
      <w:r w:rsidR="005202BF" w:rsidRPr="004E1907">
        <w:t>Уполномоченный орган</w:t>
      </w:r>
      <w:r w:rsidRPr="004E1907">
        <w:t>, осущест</w:t>
      </w:r>
      <w:r w:rsidR="002A6637" w:rsidRPr="004E1907">
        <w:t xml:space="preserve">вляется в соответствии </w:t>
      </w:r>
      <w:r w:rsidRPr="004E1907">
        <w:t>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w:t>
      </w:r>
      <w:r w:rsidR="006868A9" w:rsidRPr="004E1907">
        <w:rPr>
          <w:rFonts w:eastAsia="Calibri"/>
        </w:rPr>
        <w:t xml:space="preserve"> Уполномоченного органа</w:t>
      </w:r>
      <w:r w:rsidR="002C62F7" w:rsidRPr="004E1907">
        <w:rPr>
          <w:rFonts w:eastAsia="Calibri"/>
        </w:rPr>
        <w:t xml:space="preserve"> </w:t>
      </w:r>
      <w:r w:rsidR="002A6637" w:rsidRPr="004E1907">
        <w:t>и</w:t>
      </w:r>
      <w:r w:rsidRPr="004E1907">
        <w:t xml:space="preserve"> работника МФЦ.</w:t>
      </w:r>
    </w:p>
    <w:p w:rsidR="00330989" w:rsidRPr="004E1907" w:rsidRDefault="00330989" w:rsidP="004E1907">
      <w:pPr>
        <w:rPr>
          <w:rFonts w:eastAsia="Calibri"/>
        </w:rPr>
      </w:pPr>
      <w:r w:rsidRPr="004E1907">
        <w:t xml:space="preserve">Критериями административной процедуры по передаче пакета документов в </w:t>
      </w:r>
      <w:r w:rsidR="006868A9" w:rsidRPr="004E1907">
        <w:rPr>
          <w:rFonts w:eastAsia="Calibri"/>
        </w:rPr>
        <w:t>Уполномоченный орган</w:t>
      </w:r>
      <w:r w:rsidRPr="004E1907">
        <w:t>, являются:</w:t>
      </w:r>
    </w:p>
    <w:p w:rsidR="00330989" w:rsidRPr="004E1907" w:rsidRDefault="00330989" w:rsidP="004E1907">
      <w:r w:rsidRPr="004E1907">
        <w:t xml:space="preserve">соблюдение сроков передачи заявлений и прилагаемых к ним документов, установленных заключенными соглашениями о взаимодействии; </w:t>
      </w:r>
    </w:p>
    <w:p w:rsidR="00330989" w:rsidRPr="004E1907" w:rsidRDefault="00330989" w:rsidP="004E1907">
      <w:pPr>
        <w:rPr>
          <w:rFonts w:eastAsia="Calibri"/>
        </w:rPr>
      </w:pPr>
      <w:r w:rsidRPr="004E1907">
        <w:t xml:space="preserve">адресность направления (соответствие </w:t>
      </w:r>
      <w:r w:rsidR="006868A9" w:rsidRPr="004E1907">
        <w:rPr>
          <w:rFonts w:eastAsia="Calibri"/>
        </w:rPr>
        <w:t>Уполномоченного органа</w:t>
      </w:r>
      <w:r w:rsidR="002C62F7" w:rsidRPr="004E1907">
        <w:rPr>
          <w:rFonts w:eastAsia="Calibri"/>
        </w:rPr>
        <w:t xml:space="preserve"> </w:t>
      </w:r>
      <w:r w:rsidR="002A6637" w:rsidRPr="004E1907">
        <w:t>либо</w:t>
      </w:r>
      <w:r w:rsidRPr="004E1907">
        <w:t xml:space="preserve"> его территориального отдела/филиала);</w:t>
      </w:r>
    </w:p>
    <w:p w:rsidR="00330989" w:rsidRPr="004E1907" w:rsidRDefault="00330989" w:rsidP="004E1907">
      <w:r w:rsidRPr="004E1907">
        <w:t>соблюдение комплектности передавае</w:t>
      </w:r>
      <w:r w:rsidR="002A6637" w:rsidRPr="004E1907">
        <w:t xml:space="preserve">мых документов и предъявляемых </w:t>
      </w:r>
      <w:r w:rsidRPr="004E1907">
        <w:t xml:space="preserve">к ним требований оформления, предусмотренных </w:t>
      </w:r>
      <w:r w:rsidR="002A6637" w:rsidRPr="004E1907">
        <w:t xml:space="preserve">соглашениями </w:t>
      </w:r>
      <w:r w:rsidRPr="004E1907">
        <w:t>о взаимодействии.</w:t>
      </w:r>
    </w:p>
    <w:p w:rsidR="00330989" w:rsidRPr="004E1907" w:rsidRDefault="00330989" w:rsidP="004E1907">
      <w:pPr>
        <w:rPr>
          <w:rFonts w:eastAsia="Calibri"/>
        </w:rPr>
      </w:pPr>
      <w:r w:rsidRPr="004E1907">
        <w:t xml:space="preserve">Способом фиксации результата выполнения административной процедуры является наличие подписей специалиста </w:t>
      </w:r>
      <w:r w:rsidR="006868A9" w:rsidRPr="004E1907">
        <w:rPr>
          <w:rFonts w:eastAsia="Calibri"/>
        </w:rPr>
        <w:t>Уполномоченного органа</w:t>
      </w:r>
      <w:r w:rsidR="002C62F7" w:rsidRPr="004E1907">
        <w:rPr>
          <w:rFonts w:eastAsia="Calibri"/>
        </w:rPr>
        <w:t xml:space="preserve"> </w:t>
      </w:r>
      <w:r w:rsidR="002A6637" w:rsidRPr="004E1907">
        <w:t>и</w:t>
      </w:r>
      <w:r w:rsidRPr="004E1907">
        <w:t xml:space="preserve"> работника МФЦ в реестре.</w:t>
      </w:r>
    </w:p>
    <w:p w:rsidR="00330989" w:rsidRPr="004E1907" w:rsidRDefault="00330989" w:rsidP="004E1907">
      <w:pPr>
        <w:rPr>
          <w:rFonts w:eastAsia="Calibri"/>
        </w:rPr>
      </w:pPr>
      <w:r w:rsidRPr="004E1907">
        <w:t>Результатом исполнения административной процедуры является получение пакета документов</w:t>
      </w:r>
      <w:r w:rsidR="006868A9" w:rsidRPr="004E1907">
        <w:rPr>
          <w:rFonts w:eastAsia="Calibri"/>
        </w:rPr>
        <w:t xml:space="preserve"> Уполномоченным органом</w:t>
      </w:r>
      <w:r w:rsidRPr="004E1907">
        <w:t>.</w:t>
      </w:r>
    </w:p>
    <w:p w:rsidR="00330989" w:rsidRPr="004E1907" w:rsidRDefault="00330989" w:rsidP="004E1907">
      <w:pPr>
        <w:rPr>
          <w:rFonts w:eastAsia="Calibri"/>
        </w:rPr>
      </w:pPr>
      <w:r w:rsidRPr="004E1907">
        <w:t>Исполнение данной административной процедуры возложено на работника МФЦ и специалиста</w:t>
      </w:r>
      <w:r w:rsidR="006868A9" w:rsidRPr="004E1907">
        <w:rPr>
          <w:rFonts w:eastAsia="Calibri"/>
        </w:rPr>
        <w:t xml:space="preserve"> Уполномоченного органа</w:t>
      </w:r>
      <w:r w:rsidRPr="004E1907">
        <w:t>.</w:t>
      </w:r>
    </w:p>
    <w:p w:rsidR="00330989" w:rsidRPr="004E1907" w:rsidRDefault="00330989" w:rsidP="004E1907">
      <w:pPr>
        <w:rPr>
          <w:rFonts w:eastAsia="Calibri"/>
        </w:rPr>
      </w:pPr>
      <w:r w:rsidRPr="004E1907">
        <w:t>6.2.4. Основанием для начала администр</w:t>
      </w:r>
      <w:r w:rsidR="00826AF7" w:rsidRPr="004E1907">
        <w:t>ативной процедуры является под</w:t>
      </w:r>
      <w:r w:rsidRPr="004E1907">
        <w:t>готовленный</w:t>
      </w:r>
      <w:r w:rsidR="00826AF7" w:rsidRPr="004E1907">
        <w:rPr>
          <w:rFonts w:eastAsia="Calibri"/>
        </w:rPr>
        <w:t xml:space="preserve"> Уполномоченным органом</w:t>
      </w:r>
      <w:r w:rsidR="0079744C" w:rsidRPr="004E1907">
        <w:t>, для выдачи результат</w:t>
      </w:r>
      <w:r w:rsidRPr="004E1907">
        <w:t xml:space="preserve"> предоставления </w:t>
      </w:r>
      <w:r w:rsidR="00FE0A04" w:rsidRPr="004E1907">
        <w:t>муниципальной</w:t>
      </w:r>
      <w:r w:rsidR="00A8300B" w:rsidRPr="004E1907">
        <w:t xml:space="preserve"> </w:t>
      </w:r>
      <w:r w:rsidRPr="004E1907">
        <w:t xml:space="preserve">услуги, в случае, если </w:t>
      </w:r>
      <w:r w:rsidR="0079744C" w:rsidRPr="004E1907">
        <w:t xml:space="preserve">муниципальная </w:t>
      </w:r>
      <w:r w:rsidRPr="004E1907">
        <w:t>услуга предоставляется по</w:t>
      </w:r>
      <w:r w:rsidR="0079744C" w:rsidRPr="004E1907">
        <w:t>средством обращения З</w:t>
      </w:r>
      <w:r w:rsidR="002A6637" w:rsidRPr="004E1907">
        <w:t xml:space="preserve">аявителя </w:t>
      </w:r>
      <w:r w:rsidRPr="004E1907">
        <w:t>в МФЦ.</w:t>
      </w:r>
    </w:p>
    <w:p w:rsidR="00330989" w:rsidRPr="004E1907" w:rsidRDefault="00330989" w:rsidP="004E1907">
      <w:pPr>
        <w:rPr>
          <w:rFonts w:eastAsia="Calibri"/>
        </w:rPr>
      </w:pPr>
      <w:r w:rsidRPr="004E1907">
        <w:t xml:space="preserve">Передача документов, являющихся результатом предоставления </w:t>
      </w:r>
      <w:r w:rsidR="00FE0A04" w:rsidRPr="004E1907">
        <w:t>муниципальной</w:t>
      </w:r>
      <w:r w:rsidR="00A8300B" w:rsidRPr="004E1907">
        <w:t xml:space="preserve"> </w:t>
      </w:r>
      <w:r w:rsidRPr="004E1907">
        <w:t xml:space="preserve">услуги, из </w:t>
      </w:r>
      <w:r w:rsidR="00826AF7" w:rsidRPr="004E1907">
        <w:rPr>
          <w:rFonts w:eastAsia="Calibri"/>
        </w:rPr>
        <w:t>Уполномоченного органа</w:t>
      </w:r>
      <w:r w:rsidR="002A6637" w:rsidRPr="004E1907">
        <w:t xml:space="preserve">, в МФЦ осуществляется </w:t>
      </w:r>
      <w:r w:rsidRPr="004E1907">
        <w:t>в соответствии с условиями соглашения о взаимодействии.</w:t>
      </w:r>
    </w:p>
    <w:p w:rsidR="00330989" w:rsidRPr="004E1907" w:rsidRDefault="00330989" w:rsidP="004E1907">
      <w:pPr>
        <w:rPr>
          <w:rFonts w:eastAsia="Calibri"/>
        </w:rPr>
      </w:pPr>
      <w:r w:rsidRPr="004E1907">
        <w:t xml:space="preserve">Передача документов, являющихся результатом предоставления </w:t>
      </w:r>
      <w:r w:rsidR="00FE0A04" w:rsidRPr="004E1907">
        <w:t>муниципальной</w:t>
      </w:r>
      <w:r w:rsidR="00A8300B" w:rsidRPr="004E1907">
        <w:t xml:space="preserve"> </w:t>
      </w:r>
      <w:r w:rsidRPr="004E1907">
        <w:t>услуги, из</w:t>
      </w:r>
      <w:r w:rsidR="00331F22" w:rsidRPr="004E1907">
        <w:rPr>
          <w:rFonts w:eastAsia="Calibri"/>
        </w:rPr>
        <w:t xml:space="preserve"> Уполномоченного органа</w:t>
      </w:r>
      <w:r w:rsidR="002A6637" w:rsidRPr="004E1907">
        <w:t xml:space="preserve">, в МФЦ осуществляется </w:t>
      </w:r>
      <w:r w:rsidRPr="004E1907">
        <w:t>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w:t>
      </w:r>
      <w:r w:rsidR="00331F22" w:rsidRPr="004E1907">
        <w:rPr>
          <w:rFonts w:eastAsia="Calibri"/>
        </w:rPr>
        <w:t xml:space="preserve"> Уполномоченного органа</w:t>
      </w:r>
      <w:r w:rsidR="002C62F7" w:rsidRPr="004E1907">
        <w:rPr>
          <w:rFonts w:eastAsia="Calibri"/>
        </w:rPr>
        <w:t xml:space="preserve"> </w:t>
      </w:r>
      <w:r w:rsidRPr="004E1907">
        <w:t>и работника МФЦ.</w:t>
      </w:r>
    </w:p>
    <w:p w:rsidR="00330989" w:rsidRPr="004E1907" w:rsidRDefault="00330989" w:rsidP="004E1907">
      <w:r w:rsidRPr="004E1907">
        <w:t xml:space="preserve">Результатом исполнения административной процедуры является получение МФЦ результата предоставления </w:t>
      </w:r>
      <w:r w:rsidR="00FE0A04" w:rsidRPr="004E1907">
        <w:t>муниципальной</w:t>
      </w:r>
      <w:r w:rsidR="00466099" w:rsidRPr="004E1907">
        <w:t xml:space="preserve"> </w:t>
      </w:r>
      <w:r w:rsidRPr="004E1907">
        <w:t>услуги для его выдачи заявителю.</w:t>
      </w:r>
    </w:p>
    <w:p w:rsidR="00330989" w:rsidRPr="004E1907" w:rsidRDefault="00330989" w:rsidP="004E1907">
      <w:pPr>
        <w:rPr>
          <w:rFonts w:eastAsia="Calibri"/>
        </w:rPr>
      </w:pPr>
      <w:r w:rsidRPr="004E1907">
        <w:t>Способом фиксации результата выполнения административной процедуры является наличие подписей специалиста</w:t>
      </w:r>
      <w:r w:rsidR="00331F22" w:rsidRPr="004E1907">
        <w:rPr>
          <w:rFonts w:eastAsia="Calibri"/>
        </w:rPr>
        <w:t xml:space="preserve"> Уполномоченного органа</w:t>
      </w:r>
      <w:r w:rsidR="002C62F7" w:rsidRPr="004E1907">
        <w:rPr>
          <w:rFonts w:eastAsia="Calibri"/>
        </w:rPr>
        <w:t xml:space="preserve"> </w:t>
      </w:r>
      <w:r w:rsidR="002A6637" w:rsidRPr="004E1907">
        <w:t>и</w:t>
      </w:r>
      <w:r w:rsidRPr="004E1907">
        <w:t xml:space="preserve"> работника МФЦ в реестре.</w:t>
      </w:r>
    </w:p>
    <w:p w:rsidR="00330989" w:rsidRPr="004E1907" w:rsidRDefault="00330989" w:rsidP="004E1907">
      <w:r w:rsidRPr="004E1907">
        <w:t xml:space="preserve">Критериями принятия решения по настоящей административной процедуре является готовность результата предоставления </w:t>
      </w:r>
      <w:r w:rsidR="00FE0A04" w:rsidRPr="004E1907">
        <w:t>муниципальной</w:t>
      </w:r>
      <w:r w:rsidR="00A8300B" w:rsidRPr="004E1907">
        <w:t xml:space="preserve"> </w:t>
      </w:r>
      <w:r w:rsidR="00466099" w:rsidRPr="004E1907">
        <w:t>услуги к выдаче З</w:t>
      </w:r>
      <w:r w:rsidRPr="004E1907">
        <w:t>аявителю.</w:t>
      </w:r>
    </w:p>
    <w:p w:rsidR="00330989" w:rsidRPr="004E1907" w:rsidRDefault="00330989" w:rsidP="004E1907">
      <w:pPr>
        <w:rPr>
          <w:rFonts w:eastAsia="Calibri"/>
        </w:rPr>
      </w:pPr>
      <w:r w:rsidRPr="004E1907">
        <w:t>Исполнение данной административной процедуры возложено на специалиста</w:t>
      </w:r>
      <w:r w:rsidR="00331F22" w:rsidRPr="004E1907">
        <w:rPr>
          <w:rFonts w:eastAsia="Calibri"/>
        </w:rPr>
        <w:t xml:space="preserve"> Уполномоченного органа</w:t>
      </w:r>
      <w:r w:rsidR="002C62F7" w:rsidRPr="004E1907">
        <w:rPr>
          <w:rFonts w:eastAsia="Calibri"/>
        </w:rPr>
        <w:t xml:space="preserve"> </w:t>
      </w:r>
      <w:r w:rsidR="002A6637" w:rsidRPr="004E1907">
        <w:t>и</w:t>
      </w:r>
      <w:r w:rsidRPr="004E1907">
        <w:t xml:space="preserve"> работника МФЦ.</w:t>
      </w:r>
    </w:p>
    <w:p w:rsidR="00330989" w:rsidRPr="004E1907" w:rsidRDefault="00330989" w:rsidP="004E1907">
      <w:r w:rsidRPr="004E1907">
        <w:t xml:space="preserve">6.2.5. Основанием для начала административной процедуры является получение МФЦ результата предоставления </w:t>
      </w:r>
      <w:r w:rsidR="00FE0A04" w:rsidRPr="004E1907">
        <w:t>муниципальной</w:t>
      </w:r>
      <w:r w:rsidR="00A8300B" w:rsidRPr="004E1907">
        <w:t xml:space="preserve"> </w:t>
      </w:r>
      <w:r w:rsidR="00466099" w:rsidRPr="004E1907">
        <w:t>услуги для его выдачи З</w:t>
      </w:r>
      <w:r w:rsidRPr="004E1907">
        <w:t>аявителю.</w:t>
      </w:r>
    </w:p>
    <w:p w:rsidR="00330989" w:rsidRPr="004E1907" w:rsidRDefault="00466099" w:rsidP="004E1907">
      <w:pPr>
        <w:rPr>
          <w:rFonts w:eastAsia="Calibri"/>
        </w:rPr>
      </w:pPr>
      <w:r w:rsidRPr="004E1907">
        <w:lastRenderedPageBreak/>
        <w:t>МФЦ осуществляет выдачу З</w:t>
      </w:r>
      <w:r w:rsidR="00330989" w:rsidRPr="004E1907">
        <w:t xml:space="preserve">аявителю документов, полученных от </w:t>
      </w:r>
      <w:r w:rsidR="00331F22" w:rsidRPr="004E1907">
        <w:rPr>
          <w:rFonts w:eastAsia="Calibri"/>
        </w:rPr>
        <w:t>Уполномоченного органа</w:t>
      </w:r>
      <w:r w:rsidR="00330989" w:rsidRPr="004E1907">
        <w:t xml:space="preserve">, по результатам предоставления </w:t>
      </w:r>
      <w:r w:rsidR="00FE0A04" w:rsidRPr="004E1907">
        <w:t>муниципальной</w:t>
      </w:r>
      <w:r w:rsidR="00A8300B" w:rsidRPr="004E1907">
        <w:t xml:space="preserve"> </w:t>
      </w:r>
      <w:r w:rsidR="006E37C6" w:rsidRPr="004E1907">
        <w:t xml:space="preserve">услуги, а также </w:t>
      </w:r>
      <w:r w:rsidR="00330989" w:rsidRPr="004E1907">
        <w:t>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rsidR="00330989" w:rsidRPr="004E1907" w:rsidRDefault="00330989" w:rsidP="004E1907">
      <w:r w:rsidRPr="004E1907">
        <w:t xml:space="preserve">Выдача документов, являющихся результатом предоставления </w:t>
      </w:r>
      <w:r w:rsidR="00FE0A04" w:rsidRPr="004E1907">
        <w:t>муниципальной</w:t>
      </w:r>
      <w:r w:rsidR="00A8300B" w:rsidRPr="004E1907">
        <w:t xml:space="preserve"> </w:t>
      </w:r>
      <w:r w:rsidR="006E37C6" w:rsidRPr="004E1907">
        <w:t xml:space="preserve">услуги, в МФЦ осуществляется </w:t>
      </w:r>
      <w:r w:rsidRPr="004E1907">
        <w:t>в соответствии с условиями соглашения о взаимодействии.</w:t>
      </w:r>
    </w:p>
    <w:p w:rsidR="00330989" w:rsidRPr="004E1907" w:rsidRDefault="00330989" w:rsidP="004E1907">
      <w:r w:rsidRPr="004E1907">
        <w:t xml:space="preserve">Работник МФЦ при выдаче документов, являющихся результатом предоставления </w:t>
      </w:r>
      <w:r w:rsidR="00FE0A04" w:rsidRPr="004E1907">
        <w:t>муниципальной</w:t>
      </w:r>
      <w:r w:rsidR="00A8300B" w:rsidRPr="004E1907">
        <w:t xml:space="preserve"> </w:t>
      </w:r>
      <w:r w:rsidRPr="004E1907">
        <w:t>услуги:</w:t>
      </w:r>
    </w:p>
    <w:p w:rsidR="00330989" w:rsidRPr="004E1907" w:rsidRDefault="007D5E6C" w:rsidP="004E1907">
      <w:r w:rsidRPr="004E1907">
        <w:t>устанавливает личность З</w:t>
      </w:r>
      <w:r w:rsidR="00330989" w:rsidRPr="004E1907">
        <w:t>аявителя на основании паспорта гражданина Российской Федерации и иных докум</w:t>
      </w:r>
      <w:r w:rsidRPr="004E1907">
        <w:t>ентов, удостоверяющих личность З</w:t>
      </w:r>
      <w:r w:rsidR="00330989" w:rsidRPr="004E1907">
        <w:t>аявителя, в соответствии с законодательством Российской Федерации;</w:t>
      </w:r>
    </w:p>
    <w:p w:rsidR="00330989" w:rsidRPr="004E1907" w:rsidRDefault="00330989" w:rsidP="004E1907">
      <w:r w:rsidRPr="004E1907">
        <w:t>проверяет наличие соответс</w:t>
      </w:r>
      <w:r w:rsidR="006E37C6" w:rsidRPr="004E1907">
        <w:t xml:space="preserve">твующих полномочий на получение </w:t>
      </w:r>
      <w:r w:rsidR="00FE0A04" w:rsidRPr="004E1907">
        <w:t>муниципальной</w:t>
      </w:r>
      <w:r w:rsidR="00A8300B" w:rsidRPr="004E1907">
        <w:t xml:space="preserve"> </w:t>
      </w:r>
      <w:r w:rsidRPr="004E1907">
        <w:t xml:space="preserve">услуги, если за получением результата </w:t>
      </w:r>
      <w:r w:rsidR="007D5E6C" w:rsidRPr="004E1907">
        <w:t xml:space="preserve">муниципальной </w:t>
      </w:r>
      <w:r w:rsidRPr="004E1907">
        <w:t>услуги обращается представитель</w:t>
      </w:r>
      <w:r w:rsidR="007D5E6C" w:rsidRPr="004E1907">
        <w:t xml:space="preserve"> Заявителя</w:t>
      </w:r>
      <w:r w:rsidRPr="004E1907">
        <w:t>;</w:t>
      </w:r>
    </w:p>
    <w:p w:rsidR="00330989" w:rsidRPr="004E1907" w:rsidRDefault="00330989" w:rsidP="004E1907">
      <w:pPr>
        <w:rPr>
          <w:rFonts w:eastAsia="Calibri"/>
        </w:rPr>
      </w:pPr>
      <w:r w:rsidRPr="004E1907">
        <w:t xml:space="preserve">выдает документы, являющиеся результатом предоставления </w:t>
      </w:r>
      <w:r w:rsidR="00FE0A04" w:rsidRPr="004E1907">
        <w:t>муниципальной</w:t>
      </w:r>
      <w:r w:rsidR="00A8300B" w:rsidRPr="004E1907">
        <w:t xml:space="preserve"> </w:t>
      </w:r>
      <w:r w:rsidRPr="004E1907">
        <w:t xml:space="preserve">услуги, полученные от </w:t>
      </w:r>
      <w:r w:rsidR="00331F22" w:rsidRPr="004E1907">
        <w:rPr>
          <w:rFonts w:eastAsia="Calibri"/>
        </w:rPr>
        <w:t>Уполномоченного органа</w:t>
      </w:r>
      <w:r w:rsidR="002C62F7" w:rsidRPr="004E1907">
        <w:rPr>
          <w:rFonts w:eastAsia="Calibri"/>
        </w:rPr>
        <w:t>.</w:t>
      </w:r>
    </w:p>
    <w:p w:rsidR="00330989" w:rsidRPr="004E1907" w:rsidRDefault="00330989" w:rsidP="004E1907">
      <w:pPr>
        <w:rPr>
          <w:rFonts w:eastAsia="Calibri"/>
        </w:rPr>
      </w:pPr>
      <w:r w:rsidRPr="004E1907">
        <w:t>Работник МФЦ осу</w:t>
      </w:r>
      <w:r w:rsidR="007D5E6C" w:rsidRPr="004E1907">
        <w:t>ществляет составление и выдачу З</w:t>
      </w:r>
      <w:r w:rsidRPr="004E1907">
        <w:t>аявителю</w:t>
      </w:r>
      <w:r w:rsidR="007D5E6C" w:rsidRPr="004E1907">
        <w:t xml:space="preserve"> </w:t>
      </w:r>
      <w:r w:rsidRPr="004E1907">
        <w:t xml:space="preserve">документов на бумажном носителе, подтверждающих содержание электронных документов, направленных в МФЦ по результатам предоставления </w:t>
      </w:r>
      <w:r w:rsidR="00FE0A04" w:rsidRPr="004E1907">
        <w:t>муниципальной</w:t>
      </w:r>
      <w:r w:rsidR="00A8300B" w:rsidRPr="004E1907">
        <w:t xml:space="preserve"> </w:t>
      </w:r>
      <w:r w:rsidRPr="004E1907">
        <w:t>услуги</w:t>
      </w:r>
      <w:r w:rsidR="00331F22" w:rsidRPr="004E1907">
        <w:rPr>
          <w:rFonts w:eastAsia="Calibri"/>
        </w:rPr>
        <w:t xml:space="preserve"> Уполномоченным органом</w:t>
      </w:r>
      <w:r w:rsidRPr="004E1907">
        <w:t>, в соответствии с требованиями, установленными Правительством Российской Федерации.</w:t>
      </w:r>
    </w:p>
    <w:p w:rsidR="00330989" w:rsidRPr="004E1907" w:rsidRDefault="00330989" w:rsidP="004E1907">
      <w:r w:rsidRPr="004E1907">
        <w:t xml:space="preserve">Критерием административной процедуры по выдаче документов, являющихся </w:t>
      </w:r>
      <w:r w:rsidR="006E37C6" w:rsidRPr="004E1907">
        <w:t xml:space="preserve">результатом предоставления </w:t>
      </w:r>
      <w:r w:rsidR="00FE0A04" w:rsidRPr="004E1907">
        <w:t>муниципальной</w:t>
      </w:r>
      <w:r w:rsidR="00A8300B" w:rsidRPr="004E1907">
        <w:t xml:space="preserve"> </w:t>
      </w:r>
      <w:r w:rsidR="006E37C6" w:rsidRPr="004E1907">
        <w:t>услуги,</w:t>
      </w:r>
      <w:r w:rsidRPr="004E1907">
        <w:t xml:space="preserve"> является:</w:t>
      </w:r>
    </w:p>
    <w:p w:rsidR="00330989" w:rsidRPr="004E1907" w:rsidRDefault="00330989" w:rsidP="004E1907">
      <w:pPr>
        <w:rPr>
          <w:rFonts w:eastAsia="Calibri"/>
        </w:rPr>
      </w:pPr>
      <w:r w:rsidRPr="004E1907">
        <w:t xml:space="preserve">соблюдение установленных соглашениями о взаимодействии сроков получения из </w:t>
      </w:r>
      <w:r w:rsidR="00331F22" w:rsidRPr="004E1907">
        <w:rPr>
          <w:rFonts w:eastAsia="Calibri"/>
        </w:rPr>
        <w:t>Уполномоченного органа</w:t>
      </w:r>
      <w:r w:rsidRPr="004E1907">
        <w:t xml:space="preserve">, результата предоставления </w:t>
      </w:r>
      <w:r w:rsidR="007D5E6C" w:rsidRPr="004E1907">
        <w:t xml:space="preserve">муниципальной </w:t>
      </w:r>
      <w:r w:rsidRPr="004E1907">
        <w:t xml:space="preserve">услуги; </w:t>
      </w:r>
    </w:p>
    <w:p w:rsidR="00330989" w:rsidRPr="004E1907" w:rsidRDefault="00330989" w:rsidP="004E1907">
      <w:r w:rsidRPr="004E1907">
        <w:t xml:space="preserve">соответствие переданных на выдачу документов, являющихся результатом предоставления </w:t>
      </w:r>
      <w:r w:rsidR="00FE0A04" w:rsidRPr="004E1907">
        <w:t>муниципальной</w:t>
      </w:r>
      <w:r w:rsidR="00A8300B" w:rsidRPr="004E1907">
        <w:t xml:space="preserve"> </w:t>
      </w:r>
      <w:r w:rsidRPr="004E1907">
        <w:t>услуги, требованиям нормативно-правовых актов.</w:t>
      </w:r>
    </w:p>
    <w:p w:rsidR="00330989" w:rsidRPr="004E1907" w:rsidRDefault="00330989" w:rsidP="004E1907">
      <w:r w:rsidRPr="004E1907">
        <w:t>Результатом администрати</w:t>
      </w:r>
      <w:r w:rsidR="007D5E6C" w:rsidRPr="004E1907">
        <w:t>вной процедуры является выдача З</w:t>
      </w:r>
      <w:r w:rsidRPr="004E1907">
        <w:t xml:space="preserve">аявителю документов, являющихся результатом предоставления </w:t>
      </w:r>
      <w:r w:rsidR="00FE0A04" w:rsidRPr="004E1907">
        <w:t>муниципальной</w:t>
      </w:r>
      <w:r w:rsidR="00A8300B" w:rsidRPr="004E1907">
        <w:t xml:space="preserve"> </w:t>
      </w:r>
      <w:r w:rsidRPr="004E1907">
        <w:t>услуги.</w:t>
      </w:r>
    </w:p>
    <w:p w:rsidR="00330989" w:rsidRPr="004E1907" w:rsidRDefault="00330989" w:rsidP="004E1907">
      <w:r w:rsidRPr="004E1907">
        <w:t>Способом фиксации результата административной про</w:t>
      </w:r>
      <w:r w:rsidR="007D5E6C" w:rsidRPr="004E1907">
        <w:t>цедуры является личная подпись З</w:t>
      </w:r>
      <w:r w:rsidRPr="004E1907">
        <w:t xml:space="preserve">аявителя с расшифровкой в соответствующей графе расписки, подтверждающая получение результата предоставления </w:t>
      </w:r>
      <w:r w:rsidR="00FE0A04" w:rsidRPr="004E1907">
        <w:t>муниципальной</w:t>
      </w:r>
      <w:r w:rsidR="00A8300B" w:rsidRPr="004E1907">
        <w:t xml:space="preserve"> </w:t>
      </w:r>
      <w:r w:rsidR="007D5E6C" w:rsidRPr="004E1907">
        <w:t>услуги З</w:t>
      </w:r>
      <w:r w:rsidRPr="004E1907">
        <w:t>аявителем.</w:t>
      </w:r>
    </w:p>
    <w:p w:rsidR="007E2D76" w:rsidRPr="004E1907" w:rsidRDefault="00330989" w:rsidP="004E1907">
      <w:r w:rsidRPr="004E1907">
        <w:t>Исполнение данной административной процедуры возложено на работника МФЦ.</w:t>
      </w:r>
    </w:p>
    <w:p w:rsidR="0027358D" w:rsidRDefault="0027358D" w:rsidP="004E1907"/>
    <w:p w:rsidR="004E1907" w:rsidRPr="004E1907" w:rsidRDefault="004E1907" w:rsidP="004E1907"/>
    <w:p w:rsidR="0027358D" w:rsidRPr="004E1907" w:rsidRDefault="0027358D" w:rsidP="004E1907"/>
    <w:p w:rsidR="004E1907" w:rsidRDefault="00AF6B51" w:rsidP="004E1907">
      <w:r w:rsidRPr="004E1907">
        <w:t xml:space="preserve">Начальник </w:t>
      </w:r>
    </w:p>
    <w:p w:rsidR="004E1907" w:rsidRDefault="00AF6B51" w:rsidP="004E1907">
      <w:r w:rsidRPr="004E1907">
        <w:t>общего отдела</w:t>
      </w:r>
    </w:p>
    <w:p w:rsidR="004E1907" w:rsidRDefault="00520EA7" w:rsidP="004E1907">
      <w:r>
        <w:t>В.В.Данильченко</w:t>
      </w:r>
    </w:p>
    <w:p w:rsidR="004E1907" w:rsidRDefault="004E1907" w:rsidP="004E1907"/>
    <w:p w:rsidR="004E1907" w:rsidRDefault="004E1907" w:rsidP="004E1907"/>
    <w:p w:rsidR="004E1907" w:rsidRDefault="004E1907" w:rsidP="004E1907"/>
    <w:p w:rsidR="0035762B" w:rsidRDefault="00303827" w:rsidP="004E1907">
      <w:r>
        <w:t>Приложение</w:t>
      </w:r>
      <w:r w:rsidR="0035762B" w:rsidRPr="004E1907">
        <w:t xml:space="preserve"> № 1</w:t>
      </w:r>
    </w:p>
    <w:p w:rsidR="00303827" w:rsidRDefault="00303827" w:rsidP="004E1907"/>
    <w:p w:rsidR="00303827" w:rsidRPr="004E1907" w:rsidRDefault="00303827" w:rsidP="004E1907"/>
    <w:p w:rsidR="00303827" w:rsidRPr="00303827" w:rsidRDefault="0035762B" w:rsidP="00303827">
      <w:pPr>
        <w:jc w:val="center"/>
        <w:rPr>
          <w:b/>
        </w:rPr>
      </w:pPr>
      <w:r w:rsidRPr="00303827">
        <w:rPr>
          <w:b/>
        </w:rPr>
        <w:t>к Административному регламенту</w:t>
      </w:r>
    </w:p>
    <w:p w:rsidR="0035762B" w:rsidRPr="00303827" w:rsidRDefault="0035762B" w:rsidP="00303827">
      <w:pPr>
        <w:jc w:val="center"/>
        <w:rPr>
          <w:b/>
        </w:rPr>
      </w:pPr>
      <w:r w:rsidRPr="00303827">
        <w:rPr>
          <w:b/>
        </w:rPr>
        <w:t>предоставления муниципальной услуги</w:t>
      </w:r>
    </w:p>
    <w:p w:rsidR="004E1907" w:rsidRPr="00303827" w:rsidRDefault="007C258F" w:rsidP="00303827">
      <w:pPr>
        <w:jc w:val="center"/>
        <w:rPr>
          <w:b/>
        </w:rPr>
      </w:pPr>
      <w:r w:rsidRPr="00303827">
        <w:rPr>
          <w:b/>
        </w:rPr>
        <w:lastRenderedPageBreak/>
        <w:t>«Дача письменных разъяснений налогоплательщикам по вопросам</w:t>
      </w:r>
    </w:p>
    <w:p w:rsidR="007C258F" w:rsidRPr="00303827" w:rsidRDefault="007C258F" w:rsidP="00303827">
      <w:pPr>
        <w:jc w:val="center"/>
        <w:rPr>
          <w:b/>
        </w:rPr>
      </w:pPr>
      <w:r w:rsidRPr="00303827">
        <w:rPr>
          <w:b/>
        </w:rPr>
        <w:t>применения нормативных правовых актов о местных налогах и сборах»</w:t>
      </w:r>
    </w:p>
    <w:p w:rsidR="007C258F" w:rsidRPr="004E1907" w:rsidRDefault="007C258F" w:rsidP="004E1907"/>
    <w:p w:rsidR="007C258F" w:rsidRPr="004E1907" w:rsidRDefault="007C258F" w:rsidP="004E1907"/>
    <w:p w:rsidR="007C258F" w:rsidRPr="004E1907" w:rsidRDefault="00520EA7" w:rsidP="004E1907">
      <w:pPr>
        <w:ind w:left="3969" w:firstLine="0"/>
        <w:jc w:val="left"/>
      </w:pPr>
      <w:r>
        <w:t>Главе Копанского</w:t>
      </w:r>
      <w:r w:rsidR="007C258F" w:rsidRPr="004E1907">
        <w:t xml:space="preserve"> сельского </w:t>
      </w:r>
    </w:p>
    <w:p w:rsidR="007C258F" w:rsidRPr="004E1907" w:rsidRDefault="007C258F" w:rsidP="004E1907">
      <w:pPr>
        <w:ind w:left="3969" w:firstLine="0"/>
        <w:jc w:val="left"/>
      </w:pPr>
      <w:r w:rsidRPr="004E1907">
        <w:t xml:space="preserve">поселения Ейского района </w:t>
      </w:r>
    </w:p>
    <w:p w:rsidR="007C258F" w:rsidRPr="004E1907" w:rsidRDefault="007C258F" w:rsidP="004E1907">
      <w:pPr>
        <w:ind w:left="3969" w:firstLine="0"/>
        <w:jc w:val="left"/>
      </w:pPr>
      <w:r w:rsidRPr="004E1907">
        <w:t xml:space="preserve"> (ФИО заявителя)</w:t>
      </w:r>
    </w:p>
    <w:p w:rsidR="007C258F" w:rsidRPr="004E1907" w:rsidRDefault="007C258F" w:rsidP="004E1907">
      <w:pPr>
        <w:ind w:left="3969" w:firstLine="0"/>
        <w:jc w:val="left"/>
      </w:pPr>
      <w:r w:rsidRPr="004E1907">
        <w:t>проживающего(ей) по адресу:_____________</w:t>
      </w:r>
    </w:p>
    <w:p w:rsidR="007C258F" w:rsidRPr="004E1907" w:rsidRDefault="007C258F" w:rsidP="004E1907">
      <w:pPr>
        <w:ind w:left="3969" w:firstLine="0"/>
        <w:jc w:val="left"/>
      </w:pPr>
      <w:r w:rsidRPr="004E1907">
        <w:t>Паспорт: _______________________________</w:t>
      </w:r>
    </w:p>
    <w:p w:rsidR="007C258F" w:rsidRPr="004E1907" w:rsidRDefault="007C258F" w:rsidP="004E1907">
      <w:pPr>
        <w:ind w:left="3969" w:firstLine="0"/>
        <w:jc w:val="left"/>
      </w:pPr>
      <w:r w:rsidRPr="004E1907">
        <w:t>Телефон: _______________________________</w:t>
      </w:r>
    </w:p>
    <w:p w:rsidR="007C258F" w:rsidRPr="004E1907" w:rsidRDefault="007C258F" w:rsidP="004E1907">
      <w:pPr>
        <w:jc w:val="center"/>
      </w:pPr>
    </w:p>
    <w:p w:rsidR="007C258F" w:rsidRPr="004E1907" w:rsidRDefault="007C258F" w:rsidP="004E1907">
      <w:pPr>
        <w:jc w:val="center"/>
      </w:pPr>
      <w:r w:rsidRPr="004E1907">
        <w:t>ЗАЯВЛЕНИЕ</w:t>
      </w:r>
    </w:p>
    <w:p w:rsidR="007C258F" w:rsidRPr="004E1907" w:rsidRDefault="007C258F" w:rsidP="004E1907">
      <w:pPr>
        <w:jc w:val="center"/>
      </w:pPr>
      <w:r w:rsidRPr="004E1907">
        <w:t>о даче письменных разъяснений по вопросам применения</w:t>
      </w:r>
    </w:p>
    <w:p w:rsidR="007C258F" w:rsidRPr="004E1907" w:rsidRDefault="007C258F" w:rsidP="004E1907">
      <w:pPr>
        <w:jc w:val="center"/>
      </w:pPr>
      <w:r w:rsidRPr="004E1907">
        <w:t>муниципальных правовых актов о налогах и сборах</w:t>
      </w:r>
    </w:p>
    <w:p w:rsidR="007C258F" w:rsidRPr="004E1907" w:rsidRDefault="007C258F" w:rsidP="00261CCB">
      <w:pPr>
        <w:jc w:val="center"/>
      </w:pPr>
    </w:p>
    <w:p w:rsidR="007C258F" w:rsidRPr="004E1907" w:rsidRDefault="007C258F" w:rsidP="004E1907">
      <w:r w:rsidRPr="004E1907">
        <w:t>Прошу дать разъяснение по вопросу: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C258F" w:rsidRPr="004E1907" w:rsidRDefault="007C258F" w:rsidP="00261CCB">
      <w:pPr>
        <w:jc w:val="center"/>
      </w:pPr>
    </w:p>
    <w:p w:rsidR="007C258F" w:rsidRPr="004E1907" w:rsidRDefault="007C258F" w:rsidP="00261CCB">
      <w:pPr>
        <w:ind w:firstLine="0"/>
      </w:pPr>
      <w:r w:rsidRPr="004E1907">
        <w:t>_______________________________________</w:t>
      </w:r>
      <w:r w:rsidR="004E1907">
        <w:t xml:space="preserve"> </w:t>
      </w:r>
      <w:r w:rsidRPr="004E1907">
        <w:t>____________</w:t>
      </w:r>
      <w:r w:rsidR="004E1907">
        <w:t xml:space="preserve"> </w:t>
      </w:r>
      <w:r w:rsidRPr="004E1907">
        <w:t>"__"_____ 20__ г.</w:t>
      </w:r>
    </w:p>
    <w:p w:rsidR="007C258F" w:rsidRPr="004E1907" w:rsidRDefault="007C258F" w:rsidP="004E1907">
      <w:r w:rsidRPr="004E1907">
        <w:t>(Инициалы, фами</w:t>
      </w:r>
      <w:r w:rsidR="00520EA7">
        <w:t>лия, должность представителя</w:t>
      </w:r>
      <w:r w:rsidRPr="004E1907">
        <w:t xml:space="preserve"> (подпись)</w:t>
      </w:r>
    </w:p>
    <w:p w:rsidR="007C258F" w:rsidRPr="004E1907" w:rsidRDefault="007C258F" w:rsidP="004E1907">
      <w:r w:rsidRPr="004E1907">
        <w:t>юридического лица; инициалы, фамилия гражданина)</w:t>
      </w:r>
    </w:p>
    <w:p w:rsidR="007C258F" w:rsidRPr="004E1907" w:rsidRDefault="007C258F" w:rsidP="004E1907">
      <w:pPr>
        <w:rPr>
          <w:rFonts w:eastAsia="Calibri"/>
        </w:rPr>
      </w:pPr>
    </w:p>
    <w:p w:rsidR="007C258F" w:rsidRDefault="007C258F" w:rsidP="004E1907"/>
    <w:p w:rsidR="004E1907" w:rsidRPr="004E1907" w:rsidRDefault="004E1907" w:rsidP="004E1907"/>
    <w:p w:rsidR="004E1907" w:rsidRDefault="007C258F" w:rsidP="004E1907">
      <w:r w:rsidRPr="004E1907">
        <w:t>Начальник</w:t>
      </w:r>
    </w:p>
    <w:p w:rsidR="004E1907" w:rsidRDefault="007C258F" w:rsidP="004E1907">
      <w:r w:rsidRPr="004E1907">
        <w:t>общего отдела</w:t>
      </w:r>
      <w:r w:rsidR="004E1907">
        <w:t xml:space="preserve"> </w:t>
      </w:r>
    </w:p>
    <w:p w:rsidR="007C258F" w:rsidRPr="004E1907" w:rsidRDefault="00520EA7" w:rsidP="004E1907">
      <w:r>
        <w:t>В.В.Данильченко</w:t>
      </w:r>
    </w:p>
    <w:p w:rsidR="007C258F" w:rsidRDefault="007C258F" w:rsidP="004E1907"/>
    <w:p w:rsidR="004E1907" w:rsidRDefault="004E1907" w:rsidP="004E1907"/>
    <w:p w:rsidR="004E1907" w:rsidRDefault="004E1907" w:rsidP="004E1907"/>
    <w:p w:rsidR="007C258F" w:rsidRPr="004E1907" w:rsidRDefault="00303827" w:rsidP="004E1907">
      <w:r>
        <w:t>Приложение</w:t>
      </w:r>
      <w:r w:rsidR="007C258F" w:rsidRPr="004E1907">
        <w:t xml:space="preserve"> № 2</w:t>
      </w:r>
    </w:p>
    <w:p w:rsidR="00303827" w:rsidRDefault="00303827" w:rsidP="00261CCB">
      <w:pPr>
        <w:jc w:val="center"/>
      </w:pPr>
    </w:p>
    <w:p w:rsidR="00303827" w:rsidRDefault="00303827" w:rsidP="00261CCB">
      <w:pPr>
        <w:jc w:val="center"/>
      </w:pPr>
    </w:p>
    <w:p w:rsidR="00303827" w:rsidRPr="00303827" w:rsidRDefault="007C258F" w:rsidP="00303827">
      <w:pPr>
        <w:jc w:val="center"/>
        <w:rPr>
          <w:b/>
        </w:rPr>
      </w:pPr>
      <w:r w:rsidRPr="00303827">
        <w:rPr>
          <w:b/>
        </w:rPr>
        <w:t>к Административному регламенту</w:t>
      </w:r>
    </w:p>
    <w:p w:rsidR="007C258F" w:rsidRPr="00303827" w:rsidRDefault="007C258F" w:rsidP="00303827">
      <w:pPr>
        <w:jc w:val="center"/>
        <w:rPr>
          <w:b/>
        </w:rPr>
      </w:pPr>
      <w:r w:rsidRPr="00303827">
        <w:rPr>
          <w:b/>
        </w:rPr>
        <w:t>предоставления муниципальной услуги</w:t>
      </w:r>
    </w:p>
    <w:p w:rsidR="004E1907" w:rsidRPr="00303827" w:rsidRDefault="007C258F" w:rsidP="00303827">
      <w:pPr>
        <w:jc w:val="center"/>
        <w:rPr>
          <w:b/>
        </w:rPr>
      </w:pPr>
      <w:r w:rsidRPr="00303827">
        <w:rPr>
          <w:b/>
        </w:rPr>
        <w:t>«Дача письменных разъяснений налогоплательщикам по вопросам</w:t>
      </w:r>
    </w:p>
    <w:p w:rsidR="007C258F" w:rsidRPr="00303827" w:rsidRDefault="007C258F" w:rsidP="00303827">
      <w:pPr>
        <w:jc w:val="center"/>
        <w:rPr>
          <w:b/>
        </w:rPr>
      </w:pPr>
      <w:r w:rsidRPr="00303827">
        <w:rPr>
          <w:b/>
        </w:rPr>
        <w:t>применения нормативных правовых актов о местных налогах и сборах»</w:t>
      </w:r>
    </w:p>
    <w:p w:rsidR="005E0413" w:rsidRPr="004E1907" w:rsidRDefault="005E0413" w:rsidP="00261CCB">
      <w:pPr>
        <w:jc w:val="center"/>
      </w:pPr>
    </w:p>
    <w:p w:rsidR="007C258F" w:rsidRPr="004E1907" w:rsidRDefault="007C258F" w:rsidP="00261CCB">
      <w:pPr>
        <w:jc w:val="center"/>
      </w:pPr>
    </w:p>
    <w:p w:rsidR="007C258F" w:rsidRPr="00303827" w:rsidRDefault="007C258F" w:rsidP="004E1907">
      <w:pPr>
        <w:jc w:val="center"/>
        <w:rPr>
          <w:b/>
        </w:rPr>
      </w:pPr>
      <w:r w:rsidRPr="00303827">
        <w:rPr>
          <w:b/>
        </w:rPr>
        <w:t>БЛОК-СХЕМА</w:t>
      </w:r>
    </w:p>
    <w:p w:rsidR="007C258F" w:rsidRPr="00303827" w:rsidRDefault="007C258F" w:rsidP="004E1907">
      <w:pPr>
        <w:jc w:val="center"/>
        <w:rPr>
          <w:b/>
        </w:rPr>
      </w:pPr>
      <w:r w:rsidRPr="00303827">
        <w:rPr>
          <w:b/>
        </w:rPr>
        <w:t>предоставления муниципальной услуги</w:t>
      </w:r>
    </w:p>
    <w:p w:rsidR="007C258F" w:rsidRPr="00303827" w:rsidRDefault="007C258F" w:rsidP="004E1907">
      <w:pPr>
        <w:jc w:val="center"/>
        <w:rPr>
          <w:b/>
        </w:rPr>
      </w:pPr>
      <w:r w:rsidRPr="00303827">
        <w:rPr>
          <w:b/>
        </w:rPr>
        <w:t>«Дача письменных разъяснений налогоплательщикам по вопросам применения нормативных правовых актов о местных налогах и сборах»</w:t>
      </w:r>
    </w:p>
    <w:p w:rsidR="007C258F" w:rsidRPr="004E1907" w:rsidRDefault="00261CCB" w:rsidP="00261CCB">
      <w:pPr>
        <w:ind w:firstLine="0"/>
      </w:pPr>
      <w:r w:rsidRPr="004E1907">
        <w:rPr>
          <w:noProof/>
        </w:rPr>
        <w:lastRenderedPageBreak/>
        <w:drawing>
          <wp:inline distT="0" distB="0" distL="0" distR="0" wp14:anchorId="66124247" wp14:editId="65858EEF">
            <wp:extent cx="5895975" cy="7248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895975" cy="7248525"/>
                    </a:xfrm>
                    <a:prstGeom prst="rect">
                      <a:avLst/>
                    </a:prstGeom>
                    <a:noFill/>
                    <a:ln w="9525">
                      <a:noFill/>
                      <a:miter lim="800000"/>
                      <a:headEnd/>
                      <a:tailEnd/>
                    </a:ln>
                  </pic:spPr>
                </pic:pic>
              </a:graphicData>
            </a:graphic>
          </wp:inline>
        </w:drawing>
      </w:r>
    </w:p>
    <w:p w:rsidR="007C258F" w:rsidRPr="004E1907" w:rsidRDefault="007C258F" w:rsidP="004E1907"/>
    <w:p w:rsidR="007C258F" w:rsidRDefault="007C258F" w:rsidP="004E1907">
      <w:pPr>
        <w:rPr>
          <w:rFonts w:eastAsia="Calibri"/>
        </w:rPr>
      </w:pPr>
    </w:p>
    <w:p w:rsidR="004E1907" w:rsidRPr="004E1907" w:rsidRDefault="004E1907" w:rsidP="004E1907">
      <w:pPr>
        <w:rPr>
          <w:rFonts w:eastAsia="Calibri"/>
        </w:rPr>
      </w:pPr>
    </w:p>
    <w:p w:rsidR="004E1907" w:rsidRDefault="007C258F" w:rsidP="004E1907">
      <w:r w:rsidRPr="004E1907">
        <w:t>Начальник</w:t>
      </w:r>
    </w:p>
    <w:p w:rsidR="004E1907" w:rsidRDefault="007C258F" w:rsidP="004E1907">
      <w:r w:rsidRPr="004E1907">
        <w:t>общего отдела</w:t>
      </w:r>
    </w:p>
    <w:p w:rsidR="007C258F" w:rsidRPr="004E1907" w:rsidRDefault="00520EA7" w:rsidP="004E1907">
      <w:r>
        <w:t>В.В.Данильченко</w:t>
      </w:r>
    </w:p>
    <w:sectPr w:rsidR="007C258F" w:rsidRPr="004E1907" w:rsidSect="00352D24">
      <w:headerReference w:type="even" r:id="rId9"/>
      <w:pgSz w:w="11906" w:h="16838"/>
      <w:pgMar w:top="1134" w:right="850" w:bottom="1134" w:left="1701" w:header="510"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DEB" w:rsidRDefault="005D0DEB">
      <w:r>
        <w:separator/>
      </w:r>
    </w:p>
  </w:endnote>
  <w:endnote w:type="continuationSeparator" w:id="0">
    <w:p w:rsidR="005D0DEB" w:rsidRDefault="005D0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DEB" w:rsidRDefault="005D0DEB">
      <w:r>
        <w:separator/>
      </w:r>
    </w:p>
  </w:footnote>
  <w:footnote w:type="continuationSeparator" w:id="0">
    <w:p w:rsidR="005D0DEB" w:rsidRDefault="005D0D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2D24" w:rsidRDefault="00352D24" w:rsidP="0039004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352D24" w:rsidRDefault="00352D2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633AF"/>
    <w:multiLevelType w:val="multilevel"/>
    <w:tmpl w:val="01FC63C6"/>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0FBE1491"/>
    <w:multiLevelType w:val="multilevel"/>
    <w:tmpl w:val="5F326A5A"/>
    <w:lvl w:ilvl="0">
      <w:start w:val="1"/>
      <w:numFmt w:val="decimal"/>
      <w:lvlText w:val="%1."/>
      <w:lvlJc w:val="left"/>
      <w:pPr>
        <w:ind w:left="750" w:hanging="750"/>
      </w:pPr>
      <w:rPr>
        <w:rFonts w:hint="default"/>
      </w:rPr>
    </w:lvl>
    <w:lvl w:ilvl="1">
      <w:start w:val="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1812" w:hanging="75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153301F5"/>
    <w:multiLevelType w:val="multilevel"/>
    <w:tmpl w:val="75F23A0C"/>
    <w:lvl w:ilvl="0">
      <w:start w:val="1"/>
      <w:numFmt w:val="decimal"/>
      <w:lvlText w:val="%1."/>
      <w:lvlJc w:val="left"/>
      <w:pPr>
        <w:ind w:left="825" w:hanging="825"/>
      </w:pPr>
      <w:rPr>
        <w:rFonts w:hint="default"/>
        <w:i w:val="0"/>
      </w:rPr>
    </w:lvl>
    <w:lvl w:ilvl="1">
      <w:start w:val="1"/>
      <w:numFmt w:val="decimal"/>
      <w:lvlText w:val="%1.%2."/>
      <w:lvlJc w:val="left"/>
      <w:pPr>
        <w:ind w:left="1179" w:hanging="825"/>
      </w:pPr>
      <w:rPr>
        <w:rFonts w:hint="default"/>
        <w:i w:val="0"/>
      </w:rPr>
    </w:lvl>
    <w:lvl w:ilvl="2">
      <w:start w:val="1"/>
      <w:numFmt w:val="decimal"/>
      <w:lvlText w:val="%1.%2.%3."/>
      <w:lvlJc w:val="left"/>
      <w:pPr>
        <w:ind w:left="1533" w:hanging="825"/>
      </w:pPr>
      <w:rPr>
        <w:rFonts w:hint="default"/>
        <w:i w:val="0"/>
      </w:rPr>
    </w:lvl>
    <w:lvl w:ilvl="3">
      <w:start w:val="1"/>
      <w:numFmt w:val="decimal"/>
      <w:lvlText w:val="%1.%2.%3.%4."/>
      <w:lvlJc w:val="left"/>
      <w:pPr>
        <w:ind w:left="2142" w:hanging="1080"/>
      </w:pPr>
      <w:rPr>
        <w:rFonts w:hint="default"/>
        <w:i w:val="0"/>
      </w:rPr>
    </w:lvl>
    <w:lvl w:ilvl="4">
      <w:start w:val="1"/>
      <w:numFmt w:val="decimal"/>
      <w:lvlText w:val="%1.%2.%3.%4.%5."/>
      <w:lvlJc w:val="left"/>
      <w:pPr>
        <w:ind w:left="2496" w:hanging="1080"/>
      </w:pPr>
      <w:rPr>
        <w:rFonts w:hint="default"/>
        <w:i w:val="0"/>
      </w:rPr>
    </w:lvl>
    <w:lvl w:ilvl="5">
      <w:start w:val="1"/>
      <w:numFmt w:val="decimal"/>
      <w:lvlText w:val="%1.%2.%3.%4.%5.%6."/>
      <w:lvlJc w:val="left"/>
      <w:pPr>
        <w:ind w:left="3210" w:hanging="1440"/>
      </w:pPr>
      <w:rPr>
        <w:rFonts w:hint="default"/>
        <w:i w:val="0"/>
      </w:rPr>
    </w:lvl>
    <w:lvl w:ilvl="6">
      <w:start w:val="1"/>
      <w:numFmt w:val="decimal"/>
      <w:lvlText w:val="%1.%2.%3.%4.%5.%6.%7."/>
      <w:lvlJc w:val="left"/>
      <w:pPr>
        <w:ind w:left="3924" w:hanging="1800"/>
      </w:pPr>
      <w:rPr>
        <w:rFonts w:hint="default"/>
        <w:i w:val="0"/>
      </w:rPr>
    </w:lvl>
    <w:lvl w:ilvl="7">
      <w:start w:val="1"/>
      <w:numFmt w:val="decimal"/>
      <w:lvlText w:val="%1.%2.%3.%4.%5.%6.%7.%8."/>
      <w:lvlJc w:val="left"/>
      <w:pPr>
        <w:ind w:left="4278" w:hanging="1800"/>
      </w:pPr>
      <w:rPr>
        <w:rFonts w:hint="default"/>
        <w:i w:val="0"/>
      </w:rPr>
    </w:lvl>
    <w:lvl w:ilvl="8">
      <w:start w:val="1"/>
      <w:numFmt w:val="decimal"/>
      <w:lvlText w:val="%1.%2.%3.%4.%5.%6.%7.%8.%9."/>
      <w:lvlJc w:val="left"/>
      <w:pPr>
        <w:ind w:left="4992" w:hanging="2160"/>
      </w:pPr>
      <w:rPr>
        <w:rFonts w:hint="default"/>
        <w:i w:val="0"/>
      </w:rPr>
    </w:lvl>
  </w:abstractNum>
  <w:abstractNum w:abstractNumId="3" w15:restartNumberingAfterBreak="0">
    <w:nsid w:val="161A158B"/>
    <w:multiLevelType w:val="hybridMultilevel"/>
    <w:tmpl w:val="F2B84674"/>
    <w:lvl w:ilvl="0" w:tplc="4EB621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62E5F4F"/>
    <w:multiLevelType w:val="hybridMultilevel"/>
    <w:tmpl w:val="35D6C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ED5C1B"/>
    <w:multiLevelType w:val="hybridMultilevel"/>
    <w:tmpl w:val="6BD40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2A7671"/>
    <w:multiLevelType w:val="hybridMultilevel"/>
    <w:tmpl w:val="9C226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E3123C3"/>
    <w:multiLevelType w:val="hybridMultilevel"/>
    <w:tmpl w:val="F9BEABC2"/>
    <w:lvl w:ilvl="0" w:tplc="DB90DBF6">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3B53F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EC943C1"/>
    <w:multiLevelType w:val="multilevel"/>
    <w:tmpl w:val="2CAAD754"/>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5C2843D6"/>
    <w:multiLevelType w:val="multilevel"/>
    <w:tmpl w:val="743A39B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2" w15:restartNumberingAfterBreak="0">
    <w:nsid w:val="6BD10060"/>
    <w:multiLevelType w:val="hybridMultilevel"/>
    <w:tmpl w:val="72A0DF24"/>
    <w:lvl w:ilvl="0" w:tplc="1280311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12"/>
  </w:num>
  <w:num w:numId="2">
    <w:abstractNumId w:val="3"/>
  </w:num>
  <w:num w:numId="3">
    <w:abstractNumId w:val="6"/>
  </w:num>
  <w:num w:numId="4">
    <w:abstractNumId w:val="4"/>
  </w:num>
  <w:num w:numId="5">
    <w:abstractNumId w:val="1"/>
  </w:num>
  <w:num w:numId="6">
    <w:abstractNumId w:val="9"/>
  </w:num>
  <w:num w:numId="7">
    <w:abstractNumId w:val="0"/>
  </w:num>
  <w:num w:numId="8">
    <w:abstractNumId w:val="2"/>
  </w:num>
  <w:num w:numId="9">
    <w:abstractNumId w:val="7"/>
  </w:num>
  <w:num w:numId="10">
    <w:abstractNumId w:val="8"/>
  </w:num>
  <w:num w:numId="11">
    <w:abstractNumId w:val="10"/>
  </w:num>
  <w:num w:numId="12">
    <w:abstractNumId w:val="5"/>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6AB"/>
    <w:rsid w:val="0000067C"/>
    <w:rsid w:val="00000788"/>
    <w:rsid w:val="000021B7"/>
    <w:rsid w:val="000025BD"/>
    <w:rsid w:val="00002830"/>
    <w:rsid w:val="00003526"/>
    <w:rsid w:val="00003CFA"/>
    <w:rsid w:val="00003FD6"/>
    <w:rsid w:val="0000519F"/>
    <w:rsid w:val="0000688A"/>
    <w:rsid w:val="00007449"/>
    <w:rsid w:val="00007FED"/>
    <w:rsid w:val="00010C8C"/>
    <w:rsid w:val="00011F9F"/>
    <w:rsid w:val="00012E75"/>
    <w:rsid w:val="00017598"/>
    <w:rsid w:val="00020C5B"/>
    <w:rsid w:val="0002165A"/>
    <w:rsid w:val="00022131"/>
    <w:rsid w:val="00023BE7"/>
    <w:rsid w:val="00025BB7"/>
    <w:rsid w:val="00026065"/>
    <w:rsid w:val="00026164"/>
    <w:rsid w:val="000261A8"/>
    <w:rsid w:val="00026C88"/>
    <w:rsid w:val="00027B16"/>
    <w:rsid w:val="00027D3C"/>
    <w:rsid w:val="00030487"/>
    <w:rsid w:val="0003128A"/>
    <w:rsid w:val="00033E58"/>
    <w:rsid w:val="00034AF1"/>
    <w:rsid w:val="00034BB4"/>
    <w:rsid w:val="00035412"/>
    <w:rsid w:val="00035503"/>
    <w:rsid w:val="000366D0"/>
    <w:rsid w:val="00037061"/>
    <w:rsid w:val="000374DE"/>
    <w:rsid w:val="00040B15"/>
    <w:rsid w:val="00040CFF"/>
    <w:rsid w:val="0004235F"/>
    <w:rsid w:val="0004296B"/>
    <w:rsid w:val="00042FD8"/>
    <w:rsid w:val="00043225"/>
    <w:rsid w:val="00045631"/>
    <w:rsid w:val="0004614F"/>
    <w:rsid w:val="00046804"/>
    <w:rsid w:val="000469C8"/>
    <w:rsid w:val="000507A2"/>
    <w:rsid w:val="00052286"/>
    <w:rsid w:val="00052BE0"/>
    <w:rsid w:val="00052DD8"/>
    <w:rsid w:val="0005390E"/>
    <w:rsid w:val="00054712"/>
    <w:rsid w:val="00055A79"/>
    <w:rsid w:val="00055EEF"/>
    <w:rsid w:val="0005693C"/>
    <w:rsid w:val="000602D2"/>
    <w:rsid w:val="0006176F"/>
    <w:rsid w:val="00061BAE"/>
    <w:rsid w:val="0006276F"/>
    <w:rsid w:val="00062B3A"/>
    <w:rsid w:val="00062F1F"/>
    <w:rsid w:val="00063001"/>
    <w:rsid w:val="000640FE"/>
    <w:rsid w:val="00064E96"/>
    <w:rsid w:val="0006533C"/>
    <w:rsid w:val="000657EF"/>
    <w:rsid w:val="00065B35"/>
    <w:rsid w:val="0006662E"/>
    <w:rsid w:val="00066E14"/>
    <w:rsid w:val="0006761E"/>
    <w:rsid w:val="00067C8A"/>
    <w:rsid w:val="00073C28"/>
    <w:rsid w:val="00073DE7"/>
    <w:rsid w:val="00074E25"/>
    <w:rsid w:val="00075B29"/>
    <w:rsid w:val="00075E39"/>
    <w:rsid w:val="00080287"/>
    <w:rsid w:val="0008116A"/>
    <w:rsid w:val="000814CF"/>
    <w:rsid w:val="000821BD"/>
    <w:rsid w:val="00082B53"/>
    <w:rsid w:val="000843CB"/>
    <w:rsid w:val="0008446A"/>
    <w:rsid w:val="000847FC"/>
    <w:rsid w:val="0008498F"/>
    <w:rsid w:val="000849AA"/>
    <w:rsid w:val="00084DF0"/>
    <w:rsid w:val="00085B19"/>
    <w:rsid w:val="0008605A"/>
    <w:rsid w:val="000926E8"/>
    <w:rsid w:val="00093564"/>
    <w:rsid w:val="000943B8"/>
    <w:rsid w:val="00094C0E"/>
    <w:rsid w:val="000957B7"/>
    <w:rsid w:val="00096408"/>
    <w:rsid w:val="00097D87"/>
    <w:rsid w:val="000A025E"/>
    <w:rsid w:val="000A1154"/>
    <w:rsid w:val="000A1853"/>
    <w:rsid w:val="000A3F9F"/>
    <w:rsid w:val="000A62BC"/>
    <w:rsid w:val="000A6DCF"/>
    <w:rsid w:val="000A6FC2"/>
    <w:rsid w:val="000B366B"/>
    <w:rsid w:val="000B3E98"/>
    <w:rsid w:val="000B3F8B"/>
    <w:rsid w:val="000B45BF"/>
    <w:rsid w:val="000B485E"/>
    <w:rsid w:val="000B5CC7"/>
    <w:rsid w:val="000C01AE"/>
    <w:rsid w:val="000C0218"/>
    <w:rsid w:val="000C1534"/>
    <w:rsid w:val="000C1FDB"/>
    <w:rsid w:val="000C218D"/>
    <w:rsid w:val="000C2454"/>
    <w:rsid w:val="000C384B"/>
    <w:rsid w:val="000C3BDD"/>
    <w:rsid w:val="000C3CC5"/>
    <w:rsid w:val="000C40A7"/>
    <w:rsid w:val="000C4CD8"/>
    <w:rsid w:val="000C62A3"/>
    <w:rsid w:val="000C67B9"/>
    <w:rsid w:val="000C6ABA"/>
    <w:rsid w:val="000C7AD5"/>
    <w:rsid w:val="000D0351"/>
    <w:rsid w:val="000D064A"/>
    <w:rsid w:val="000D1A2F"/>
    <w:rsid w:val="000D1A73"/>
    <w:rsid w:val="000D1D10"/>
    <w:rsid w:val="000D3F78"/>
    <w:rsid w:val="000D514A"/>
    <w:rsid w:val="000D63E2"/>
    <w:rsid w:val="000D67AA"/>
    <w:rsid w:val="000D747A"/>
    <w:rsid w:val="000E0C32"/>
    <w:rsid w:val="000E1382"/>
    <w:rsid w:val="000E30A2"/>
    <w:rsid w:val="000E3D57"/>
    <w:rsid w:val="000E5B47"/>
    <w:rsid w:val="000E6080"/>
    <w:rsid w:val="000E65F6"/>
    <w:rsid w:val="000E6805"/>
    <w:rsid w:val="000E6A9E"/>
    <w:rsid w:val="000F0F3E"/>
    <w:rsid w:val="000F1CF5"/>
    <w:rsid w:val="000F2073"/>
    <w:rsid w:val="000F33E1"/>
    <w:rsid w:val="000F37F0"/>
    <w:rsid w:val="000F3E09"/>
    <w:rsid w:val="000F4224"/>
    <w:rsid w:val="000F6874"/>
    <w:rsid w:val="00102545"/>
    <w:rsid w:val="001038DC"/>
    <w:rsid w:val="00103D84"/>
    <w:rsid w:val="00104BFD"/>
    <w:rsid w:val="00105732"/>
    <w:rsid w:val="001074A3"/>
    <w:rsid w:val="00111D4F"/>
    <w:rsid w:val="00112D12"/>
    <w:rsid w:val="00113DC9"/>
    <w:rsid w:val="00114036"/>
    <w:rsid w:val="0011417D"/>
    <w:rsid w:val="00115336"/>
    <w:rsid w:val="001160C3"/>
    <w:rsid w:val="001161AF"/>
    <w:rsid w:val="00116705"/>
    <w:rsid w:val="0011676D"/>
    <w:rsid w:val="00116B1A"/>
    <w:rsid w:val="001209C8"/>
    <w:rsid w:val="00121629"/>
    <w:rsid w:val="0012181E"/>
    <w:rsid w:val="00123669"/>
    <w:rsid w:val="00125AE9"/>
    <w:rsid w:val="00126161"/>
    <w:rsid w:val="00126587"/>
    <w:rsid w:val="00126A6E"/>
    <w:rsid w:val="00127DEC"/>
    <w:rsid w:val="00130761"/>
    <w:rsid w:val="00130AC8"/>
    <w:rsid w:val="00131C7E"/>
    <w:rsid w:val="001326F5"/>
    <w:rsid w:val="0013356F"/>
    <w:rsid w:val="0013473B"/>
    <w:rsid w:val="00134AFE"/>
    <w:rsid w:val="001353EA"/>
    <w:rsid w:val="0013570F"/>
    <w:rsid w:val="001365B9"/>
    <w:rsid w:val="00136B19"/>
    <w:rsid w:val="00142580"/>
    <w:rsid w:val="00142964"/>
    <w:rsid w:val="00142A20"/>
    <w:rsid w:val="00143DBD"/>
    <w:rsid w:val="00144820"/>
    <w:rsid w:val="0014622D"/>
    <w:rsid w:val="00146309"/>
    <w:rsid w:val="00146861"/>
    <w:rsid w:val="00147E21"/>
    <w:rsid w:val="0015002B"/>
    <w:rsid w:val="001500A9"/>
    <w:rsid w:val="0015065B"/>
    <w:rsid w:val="00150B3D"/>
    <w:rsid w:val="00152A2E"/>
    <w:rsid w:val="00156096"/>
    <w:rsid w:val="0016016B"/>
    <w:rsid w:val="001612A5"/>
    <w:rsid w:val="00162F7F"/>
    <w:rsid w:val="001632A0"/>
    <w:rsid w:val="00164FEC"/>
    <w:rsid w:val="00165D57"/>
    <w:rsid w:val="00166931"/>
    <w:rsid w:val="00167DE1"/>
    <w:rsid w:val="00171D22"/>
    <w:rsid w:val="00171F80"/>
    <w:rsid w:val="00173EA4"/>
    <w:rsid w:val="00176961"/>
    <w:rsid w:val="00176B24"/>
    <w:rsid w:val="00176D71"/>
    <w:rsid w:val="00176E5E"/>
    <w:rsid w:val="00177B6F"/>
    <w:rsid w:val="00177EF4"/>
    <w:rsid w:val="00177F98"/>
    <w:rsid w:val="001801C1"/>
    <w:rsid w:val="001801FC"/>
    <w:rsid w:val="001807C4"/>
    <w:rsid w:val="00182D9C"/>
    <w:rsid w:val="00183388"/>
    <w:rsid w:val="001836CD"/>
    <w:rsid w:val="00183B93"/>
    <w:rsid w:val="00184CC0"/>
    <w:rsid w:val="00184DA9"/>
    <w:rsid w:val="00186F48"/>
    <w:rsid w:val="001872C4"/>
    <w:rsid w:val="001873E6"/>
    <w:rsid w:val="0018751E"/>
    <w:rsid w:val="00187AB7"/>
    <w:rsid w:val="00190756"/>
    <w:rsid w:val="00191016"/>
    <w:rsid w:val="00191B85"/>
    <w:rsid w:val="00192E92"/>
    <w:rsid w:val="00193C7B"/>
    <w:rsid w:val="00194253"/>
    <w:rsid w:val="001948BF"/>
    <w:rsid w:val="00194DD3"/>
    <w:rsid w:val="001955C1"/>
    <w:rsid w:val="00195762"/>
    <w:rsid w:val="00195904"/>
    <w:rsid w:val="00195FF3"/>
    <w:rsid w:val="00196ACB"/>
    <w:rsid w:val="00197FA3"/>
    <w:rsid w:val="001A0732"/>
    <w:rsid w:val="001A087A"/>
    <w:rsid w:val="001A0D8F"/>
    <w:rsid w:val="001A1321"/>
    <w:rsid w:val="001A1FAE"/>
    <w:rsid w:val="001A3288"/>
    <w:rsid w:val="001A4D9B"/>
    <w:rsid w:val="001A5818"/>
    <w:rsid w:val="001A7532"/>
    <w:rsid w:val="001A7540"/>
    <w:rsid w:val="001B0D1F"/>
    <w:rsid w:val="001B113F"/>
    <w:rsid w:val="001B1693"/>
    <w:rsid w:val="001B16EC"/>
    <w:rsid w:val="001B26F8"/>
    <w:rsid w:val="001B2EE1"/>
    <w:rsid w:val="001B376E"/>
    <w:rsid w:val="001B3D54"/>
    <w:rsid w:val="001B4A29"/>
    <w:rsid w:val="001B4E9D"/>
    <w:rsid w:val="001B5C3A"/>
    <w:rsid w:val="001B618B"/>
    <w:rsid w:val="001B6530"/>
    <w:rsid w:val="001B7530"/>
    <w:rsid w:val="001B7D2F"/>
    <w:rsid w:val="001C005E"/>
    <w:rsid w:val="001C02C3"/>
    <w:rsid w:val="001C1A30"/>
    <w:rsid w:val="001C2841"/>
    <w:rsid w:val="001C29C7"/>
    <w:rsid w:val="001C2F1D"/>
    <w:rsid w:val="001C324C"/>
    <w:rsid w:val="001C4127"/>
    <w:rsid w:val="001C4E8B"/>
    <w:rsid w:val="001C5A0F"/>
    <w:rsid w:val="001C5DFC"/>
    <w:rsid w:val="001C6467"/>
    <w:rsid w:val="001C7D50"/>
    <w:rsid w:val="001D00E5"/>
    <w:rsid w:val="001D0586"/>
    <w:rsid w:val="001D08C6"/>
    <w:rsid w:val="001D1F00"/>
    <w:rsid w:val="001D1F67"/>
    <w:rsid w:val="001D26E9"/>
    <w:rsid w:val="001D370F"/>
    <w:rsid w:val="001D3A49"/>
    <w:rsid w:val="001D4A98"/>
    <w:rsid w:val="001D4B09"/>
    <w:rsid w:val="001D569C"/>
    <w:rsid w:val="001D5C6E"/>
    <w:rsid w:val="001E1BED"/>
    <w:rsid w:val="001E5502"/>
    <w:rsid w:val="001E60B0"/>
    <w:rsid w:val="001E6B02"/>
    <w:rsid w:val="001E6CE7"/>
    <w:rsid w:val="001E7850"/>
    <w:rsid w:val="001F0C39"/>
    <w:rsid w:val="001F25F0"/>
    <w:rsid w:val="001F311F"/>
    <w:rsid w:val="001F3F44"/>
    <w:rsid w:val="001F4C6A"/>
    <w:rsid w:val="001F4E4B"/>
    <w:rsid w:val="001F794D"/>
    <w:rsid w:val="00200C25"/>
    <w:rsid w:val="00201454"/>
    <w:rsid w:val="002014F3"/>
    <w:rsid w:val="002028C6"/>
    <w:rsid w:val="00202AA7"/>
    <w:rsid w:val="002031C3"/>
    <w:rsid w:val="00203566"/>
    <w:rsid w:val="002038C2"/>
    <w:rsid w:val="002039F4"/>
    <w:rsid w:val="00203D0F"/>
    <w:rsid w:val="0020424A"/>
    <w:rsid w:val="00204CB7"/>
    <w:rsid w:val="00206A18"/>
    <w:rsid w:val="00206F61"/>
    <w:rsid w:val="00210E75"/>
    <w:rsid w:val="0021139F"/>
    <w:rsid w:val="00211979"/>
    <w:rsid w:val="00212588"/>
    <w:rsid w:val="00212AC1"/>
    <w:rsid w:val="00212D1F"/>
    <w:rsid w:val="002141BF"/>
    <w:rsid w:val="00214201"/>
    <w:rsid w:val="00215968"/>
    <w:rsid w:val="00215BE9"/>
    <w:rsid w:val="00216200"/>
    <w:rsid w:val="002176F2"/>
    <w:rsid w:val="00220BD6"/>
    <w:rsid w:val="0022321C"/>
    <w:rsid w:val="0022398D"/>
    <w:rsid w:val="002251CF"/>
    <w:rsid w:val="002255F7"/>
    <w:rsid w:val="00226274"/>
    <w:rsid w:val="0022651F"/>
    <w:rsid w:val="002308BB"/>
    <w:rsid w:val="00230903"/>
    <w:rsid w:val="00231DC9"/>
    <w:rsid w:val="002337F3"/>
    <w:rsid w:val="00233F10"/>
    <w:rsid w:val="00234979"/>
    <w:rsid w:val="002353E0"/>
    <w:rsid w:val="00237E88"/>
    <w:rsid w:val="00241057"/>
    <w:rsid w:val="00241923"/>
    <w:rsid w:val="00242233"/>
    <w:rsid w:val="0024262C"/>
    <w:rsid w:val="00242D59"/>
    <w:rsid w:val="00242F70"/>
    <w:rsid w:val="002437CB"/>
    <w:rsid w:val="00243B93"/>
    <w:rsid w:val="0024539E"/>
    <w:rsid w:val="002461B5"/>
    <w:rsid w:val="00246749"/>
    <w:rsid w:val="0024682D"/>
    <w:rsid w:val="00246972"/>
    <w:rsid w:val="00251389"/>
    <w:rsid w:val="00254244"/>
    <w:rsid w:val="0025509F"/>
    <w:rsid w:val="0025566E"/>
    <w:rsid w:val="00260447"/>
    <w:rsid w:val="00261CCB"/>
    <w:rsid w:val="002639B4"/>
    <w:rsid w:val="002643FD"/>
    <w:rsid w:val="002649E0"/>
    <w:rsid w:val="002653FC"/>
    <w:rsid w:val="00266BAB"/>
    <w:rsid w:val="00267ABF"/>
    <w:rsid w:val="00267F93"/>
    <w:rsid w:val="00271611"/>
    <w:rsid w:val="0027305F"/>
    <w:rsid w:val="00273224"/>
    <w:rsid w:val="00273384"/>
    <w:rsid w:val="0027358D"/>
    <w:rsid w:val="00273BCD"/>
    <w:rsid w:val="00274401"/>
    <w:rsid w:val="00274EAA"/>
    <w:rsid w:val="0027543A"/>
    <w:rsid w:val="002754CF"/>
    <w:rsid w:val="00276E8C"/>
    <w:rsid w:val="00277FB5"/>
    <w:rsid w:val="002810BD"/>
    <w:rsid w:val="002811C3"/>
    <w:rsid w:val="002824C1"/>
    <w:rsid w:val="002829BE"/>
    <w:rsid w:val="00285DB6"/>
    <w:rsid w:val="002862D3"/>
    <w:rsid w:val="002864FA"/>
    <w:rsid w:val="00287AD2"/>
    <w:rsid w:val="00287E91"/>
    <w:rsid w:val="00290F44"/>
    <w:rsid w:val="00291057"/>
    <w:rsid w:val="00291952"/>
    <w:rsid w:val="00292851"/>
    <w:rsid w:val="002935B9"/>
    <w:rsid w:val="00293F66"/>
    <w:rsid w:val="00294AF5"/>
    <w:rsid w:val="00294D64"/>
    <w:rsid w:val="002956A3"/>
    <w:rsid w:val="002960BA"/>
    <w:rsid w:val="00296159"/>
    <w:rsid w:val="00297432"/>
    <w:rsid w:val="002A1B4C"/>
    <w:rsid w:val="002A3D21"/>
    <w:rsid w:val="002A42A7"/>
    <w:rsid w:val="002A56E0"/>
    <w:rsid w:val="002A6637"/>
    <w:rsid w:val="002A70B4"/>
    <w:rsid w:val="002B0908"/>
    <w:rsid w:val="002B1538"/>
    <w:rsid w:val="002B26AD"/>
    <w:rsid w:val="002B4A5F"/>
    <w:rsid w:val="002B4BFB"/>
    <w:rsid w:val="002B4D84"/>
    <w:rsid w:val="002B645F"/>
    <w:rsid w:val="002B66FB"/>
    <w:rsid w:val="002B6D89"/>
    <w:rsid w:val="002B7F45"/>
    <w:rsid w:val="002C0427"/>
    <w:rsid w:val="002C112B"/>
    <w:rsid w:val="002C1228"/>
    <w:rsid w:val="002C2587"/>
    <w:rsid w:val="002C39E2"/>
    <w:rsid w:val="002C42A2"/>
    <w:rsid w:val="002C46EC"/>
    <w:rsid w:val="002C5317"/>
    <w:rsid w:val="002C62F7"/>
    <w:rsid w:val="002C63D4"/>
    <w:rsid w:val="002C6CBA"/>
    <w:rsid w:val="002C7320"/>
    <w:rsid w:val="002C76EF"/>
    <w:rsid w:val="002D0434"/>
    <w:rsid w:val="002D059D"/>
    <w:rsid w:val="002D0EC1"/>
    <w:rsid w:val="002D1CAC"/>
    <w:rsid w:val="002D22D5"/>
    <w:rsid w:val="002D2BA2"/>
    <w:rsid w:val="002D36DE"/>
    <w:rsid w:val="002D44A5"/>
    <w:rsid w:val="002D4F7E"/>
    <w:rsid w:val="002D535C"/>
    <w:rsid w:val="002D56EA"/>
    <w:rsid w:val="002D5CF1"/>
    <w:rsid w:val="002D6C3A"/>
    <w:rsid w:val="002D759B"/>
    <w:rsid w:val="002D75B9"/>
    <w:rsid w:val="002E00C2"/>
    <w:rsid w:val="002E04C1"/>
    <w:rsid w:val="002E0D79"/>
    <w:rsid w:val="002E179B"/>
    <w:rsid w:val="002E3555"/>
    <w:rsid w:val="002E6F5C"/>
    <w:rsid w:val="002E7869"/>
    <w:rsid w:val="002F07D8"/>
    <w:rsid w:val="002F33EB"/>
    <w:rsid w:val="002F495E"/>
    <w:rsid w:val="002F4B9F"/>
    <w:rsid w:val="002F655F"/>
    <w:rsid w:val="002F673C"/>
    <w:rsid w:val="002F6E24"/>
    <w:rsid w:val="002F7365"/>
    <w:rsid w:val="00300452"/>
    <w:rsid w:val="00300BF0"/>
    <w:rsid w:val="00301B15"/>
    <w:rsid w:val="00302601"/>
    <w:rsid w:val="003026D8"/>
    <w:rsid w:val="00303827"/>
    <w:rsid w:val="00303BBF"/>
    <w:rsid w:val="00303D79"/>
    <w:rsid w:val="0030496B"/>
    <w:rsid w:val="00305489"/>
    <w:rsid w:val="003058C6"/>
    <w:rsid w:val="00306186"/>
    <w:rsid w:val="00306F54"/>
    <w:rsid w:val="00307326"/>
    <w:rsid w:val="00307AE9"/>
    <w:rsid w:val="0031010D"/>
    <w:rsid w:val="003101BF"/>
    <w:rsid w:val="00310D54"/>
    <w:rsid w:val="003122B8"/>
    <w:rsid w:val="003153BF"/>
    <w:rsid w:val="003156B9"/>
    <w:rsid w:val="00320ACD"/>
    <w:rsid w:val="00322AAF"/>
    <w:rsid w:val="00322CF3"/>
    <w:rsid w:val="00323472"/>
    <w:rsid w:val="003246E2"/>
    <w:rsid w:val="00324EA9"/>
    <w:rsid w:val="003252AD"/>
    <w:rsid w:val="00326364"/>
    <w:rsid w:val="003265B7"/>
    <w:rsid w:val="003273C0"/>
    <w:rsid w:val="00327731"/>
    <w:rsid w:val="00330989"/>
    <w:rsid w:val="003310FE"/>
    <w:rsid w:val="00331AE2"/>
    <w:rsid w:val="00331D83"/>
    <w:rsid w:val="00331F22"/>
    <w:rsid w:val="00332399"/>
    <w:rsid w:val="00332446"/>
    <w:rsid w:val="00332F78"/>
    <w:rsid w:val="003343AA"/>
    <w:rsid w:val="003350FA"/>
    <w:rsid w:val="00335DBF"/>
    <w:rsid w:val="00336607"/>
    <w:rsid w:val="00336732"/>
    <w:rsid w:val="00336CF5"/>
    <w:rsid w:val="003378C4"/>
    <w:rsid w:val="00337C1F"/>
    <w:rsid w:val="00341858"/>
    <w:rsid w:val="00344DFE"/>
    <w:rsid w:val="00345283"/>
    <w:rsid w:val="00345887"/>
    <w:rsid w:val="00346DE4"/>
    <w:rsid w:val="0034704F"/>
    <w:rsid w:val="00347398"/>
    <w:rsid w:val="00347D90"/>
    <w:rsid w:val="00350B3C"/>
    <w:rsid w:val="003521ED"/>
    <w:rsid w:val="00352D24"/>
    <w:rsid w:val="00352E7C"/>
    <w:rsid w:val="00354642"/>
    <w:rsid w:val="003546A4"/>
    <w:rsid w:val="0035507A"/>
    <w:rsid w:val="0035575F"/>
    <w:rsid w:val="00355F03"/>
    <w:rsid w:val="00356544"/>
    <w:rsid w:val="00356E13"/>
    <w:rsid w:val="00357445"/>
    <w:rsid w:val="0035762B"/>
    <w:rsid w:val="00360262"/>
    <w:rsid w:val="00360FA2"/>
    <w:rsid w:val="00360FAA"/>
    <w:rsid w:val="00362A35"/>
    <w:rsid w:val="00362E70"/>
    <w:rsid w:val="003633B3"/>
    <w:rsid w:val="00364254"/>
    <w:rsid w:val="0036521A"/>
    <w:rsid w:val="0036557C"/>
    <w:rsid w:val="00365EE7"/>
    <w:rsid w:val="00370BE9"/>
    <w:rsid w:val="00370F69"/>
    <w:rsid w:val="0037123D"/>
    <w:rsid w:val="003718EB"/>
    <w:rsid w:val="0037274E"/>
    <w:rsid w:val="003742E0"/>
    <w:rsid w:val="00376B08"/>
    <w:rsid w:val="00380286"/>
    <w:rsid w:val="003805C2"/>
    <w:rsid w:val="003806B5"/>
    <w:rsid w:val="00381808"/>
    <w:rsid w:val="003819FA"/>
    <w:rsid w:val="003823DC"/>
    <w:rsid w:val="00383210"/>
    <w:rsid w:val="003833E6"/>
    <w:rsid w:val="003838D7"/>
    <w:rsid w:val="00383D5F"/>
    <w:rsid w:val="0038433D"/>
    <w:rsid w:val="0038462F"/>
    <w:rsid w:val="003848DB"/>
    <w:rsid w:val="003850FB"/>
    <w:rsid w:val="003853BB"/>
    <w:rsid w:val="00386F4E"/>
    <w:rsid w:val="0038768E"/>
    <w:rsid w:val="00390044"/>
    <w:rsid w:val="003900D3"/>
    <w:rsid w:val="00391448"/>
    <w:rsid w:val="00391771"/>
    <w:rsid w:val="00395E1B"/>
    <w:rsid w:val="00397B1D"/>
    <w:rsid w:val="003A0BD3"/>
    <w:rsid w:val="003A1DBE"/>
    <w:rsid w:val="003A4056"/>
    <w:rsid w:val="003A49DE"/>
    <w:rsid w:val="003A6015"/>
    <w:rsid w:val="003A73E2"/>
    <w:rsid w:val="003B01AD"/>
    <w:rsid w:val="003B1253"/>
    <w:rsid w:val="003B4BA1"/>
    <w:rsid w:val="003B50EB"/>
    <w:rsid w:val="003B5A74"/>
    <w:rsid w:val="003B5B28"/>
    <w:rsid w:val="003B7198"/>
    <w:rsid w:val="003B7CA9"/>
    <w:rsid w:val="003C26BC"/>
    <w:rsid w:val="003C3F62"/>
    <w:rsid w:val="003C5A71"/>
    <w:rsid w:val="003C5EAB"/>
    <w:rsid w:val="003C6BC0"/>
    <w:rsid w:val="003C7AE0"/>
    <w:rsid w:val="003D0885"/>
    <w:rsid w:val="003D0F22"/>
    <w:rsid w:val="003D200D"/>
    <w:rsid w:val="003D21E6"/>
    <w:rsid w:val="003D43B8"/>
    <w:rsid w:val="003D44C4"/>
    <w:rsid w:val="003D4537"/>
    <w:rsid w:val="003D4A7F"/>
    <w:rsid w:val="003D4BAB"/>
    <w:rsid w:val="003D71C6"/>
    <w:rsid w:val="003E21E4"/>
    <w:rsid w:val="003E25F8"/>
    <w:rsid w:val="003E2D98"/>
    <w:rsid w:val="003E41DA"/>
    <w:rsid w:val="003E47EE"/>
    <w:rsid w:val="003E4D3C"/>
    <w:rsid w:val="003E78A1"/>
    <w:rsid w:val="003E791C"/>
    <w:rsid w:val="003E7CD9"/>
    <w:rsid w:val="003F00B6"/>
    <w:rsid w:val="003F19C8"/>
    <w:rsid w:val="003F25DA"/>
    <w:rsid w:val="003F2851"/>
    <w:rsid w:val="003F2A85"/>
    <w:rsid w:val="003F38B3"/>
    <w:rsid w:val="003F3E8B"/>
    <w:rsid w:val="003F41DD"/>
    <w:rsid w:val="003F592D"/>
    <w:rsid w:val="003F7319"/>
    <w:rsid w:val="003F733F"/>
    <w:rsid w:val="003F7EB6"/>
    <w:rsid w:val="00400395"/>
    <w:rsid w:val="00402994"/>
    <w:rsid w:val="0040357D"/>
    <w:rsid w:val="004035E7"/>
    <w:rsid w:val="00405A89"/>
    <w:rsid w:val="0040605C"/>
    <w:rsid w:val="00407091"/>
    <w:rsid w:val="0041053E"/>
    <w:rsid w:val="00410756"/>
    <w:rsid w:val="00410DBC"/>
    <w:rsid w:val="00410F95"/>
    <w:rsid w:val="00411339"/>
    <w:rsid w:val="00411D4F"/>
    <w:rsid w:val="004121A4"/>
    <w:rsid w:val="00412AE3"/>
    <w:rsid w:val="00412B59"/>
    <w:rsid w:val="004130ED"/>
    <w:rsid w:val="004131C3"/>
    <w:rsid w:val="0041504F"/>
    <w:rsid w:val="004154EC"/>
    <w:rsid w:val="00416E04"/>
    <w:rsid w:val="00417879"/>
    <w:rsid w:val="00417A37"/>
    <w:rsid w:val="004201A8"/>
    <w:rsid w:val="00420B75"/>
    <w:rsid w:val="00422294"/>
    <w:rsid w:val="00422F43"/>
    <w:rsid w:val="0042322B"/>
    <w:rsid w:val="00423805"/>
    <w:rsid w:val="00424B3F"/>
    <w:rsid w:val="00426E5B"/>
    <w:rsid w:val="00426F36"/>
    <w:rsid w:val="004276EB"/>
    <w:rsid w:val="00427D04"/>
    <w:rsid w:val="00430527"/>
    <w:rsid w:val="0043077A"/>
    <w:rsid w:val="00430B61"/>
    <w:rsid w:val="00430E8F"/>
    <w:rsid w:val="004317F4"/>
    <w:rsid w:val="00431FC9"/>
    <w:rsid w:val="004324B4"/>
    <w:rsid w:val="0043302E"/>
    <w:rsid w:val="004345CD"/>
    <w:rsid w:val="004346A0"/>
    <w:rsid w:val="00435888"/>
    <w:rsid w:val="00435F90"/>
    <w:rsid w:val="0043630E"/>
    <w:rsid w:val="00436561"/>
    <w:rsid w:val="004365B2"/>
    <w:rsid w:val="00437A79"/>
    <w:rsid w:val="00437E6F"/>
    <w:rsid w:val="00437E99"/>
    <w:rsid w:val="004408B7"/>
    <w:rsid w:val="00440B6C"/>
    <w:rsid w:val="00440EA5"/>
    <w:rsid w:val="00440F0E"/>
    <w:rsid w:val="00441881"/>
    <w:rsid w:val="00441FA8"/>
    <w:rsid w:val="00442540"/>
    <w:rsid w:val="00445110"/>
    <w:rsid w:val="004457CF"/>
    <w:rsid w:val="004463EA"/>
    <w:rsid w:val="00446B1A"/>
    <w:rsid w:val="00446BB0"/>
    <w:rsid w:val="00446DD4"/>
    <w:rsid w:val="004476E8"/>
    <w:rsid w:val="004478E4"/>
    <w:rsid w:val="0045064D"/>
    <w:rsid w:val="00450823"/>
    <w:rsid w:val="00452441"/>
    <w:rsid w:val="00454555"/>
    <w:rsid w:val="00454EAE"/>
    <w:rsid w:val="00456ACD"/>
    <w:rsid w:val="00457BB1"/>
    <w:rsid w:val="00460101"/>
    <w:rsid w:val="004602F0"/>
    <w:rsid w:val="00461095"/>
    <w:rsid w:val="004611DE"/>
    <w:rsid w:val="00461723"/>
    <w:rsid w:val="00463003"/>
    <w:rsid w:val="0046343F"/>
    <w:rsid w:val="00463491"/>
    <w:rsid w:val="00463665"/>
    <w:rsid w:val="00463893"/>
    <w:rsid w:val="00464153"/>
    <w:rsid w:val="004641EF"/>
    <w:rsid w:val="004643BE"/>
    <w:rsid w:val="00464FA3"/>
    <w:rsid w:val="004657B6"/>
    <w:rsid w:val="00466099"/>
    <w:rsid w:val="00466B1B"/>
    <w:rsid w:val="00467891"/>
    <w:rsid w:val="00471595"/>
    <w:rsid w:val="00471FE2"/>
    <w:rsid w:val="0047205B"/>
    <w:rsid w:val="00472C69"/>
    <w:rsid w:val="00474500"/>
    <w:rsid w:val="004753D9"/>
    <w:rsid w:val="004754DC"/>
    <w:rsid w:val="00475CD5"/>
    <w:rsid w:val="0047656A"/>
    <w:rsid w:val="004776F9"/>
    <w:rsid w:val="00477D7C"/>
    <w:rsid w:val="00480946"/>
    <w:rsid w:val="00480BB1"/>
    <w:rsid w:val="00480C76"/>
    <w:rsid w:val="00481A20"/>
    <w:rsid w:val="004822C0"/>
    <w:rsid w:val="004837E4"/>
    <w:rsid w:val="00483B0A"/>
    <w:rsid w:val="00483D35"/>
    <w:rsid w:val="00484CD1"/>
    <w:rsid w:val="0048557B"/>
    <w:rsid w:val="004862B5"/>
    <w:rsid w:val="004863EF"/>
    <w:rsid w:val="00487694"/>
    <w:rsid w:val="00487BC3"/>
    <w:rsid w:val="00491333"/>
    <w:rsid w:val="00491A7A"/>
    <w:rsid w:val="00492A8E"/>
    <w:rsid w:val="00493BF1"/>
    <w:rsid w:val="00493D10"/>
    <w:rsid w:val="00494ADE"/>
    <w:rsid w:val="00495534"/>
    <w:rsid w:val="00496214"/>
    <w:rsid w:val="00496C51"/>
    <w:rsid w:val="004A0E82"/>
    <w:rsid w:val="004A1075"/>
    <w:rsid w:val="004A1204"/>
    <w:rsid w:val="004A1BDA"/>
    <w:rsid w:val="004A29F7"/>
    <w:rsid w:val="004A3090"/>
    <w:rsid w:val="004A375D"/>
    <w:rsid w:val="004A37EB"/>
    <w:rsid w:val="004A3B11"/>
    <w:rsid w:val="004A3B24"/>
    <w:rsid w:val="004A4079"/>
    <w:rsid w:val="004A6F83"/>
    <w:rsid w:val="004A7D38"/>
    <w:rsid w:val="004B00F1"/>
    <w:rsid w:val="004B1CF0"/>
    <w:rsid w:val="004B2A36"/>
    <w:rsid w:val="004B2CBC"/>
    <w:rsid w:val="004B3D25"/>
    <w:rsid w:val="004B4713"/>
    <w:rsid w:val="004B4CA8"/>
    <w:rsid w:val="004B4FB0"/>
    <w:rsid w:val="004B505C"/>
    <w:rsid w:val="004B661F"/>
    <w:rsid w:val="004B6CBC"/>
    <w:rsid w:val="004C1791"/>
    <w:rsid w:val="004C1F70"/>
    <w:rsid w:val="004C272C"/>
    <w:rsid w:val="004C3FB3"/>
    <w:rsid w:val="004C431F"/>
    <w:rsid w:val="004C4EE0"/>
    <w:rsid w:val="004C5062"/>
    <w:rsid w:val="004C5EED"/>
    <w:rsid w:val="004C77FC"/>
    <w:rsid w:val="004C7A85"/>
    <w:rsid w:val="004D0D02"/>
    <w:rsid w:val="004D162D"/>
    <w:rsid w:val="004D25B9"/>
    <w:rsid w:val="004D5391"/>
    <w:rsid w:val="004D59A4"/>
    <w:rsid w:val="004D695F"/>
    <w:rsid w:val="004D7A71"/>
    <w:rsid w:val="004E14E1"/>
    <w:rsid w:val="004E173E"/>
    <w:rsid w:val="004E1907"/>
    <w:rsid w:val="004E1BC4"/>
    <w:rsid w:val="004E2617"/>
    <w:rsid w:val="004E27D7"/>
    <w:rsid w:val="004E2955"/>
    <w:rsid w:val="004E3B78"/>
    <w:rsid w:val="004E404C"/>
    <w:rsid w:val="004E4635"/>
    <w:rsid w:val="004E7B95"/>
    <w:rsid w:val="004F0B47"/>
    <w:rsid w:val="004F0BAE"/>
    <w:rsid w:val="004F1A73"/>
    <w:rsid w:val="004F1AF8"/>
    <w:rsid w:val="004F2CC1"/>
    <w:rsid w:val="004F339A"/>
    <w:rsid w:val="004F456E"/>
    <w:rsid w:val="004F4930"/>
    <w:rsid w:val="004F4A89"/>
    <w:rsid w:val="004F5D2F"/>
    <w:rsid w:val="004F6005"/>
    <w:rsid w:val="004F6129"/>
    <w:rsid w:val="0050040E"/>
    <w:rsid w:val="00501A72"/>
    <w:rsid w:val="00501E1C"/>
    <w:rsid w:val="00501E2C"/>
    <w:rsid w:val="00503404"/>
    <w:rsid w:val="00503D35"/>
    <w:rsid w:val="0050405F"/>
    <w:rsid w:val="00505AB3"/>
    <w:rsid w:val="00506756"/>
    <w:rsid w:val="00507DA4"/>
    <w:rsid w:val="00507EF5"/>
    <w:rsid w:val="00510676"/>
    <w:rsid w:val="00511933"/>
    <w:rsid w:val="00512496"/>
    <w:rsid w:val="0051278C"/>
    <w:rsid w:val="005130E9"/>
    <w:rsid w:val="005147B0"/>
    <w:rsid w:val="00514A88"/>
    <w:rsid w:val="00515163"/>
    <w:rsid w:val="00517C82"/>
    <w:rsid w:val="005202BF"/>
    <w:rsid w:val="00520EA7"/>
    <w:rsid w:val="00522AA5"/>
    <w:rsid w:val="00523BD8"/>
    <w:rsid w:val="005248DE"/>
    <w:rsid w:val="00524C52"/>
    <w:rsid w:val="005268C2"/>
    <w:rsid w:val="00526C00"/>
    <w:rsid w:val="0052794D"/>
    <w:rsid w:val="0053103A"/>
    <w:rsid w:val="00531927"/>
    <w:rsid w:val="00533F14"/>
    <w:rsid w:val="0053450F"/>
    <w:rsid w:val="00534623"/>
    <w:rsid w:val="00534872"/>
    <w:rsid w:val="0053539B"/>
    <w:rsid w:val="0053687B"/>
    <w:rsid w:val="00537968"/>
    <w:rsid w:val="00537BA7"/>
    <w:rsid w:val="00540EBC"/>
    <w:rsid w:val="00542605"/>
    <w:rsid w:val="00542E15"/>
    <w:rsid w:val="00543F0B"/>
    <w:rsid w:val="0054437E"/>
    <w:rsid w:val="005446E7"/>
    <w:rsid w:val="00547F8B"/>
    <w:rsid w:val="00550C60"/>
    <w:rsid w:val="00550CCE"/>
    <w:rsid w:val="005510EF"/>
    <w:rsid w:val="005539AB"/>
    <w:rsid w:val="005542FE"/>
    <w:rsid w:val="00555A7B"/>
    <w:rsid w:val="0055798D"/>
    <w:rsid w:val="00560A89"/>
    <w:rsid w:val="00561EF1"/>
    <w:rsid w:val="00562101"/>
    <w:rsid w:val="005627B3"/>
    <w:rsid w:val="005629E2"/>
    <w:rsid w:val="0056378F"/>
    <w:rsid w:val="00563EC6"/>
    <w:rsid w:val="0056472A"/>
    <w:rsid w:val="00564F91"/>
    <w:rsid w:val="00565511"/>
    <w:rsid w:val="00571D29"/>
    <w:rsid w:val="00574C11"/>
    <w:rsid w:val="005755DE"/>
    <w:rsid w:val="005759A6"/>
    <w:rsid w:val="00575CF1"/>
    <w:rsid w:val="005763FE"/>
    <w:rsid w:val="005769A2"/>
    <w:rsid w:val="00576B68"/>
    <w:rsid w:val="00577643"/>
    <w:rsid w:val="00580466"/>
    <w:rsid w:val="00580865"/>
    <w:rsid w:val="00582A05"/>
    <w:rsid w:val="005858BE"/>
    <w:rsid w:val="00585E03"/>
    <w:rsid w:val="00586656"/>
    <w:rsid w:val="00586904"/>
    <w:rsid w:val="00586E0E"/>
    <w:rsid w:val="00590374"/>
    <w:rsid w:val="00590603"/>
    <w:rsid w:val="00591207"/>
    <w:rsid w:val="00591315"/>
    <w:rsid w:val="005926E2"/>
    <w:rsid w:val="00592BBA"/>
    <w:rsid w:val="005930DE"/>
    <w:rsid w:val="00595275"/>
    <w:rsid w:val="00596243"/>
    <w:rsid w:val="00596932"/>
    <w:rsid w:val="00596FE6"/>
    <w:rsid w:val="005970DC"/>
    <w:rsid w:val="00597E7A"/>
    <w:rsid w:val="005A0326"/>
    <w:rsid w:val="005A0B32"/>
    <w:rsid w:val="005A0C3E"/>
    <w:rsid w:val="005A0DFC"/>
    <w:rsid w:val="005A1536"/>
    <w:rsid w:val="005A17C7"/>
    <w:rsid w:val="005A2C5D"/>
    <w:rsid w:val="005A3873"/>
    <w:rsid w:val="005A573D"/>
    <w:rsid w:val="005A5C87"/>
    <w:rsid w:val="005A69E9"/>
    <w:rsid w:val="005A7757"/>
    <w:rsid w:val="005B0B23"/>
    <w:rsid w:val="005B23FE"/>
    <w:rsid w:val="005B25F3"/>
    <w:rsid w:val="005B2960"/>
    <w:rsid w:val="005B6026"/>
    <w:rsid w:val="005B692D"/>
    <w:rsid w:val="005B6B1D"/>
    <w:rsid w:val="005B6D6F"/>
    <w:rsid w:val="005B6DFE"/>
    <w:rsid w:val="005B7C64"/>
    <w:rsid w:val="005C0252"/>
    <w:rsid w:val="005C34A7"/>
    <w:rsid w:val="005C4137"/>
    <w:rsid w:val="005C4F3D"/>
    <w:rsid w:val="005C50B0"/>
    <w:rsid w:val="005C5B18"/>
    <w:rsid w:val="005C687F"/>
    <w:rsid w:val="005C6A1B"/>
    <w:rsid w:val="005C6CBF"/>
    <w:rsid w:val="005D0DEB"/>
    <w:rsid w:val="005D14B6"/>
    <w:rsid w:val="005D2972"/>
    <w:rsid w:val="005D6D82"/>
    <w:rsid w:val="005D794C"/>
    <w:rsid w:val="005E0383"/>
    <w:rsid w:val="005E0413"/>
    <w:rsid w:val="005E0C67"/>
    <w:rsid w:val="005E119E"/>
    <w:rsid w:val="005E1269"/>
    <w:rsid w:val="005E2B84"/>
    <w:rsid w:val="005E3597"/>
    <w:rsid w:val="005E40EA"/>
    <w:rsid w:val="005E41E0"/>
    <w:rsid w:val="005E4C02"/>
    <w:rsid w:val="005E4F3C"/>
    <w:rsid w:val="005E562B"/>
    <w:rsid w:val="005E56A2"/>
    <w:rsid w:val="005E670C"/>
    <w:rsid w:val="005F09A0"/>
    <w:rsid w:val="005F2432"/>
    <w:rsid w:val="005F33D2"/>
    <w:rsid w:val="005F46F9"/>
    <w:rsid w:val="005F6661"/>
    <w:rsid w:val="005F7056"/>
    <w:rsid w:val="00600AA1"/>
    <w:rsid w:val="00601BD5"/>
    <w:rsid w:val="006021D9"/>
    <w:rsid w:val="00602270"/>
    <w:rsid w:val="00602580"/>
    <w:rsid w:val="006033F0"/>
    <w:rsid w:val="00604E6C"/>
    <w:rsid w:val="006058F7"/>
    <w:rsid w:val="006065F6"/>
    <w:rsid w:val="00606673"/>
    <w:rsid w:val="0060697E"/>
    <w:rsid w:val="00607779"/>
    <w:rsid w:val="006103C9"/>
    <w:rsid w:val="00610513"/>
    <w:rsid w:val="006107BB"/>
    <w:rsid w:val="00610DCF"/>
    <w:rsid w:val="0061121B"/>
    <w:rsid w:val="00613C2A"/>
    <w:rsid w:val="006156F7"/>
    <w:rsid w:val="0061608A"/>
    <w:rsid w:val="0061653D"/>
    <w:rsid w:val="006174A0"/>
    <w:rsid w:val="00620A63"/>
    <w:rsid w:val="00620B53"/>
    <w:rsid w:val="00621E39"/>
    <w:rsid w:val="006222D6"/>
    <w:rsid w:val="00623B9B"/>
    <w:rsid w:val="00623C76"/>
    <w:rsid w:val="0062434E"/>
    <w:rsid w:val="0062463D"/>
    <w:rsid w:val="006252AC"/>
    <w:rsid w:val="006259F0"/>
    <w:rsid w:val="00625B08"/>
    <w:rsid w:val="00626463"/>
    <w:rsid w:val="00626F4B"/>
    <w:rsid w:val="00630540"/>
    <w:rsid w:val="0063233F"/>
    <w:rsid w:val="00632A28"/>
    <w:rsid w:val="00632EBF"/>
    <w:rsid w:val="00634CB6"/>
    <w:rsid w:val="0063527E"/>
    <w:rsid w:val="00640689"/>
    <w:rsid w:val="00641FCC"/>
    <w:rsid w:val="006421DD"/>
    <w:rsid w:val="00642F95"/>
    <w:rsid w:val="00646203"/>
    <w:rsid w:val="0064622F"/>
    <w:rsid w:val="0064648C"/>
    <w:rsid w:val="0064756C"/>
    <w:rsid w:val="00647D5B"/>
    <w:rsid w:val="00651CA9"/>
    <w:rsid w:val="006522B8"/>
    <w:rsid w:val="006522F8"/>
    <w:rsid w:val="0065321A"/>
    <w:rsid w:val="00653A66"/>
    <w:rsid w:val="0065408B"/>
    <w:rsid w:val="00654EE6"/>
    <w:rsid w:val="00656C4E"/>
    <w:rsid w:val="00656D98"/>
    <w:rsid w:val="00661601"/>
    <w:rsid w:val="00661D11"/>
    <w:rsid w:val="00663594"/>
    <w:rsid w:val="00663A34"/>
    <w:rsid w:val="00664219"/>
    <w:rsid w:val="00666220"/>
    <w:rsid w:val="00666AF7"/>
    <w:rsid w:val="00666FF0"/>
    <w:rsid w:val="00667BFB"/>
    <w:rsid w:val="00670486"/>
    <w:rsid w:val="00670BDD"/>
    <w:rsid w:val="00670F46"/>
    <w:rsid w:val="00672DDC"/>
    <w:rsid w:val="006732A8"/>
    <w:rsid w:val="00673470"/>
    <w:rsid w:val="0067358D"/>
    <w:rsid w:val="006737E9"/>
    <w:rsid w:val="00674A95"/>
    <w:rsid w:val="00675095"/>
    <w:rsid w:val="00676958"/>
    <w:rsid w:val="00677341"/>
    <w:rsid w:val="00677353"/>
    <w:rsid w:val="00680ABF"/>
    <w:rsid w:val="00681A3C"/>
    <w:rsid w:val="0068214E"/>
    <w:rsid w:val="006834C3"/>
    <w:rsid w:val="0068361B"/>
    <w:rsid w:val="00683C74"/>
    <w:rsid w:val="006868A9"/>
    <w:rsid w:val="00686B5B"/>
    <w:rsid w:val="006871B7"/>
    <w:rsid w:val="00687896"/>
    <w:rsid w:val="0069011D"/>
    <w:rsid w:val="00690207"/>
    <w:rsid w:val="006913B5"/>
    <w:rsid w:val="00691499"/>
    <w:rsid w:val="00692C99"/>
    <w:rsid w:val="006947D1"/>
    <w:rsid w:val="006957CF"/>
    <w:rsid w:val="00695BCB"/>
    <w:rsid w:val="006976A2"/>
    <w:rsid w:val="006A16B8"/>
    <w:rsid w:val="006A1D2A"/>
    <w:rsid w:val="006A218A"/>
    <w:rsid w:val="006A2AC9"/>
    <w:rsid w:val="006A2B96"/>
    <w:rsid w:val="006A30B4"/>
    <w:rsid w:val="006A3546"/>
    <w:rsid w:val="006A3C1C"/>
    <w:rsid w:val="006A41A5"/>
    <w:rsid w:val="006A6686"/>
    <w:rsid w:val="006A69AA"/>
    <w:rsid w:val="006A700F"/>
    <w:rsid w:val="006B004A"/>
    <w:rsid w:val="006B0684"/>
    <w:rsid w:val="006B089A"/>
    <w:rsid w:val="006B1EE5"/>
    <w:rsid w:val="006B2792"/>
    <w:rsid w:val="006B2FF0"/>
    <w:rsid w:val="006B3065"/>
    <w:rsid w:val="006B3DF4"/>
    <w:rsid w:val="006B61C5"/>
    <w:rsid w:val="006B6F30"/>
    <w:rsid w:val="006B721D"/>
    <w:rsid w:val="006B7BF0"/>
    <w:rsid w:val="006C0F43"/>
    <w:rsid w:val="006C18B7"/>
    <w:rsid w:val="006C1E40"/>
    <w:rsid w:val="006C2514"/>
    <w:rsid w:val="006C333C"/>
    <w:rsid w:val="006C43E5"/>
    <w:rsid w:val="006C48C9"/>
    <w:rsid w:val="006C4B36"/>
    <w:rsid w:val="006C52E8"/>
    <w:rsid w:val="006C63AC"/>
    <w:rsid w:val="006D03BF"/>
    <w:rsid w:val="006D1B54"/>
    <w:rsid w:val="006D2511"/>
    <w:rsid w:val="006D29DB"/>
    <w:rsid w:val="006D2A13"/>
    <w:rsid w:val="006D3AA2"/>
    <w:rsid w:val="006D7714"/>
    <w:rsid w:val="006E0DCF"/>
    <w:rsid w:val="006E0E45"/>
    <w:rsid w:val="006E2E19"/>
    <w:rsid w:val="006E359E"/>
    <w:rsid w:val="006E37C6"/>
    <w:rsid w:val="006E3D82"/>
    <w:rsid w:val="006E531F"/>
    <w:rsid w:val="006E7722"/>
    <w:rsid w:val="006E7C14"/>
    <w:rsid w:val="006F171C"/>
    <w:rsid w:val="006F5C4A"/>
    <w:rsid w:val="006F5C92"/>
    <w:rsid w:val="006F709A"/>
    <w:rsid w:val="00700A51"/>
    <w:rsid w:val="00700A59"/>
    <w:rsid w:val="00700D13"/>
    <w:rsid w:val="00701404"/>
    <w:rsid w:val="0070240F"/>
    <w:rsid w:val="00702CEF"/>
    <w:rsid w:val="00703008"/>
    <w:rsid w:val="00703E4D"/>
    <w:rsid w:val="007040C7"/>
    <w:rsid w:val="00705AD8"/>
    <w:rsid w:val="00705C98"/>
    <w:rsid w:val="00706138"/>
    <w:rsid w:val="00707BF9"/>
    <w:rsid w:val="00707D2F"/>
    <w:rsid w:val="00710893"/>
    <w:rsid w:val="00711C82"/>
    <w:rsid w:val="0071228C"/>
    <w:rsid w:val="007122DB"/>
    <w:rsid w:val="0071271A"/>
    <w:rsid w:val="00714B2F"/>
    <w:rsid w:val="0071548C"/>
    <w:rsid w:val="00715874"/>
    <w:rsid w:val="00715CC6"/>
    <w:rsid w:val="0071624D"/>
    <w:rsid w:val="00716C01"/>
    <w:rsid w:val="00720098"/>
    <w:rsid w:val="00723CB8"/>
    <w:rsid w:val="0072445E"/>
    <w:rsid w:val="00724CA3"/>
    <w:rsid w:val="0072506A"/>
    <w:rsid w:val="00727D00"/>
    <w:rsid w:val="0073225A"/>
    <w:rsid w:val="00732324"/>
    <w:rsid w:val="007329AA"/>
    <w:rsid w:val="00733A43"/>
    <w:rsid w:val="00734AF6"/>
    <w:rsid w:val="00735DB6"/>
    <w:rsid w:val="0073748A"/>
    <w:rsid w:val="00737949"/>
    <w:rsid w:val="00737E2F"/>
    <w:rsid w:val="00740867"/>
    <w:rsid w:val="00744765"/>
    <w:rsid w:val="007448C6"/>
    <w:rsid w:val="007458C0"/>
    <w:rsid w:val="00746262"/>
    <w:rsid w:val="00746343"/>
    <w:rsid w:val="0074673A"/>
    <w:rsid w:val="00746D3B"/>
    <w:rsid w:val="00747182"/>
    <w:rsid w:val="00750193"/>
    <w:rsid w:val="007514C9"/>
    <w:rsid w:val="00751895"/>
    <w:rsid w:val="0075303B"/>
    <w:rsid w:val="0075430D"/>
    <w:rsid w:val="007545EC"/>
    <w:rsid w:val="00755172"/>
    <w:rsid w:val="007561E1"/>
    <w:rsid w:val="007566A4"/>
    <w:rsid w:val="007577BD"/>
    <w:rsid w:val="00757B33"/>
    <w:rsid w:val="00757D6D"/>
    <w:rsid w:val="0076016E"/>
    <w:rsid w:val="007605B6"/>
    <w:rsid w:val="00760723"/>
    <w:rsid w:val="00761F1E"/>
    <w:rsid w:val="00762520"/>
    <w:rsid w:val="007634E5"/>
    <w:rsid w:val="007635A7"/>
    <w:rsid w:val="00764D50"/>
    <w:rsid w:val="00767594"/>
    <w:rsid w:val="00770D3B"/>
    <w:rsid w:val="00771A2D"/>
    <w:rsid w:val="00771D21"/>
    <w:rsid w:val="00772024"/>
    <w:rsid w:val="0077314C"/>
    <w:rsid w:val="00774613"/>
    <w:rsid w:val="00776195"/>
    <w:rsid w:val="007778C6"/>
    <w:rsid w:val="00777CF3"/>
    <w:rsid w:val="00780AD8"/>
    <w:rsid w:val="00781430"/>
    <w:rsid w:val="0078153B"/>
    <w:rsid w:val="00783BCA"/>
    <w:rsid w:val="0078717A"/>
    <w:rsid w:val="0079202C"/>
    <w:rsid w:val="00792FFE"/>
    <w:rsid w:val="00796EAE"/>
    <w:rsid w:val="00797099"/>
    <w:rsid w:val="00797388"/>
    <w:rsid w:val="0079744C"/>
    <w:rsid w:val="007A00C9"/>
    <w:rsid w:val="007A235D"/>
    <w:rsid w:val="007A2F0E"/>
    <w:rsid w:val="007A308D"/>
    <w:rsid w:val="007A460E"/>
    <w:rsid w:val="007A5D62"/>
    <w:rsid w:val="007A7F0D"/>
    <w:rsid w:val="007B0C61"/>
    <w:rsid w:val="007B0DFA"/>
    <w:rsid w:val="007B2509"/>
    <w:rsid w:val="007B2FFA"/>
    <w:rsid w:val="007B559A"/>
    <w:rsid w:val="007B5A97"/>
    <w:rsid w:val="007B6332"/>
    <w:rsid w:val="007B64E0"/>
    <w:rsid w:val="007B6712"/>
    <w:rsid w:val="007B789D"/>
    <w:rsid w:val="007B7F73"/>
    <w:rsid w:val="007C0E69"/>
    <w:rsid w:val="007C192E"/>
    <w:rsid w:val="007C1996"/>
    <w:rsid w:val="007C258F"/>
    <w:rsid w:val="007C2F9F"/>
    <w:rsid w:val="007C4AF2"/>
    <w:rsid w:val="007C7B6D"/>
    <w:rsid w:val="007D1FFE"/>
    <w:rsid w:val="007D2821"/>
    <w:rsid w:val="007D360A"/>
    <w:rsid w:val="007D3627"/>
    <w:rsid w:val="007D3D9B"/>
    <w:rsid w:val="007D4168"/>
    <w:rsid w:val="007D43F7"/>
    <w:rsid w:val="007D546D"/>
    <w:rsid w:val="007D5E6C"/>
    <w:rsid w:val="007D5EF4"/>
    <w:rsid w:val="007D5F87"/>
    <w:rsid w:val="007D6099"/>
    <w:rsid w:val="007D62E6"/>
    <w:rsid w:val="007D74D7"/>
    <w:rsid w:val="007D764A"/>
    <w:rsid w:val="007D7A2F"/>
    <w:rsid w:val="007E0442"/>
    <w:rsid w:val="007E066D"/>
    <w:rsid w:val="007E2D76"/>
    <w:rsid w:val="007E3AE6"/>
    <w:rsid w:val="007E44E7"/>
    <w:rsid w:val="007E5200"/>
    <w:rsid w:val="007E5233"/>
    <w:rsid w:val="007E5764"/>
    <w:rsid w:val="007E583F"/>
    <w:rsid w:val="007E59F4"/>
    <w:rsid w:val="007E6713"/>
    <w:rsid w:val="007E6AD4"/>
    <w:rsid w:val="007E74BC"/>
    <w:rsid w:val="007E796A"/>
    <w:rsid w:val="007E7D16"/>
    <w:rsid w:val="007F144B"/>
    <w:rsid w:val="007F3400"/>
    <w:rsid w:val="007F607C"/>
    <w:rsid w:val="007F69BA"/>
    <w:rsid w:val="007F6A44"/>
    <w:rsid w:val="007F6CDA"/>
    <w:rsid w:val="007F77E6"/>
    <w:rsid w:val="007F79C0"/>
    <w:rsid w:val="00800AB9"/>
    <w:rsid w:val="00800DD3"/>
    <w:rsid w:val="00801010"/>
    <w:rsid w:val="008013C2"/>
    <w:rsid w:val="00801FEB"/>
    <w:rsid w:val="00802620"/>
    <w:rsid w:val="00803DB1"/>
    <w:rsid w:val="008046B6"/>
    <w:rsid w:val="008052A0"/>
    <w:rsid w:val="008073A2"/>
    <w:rsid w:val="0081061C"/>
    <w:rsid w:val="00810F27"/>
    <w:rsid w:val="008114D3"/>
    <w:rsid w:val="00811690"/>
    <w:rsid w:val="00811C9D"/>
    <w:rsid w:val="00812FBA"/>
    <w:rsid w:val="00813E20"/>
    <w:rsid w:val="00814402"/>
    <w:rsid w:val="00814890"/>
    <w:rsid w:val="00814ACF"/>
    <w:rsid w:val="00814CB4"/>
    <w:rsid w:val="00815555"/>
    <w:rsid w:val="0081564B"/>
    <w:rsid w:val="00815DDB"/>
    <w:rsid w:val="008167FC"/>
    <w:rsid w:val="008168E8"/>
    <w:rsid w:val="00820203"/>
    <w:rsid w:val="00820EC3"/>
    <w:rsid w:val="00821742"/>
    <w:rsid w:val="008217F3"/>
    <w:rsid w:val="008244B7"/>
    <w:rsid w:val="00825EAD"/>
    <w:rsid w:val="00825FFB"/>
    <w:rsid w:val="00826A1C"/>
    <w:rsid w:val="00826AF7"/>
    <w:rsid w:val="00826BC7"/>
    <w:rsid w:val="008274D7"/>
    <w:rsid w:val="008276ED"/>
    <w:rsid w:val="0083140F"/>
    <w:rsid w:val="00833FC5"/>
    <w:rsid w:val="00834638"/>
    <w:rsid w:val="00836179"/>
    <w:rsid w:val="008367AC"/>
    <w:rsid w:val="00836C68"/>
    <w:rsid w:val="00837242"/>
    <w:rsid w:val="00837483"/>
    <w:rsid w:val="0084025F"/>
    <w:rsid w:val="00840387"/>
    <w:rsid w:val="008417BD"/>
    <w:rsid w:val="0084439D"/>
    <w:rsid w:val="00845099"/>
    <w:rsid w:val="008469FC"/>
    <w:rsid w:val="00846A03"/>
    <w:rsid w:val="008476B7"/>
    <w:rsid w:val="00847742"/>
    <w:rsid w:val="00847DDF"/>
    <w:rsid w:val="00850091"/>
    <w:rsid w:val="008506FD"/>
    <w:rsid w:val="00851F37"/>
    <w:rsid w:val="008537A9"/>
    <w:rsid w:val="00854B78"/>
    <w:rsid w:val="00856BEE"/>
    <w:rsid w:val="00857003"/>
    <w:rsid w:val="00857C5B"/>
    <w:rsid w:val="0086058F"/>
    <w:rsid w:val="00860814"/>
    <w:rsid w:val="00860F70"/>
    <w:rsid w:val="008614E5"/>
    <w:rsid w:val="00861504"/>
    <w:rsid w:val="00862D40"/>
    <w:rsid w:val="00862E9F"/>
    <w:rsid w:val="00866434"/>
    <w:rsid w:val="00866D37"/>
    <w:rsid w:val="008671A0"/>
    <w:rsid w:val="00867DF0"/>
    <w:rsid w:val="0087019B"/>
    <w:rsid w:val="00870799"/>
    <w:rsid w:val="00870C95"/>
    <w:rsid w:val="00871706"/>
    <w:rsid w:val="0087213C"/>
    <w:rsid w:val="008723D2"/>
    <w:rsid w:val="008729DB"/>
    <w:rsid w:val="00872E0F"/>
    <w:rsid w:val="008739D0"/>
    <w:rsid w:val="00874829"/>
    <w:rsid w:val="00874F99"/>
    <w:rsid w:val="008751B2"/>
    <w:rsid w:val="0087697D"/>
    <w:rsid w:val="00876FD7"/>
    <w:rsid w:val="008809F1"/>
    <w:rsid w:val="00880B63"/>
    <w:rsid w:val="00880CC2"/>
    <w:rsid w:val="00880D25"/>
    <w:rsid w:val="00880F34"/>
    <w:rsid w:val="00881B4A"/>
    <w:rsid w:val="00882AC0"/>
    <w:rsid w:val="00883701"/>
    <w:rsid w:val="00883A8F"/>
    <w:rsid w:val="008851F7"/>
    <w:rsid w:val="008861F1"/>
    <w:rsid w:val="008908A2"/>
    <w:rsid w:val="008914B6"/>
    <w:rsid w:val="008928D9"/>
    <w:rsid w:val="00892C15"/>
    <w:rsid w:val="008935A2"/>
    <w:rsid w:val="00893EE1"/>
    <w:rsid w:val="008943BF"/>
    <w:rsid w:val="0089501C"/>
    <w:rsid w:val="00895824"/>
    <w:rsid w:val="00895B78"/>
    <w:rsid w:val="0089625C"/>
    <w:rsid w:val="00896EDA"/>
    <w:rsid w:val="008974C5"/>
    <w:rsid w:val="008A00BE"/>
    <w:rsid w:val="008A00EF"/>
    <w:rsid w:val="008A02F7"/>
    <w:rsid w:val="008A0496"/>
    <w:rsid w:val="008A139C"/>
    <w:rsid w:val="008A1974"/>
    <w:rsid w:val="008A20D2"/>
    <w:rsid w:val="008A319C"/>
    <w:rsid w:val="008A37ED"/>
    <w:rsid w:val="008A40D6"/>
    <w:rsid w:val="008A483F"/>
    <w:rsid w:val="008A5B7A"/>
    <w:rsid w:val="008A6AA1"/>
    <w:rsid w:val="008A79C2"/>
    <w:rsid w:val="008A79C6"/>
    <w:rsid w:val="008A7F65"/>
    <w:rsid w:val="008B0B51"/>
    <w:rsid w:val="008B16D0"/>
    <w:rsid w:val="008B36B1"/>
    <w:rsid w:val="008B4076"/>
    <w:rsid w:val="008B4B99"/>
    <w:rsid w:val="008B4DC6"/>
    <w:rsid w:val="008B5586"/>
    <w:rsid w:val="008B73E8"/>
    <w:rsid w:val="008C123B"/>
    <w:rsid w:val="008C26B4"/>
    <w:rsid w:val="008C3C2C"/>
    <w:rsid w:val="008C410D"/>
    <w:rsid w:val="008C573F"/>
    <w:rsid w:val="008C60C9"/>
    <w:rsid w:val="008C62DC"/>
    <w:rsid w:val="008C7BC5"/>
    <w:rsid w:val="008D0787"/>
    <w:rsid w:val="008D1E4A"/>
    <w:rsid w:val="008D448C"/>
    <w:rsid w:val="008D5CB3"/>
    <w:rsid w:val="008D5F5D"/>
    <w:rsid w:val="008D61F2"/>
    <w:rsid w:val="008E038F"/>
    <w:rsid w:val="008E0453"/>
    <w:rsid w:val="008E0E81"/>
    <w:rsid w:val="008E1560"/>
    <w:rsid w:val="008E652B"/>
    <w:rsid w:val="008E6EE8"/>
    <w:rsid w:val="008E7048"/>
    <w:rsid w:val="008E7F21"/>
    <w:rsid w:val="008F0855"/>
    <w:rsid w:val="008F190F"/>
    <w:rsid w:val="008F1B44"/>
    <w:rsid w:val="008F34B1"/>
    <w:rsid w:val="008F3A23"/>
    <w:rsid w:val="008F3C07"/>
    <w:rsid w:val="008F428E"/>
    <w:rsid w:val="008F792E"/>
    <w:rsid w:val="00900AFB"/>
    <w:rsid w:val="009016B6"/>
    <w:rsid w:val="00902EE4"/>
    <w:rsid w:val="0090319B"/>
    <w:rsid w:val="0090399B"/>
    <w:rsid w:val="0090417C"/>
    <w:rsid w:val="00904E7A"/>
    <w:rsid w:val="00905087"/>
    <w:rsid w:val="00905EFE"/>
    <w:rsid w:val="0090736A"/>
    <w:rsid w:val="00907845"/>
    <w:rsid w:val="00910224"/>
    <w:rsid w:val="009107A7"/>
    <w:rsid w:val="009108F5"/>
    <w:rsid w:val="00912DD1"/>
    <w:rsid w:val="00914A84"/>
    <w:rsid w:val="00914FA4"/>
    <w:rsid w:val="009153D7"/>
    <w:rsid w:val="00916970"/>
    <w:rsid w:val="00920BA8"/>
    <w:rsid w:val="00921F05"/>
    <w:rsid w:val="00922B4F"/>
    <w:rsid w:val="00923EBF"/>
    <w:rsid w:val="009245A9"/>
    <w:rsid w:val="00924E7E"/>
    <w:rsid w:val="00924FB5"/>
    <w:rsid w:val="009252CC"/>
    <w:rsid w:val="0092666E"/>
    <w:rsid w:val="009274F2"/>
    <w:rsid w:val="009303D6"/>
    <w:rsid w:val="00930423"/>
    <w:rsid w:val="00931CA9"/>
    <w:rsid w:val="00931EA9"/>
    <w:rsid w:val="00932370"/>
    <w:rsid w:val="00936E2D"/>
    <w:rsid w:val="0094167A"/>
    <w:rsid w:val="009416AC"/>
    <w:rsid w:val="00941FC5"/>
    <w:rsid w:val="00942D9A"/>
    <w:rsid w:val="00942F65"/>
    <w:rsid w:val="00943F72"/>
    <w:rsid w:val="0094502B"/>
    <w:rsid w:val="0094607E"/>
    <w:rsid w:val="00946B64"/>
    <w:rsid w:val="009506B3"/>
    <w:rsid w:val="009510D8"/>
    <w:rsid w:val="00951539"/>
    <w:rsid w:val="00951955"/>
    <w:rsid w:val="0095237F"/>
    <w:rsid w:val="0095342C"/>
    <w:rsid w:val="00954256"/>
    <w:rsid w:val="00954CDB"/>
    <w:rsid w:val="009567B7"/>
    <w:rsid w:val="00956B0D"/>
    <w:rsid w:val="00960D96"/>
    <w:rsid w:val="00962369"/>
    <w:rsid w:val="009623AC"/>
    <w:rsid w:val="00963C45"/>
    <w:rsid w:val="0096452D"/>
    <w:rsid w:val="00965062"/>
    <w:rsid w:val="0096587A"/>
    <w:rsid w:val="009665EA"/>
    <w:rsid w:val="0096672A"/>
    <w:rsid w:val="00967A4A"/>
    <w:rsid w:val="00967F9A"/>
    <w:rsid w:val="00970709"/>
    <w:rsid w:val="00970928"/>
    <w:rsid w:val="009723AC"/>
    <w:rsid w:val="00972F4D"/>
    <w:rsid w:val="00972FE5"/>
    <w:rsid w:val="00973A8B"/>
    <w:rsid w:val="00973AF3"/>
    <w:rsid w:val="00973CA7"/>
    <w:rsid w:val="00974042"/>
    <w:rsid w:val="00974EBC"/>
    <w:rsid w:val="00974FB0"/>
    <w:rsid w:val="0097664F"/>
    <w:rsid w:val="00976F4E"/>
    <w:rsid w:val="009815AC"/>
    <w:rsid w:val="00981F4E"/>
    <w:rsid w:val="00982FB2"/>
    <w:rsid w:val="00983435"/>
    <w:rsid w:val="00984713"/>
    <w:rsid w:val="0098596D"/>
    <w:rsid w:val="00990299"/>
    <w:rsid w:val="0099054D"/>
    <w:rsid w:val="00991B46"/>
    <w:rsid w:val="00992655"/>
    <w:rsid w:val="00992672"/>
    <w:rsid w:val="00992E96"/>
    <w:rsid w:val="00993087"/>
    <w:rsid w:val="0099366A"/>
    <w:rsid w:val="00993700"/>
    <w:rsid w:val="00993871"/>
    <w:rsid w:val="009958DF"/>
    <w:rsid w:val="00996087"/>
    <w:rsid w:val="0099798D"/>
    <w:rsid w:val="009979BC"/>
    <w:rsid w:val="009A0C4F"/>
    <w:rsid w:val="009A1928"/>
    <w:rsid w:val="009A1F73"/>
    <w:rsid w:val="009A2AF6"/>
    <w:rsid w:val="009A35E9"/>
    <w:rsid w:val="009A4057"/>
    <w:rsid w:val="009A4B6C"/>
    <w:rsid w:val="009A5D1C"/>
    <w:rsid w:val="009A6AE9"/>
    <w:rsid w:val="009B0586"/>
    <w:rsid w:val="009B2E53"/>
    <w:rsid w:val="009B41C6"/>
    <w:rsid w:val="009B4C32"/>
    <w:rsid w:val="009B61B3"/>
    <w:rsid w:val="009B6AEB"/>
    <w:rsid w:val="009B6E29"/>
    <w:rsid w:val="009B709E"/>
    <w:rsid w:val="009C0726"/>
    <w:rsid w:val="009C1193"/>
    <w:rsid w:val="009C13EB"/>
    <w:rsid w:val="009C181F"/>
    <w:rsid w:val="009C2168"/>
    <w:rsid w:val="009C2553"/>
    <w:rsid w:val="009C2E59"/>
    <w:rsid w:val="009C32BE"/>
    <w:rsid w:val="009C4971"/>
    <w:rsid w:val="009C51C5"/>
    <w:rsid w:val="009C6300"/>
    <w:rsid w:val="009D0017"/>
    <w:rsid w:val="009D333E"/>
    <w:rsid w:val="009D3D43"/>
    <w:rsid w:val="009D4480"/>
    <w:rsid w:val="009D4627"/>
    <w:rsid w:val="009D4C12"/>
    <w:rsid w:val="009D7A25"/>
    <w:rsid w:val="009E1267"/>
    <w:rsid w:val="009E1DAE"/>
    <w:rsid w:val="009E253A"/>
    <w:rsid w:val="009E3717"/>
    <w:rsid w:val="009E3BB0"/>
    <w:rsid w:val="009E3FD5"/>
    <w:rsid w:val="009E5A53"/>
    <w:rsid w:val="009E70A2"/>
    <w:rsid w:val="009E7BD0"/>
    <w:rsid w:val="009E7ED1"/>
    <w:rsid w:val="009F0062"/>
    <w:rsid w:val="009F111D"/>
    <w:rsid w:val="009F1AE1"/>
    <w:rsid w:val="009F1B46"/>
    <w:rsid w:val="009F25F0"/>
    <w:rsid w:val="009F2C70"/>
    <w:rsid w:val="009F4875"/>
    <w:rsid w:val="009F5119"/>
    <w:rsid w:val="009F5798"/>
    <w:rsid w:val="009F5DC7"/>
    <w:rsid w:val="00A0023D"/>
    <w:rsid w:val="00A00D2D"/>
    <w:rsid w:val="00A01083"/>
    <w:rsid w:val="00A03CEF"/>
    <w:rsid w:val="00A06120"/>
    <w:rsid w:val="00A0645A"/>
    <w:rsid w:val="00A06896"/>
    <w:rsid w:val="00A1071B"/>
    <w:rsid w:val="00A11681"/>
    <w:rsid w:val="00A131B0"/>
    <w:rsid w:val="00A1447D"/>
    <w:rsid w:val="00A15A84"/>
    <w:rsid w:val="00A20EB6"/>
    <w:rsid w:val="00A2113A"/>
    <w:rsid w:val="00A229AC"/>
    <w:rsid w:val="00A2313D"/>
    <w:rsid w:val="00A23603"/>
    <w:rsid w:val="00A24DC2"/>
    <w:rsid w:val="00A257FD"/>
    <w:rsid w:val="00A25825"/>
    <w:rsid w:val="00A25D94"/>
    <w:rsid w:val="00A31685"/>
    <w:rsid w:val="00A3339F"/>
    <w:rsid w:val="00A33DB8"/>
    <w:rsid w:val="00A33DEA"/>
    <w:rsid w:val="00A33FB7"/>
    <w:rsid w:val="00A3463B"/>
    <w:rsid w:val="00A36443"/>
    <w:rsid w:val="00A36A76"/>
    <w:rsid w:val="00A36C53"/>
    <w:rsid w:val="00A37289"/>
    <w:rsid w:val="00A373E5"/>
    <w:rsid w:val="00A4161F"/>
    <w:rsid w:val="00A42C02"/>
    <w:rsid w:val="00A433AB"/>
    <w:rsid w:val="00A43DCB"/>
    <w:rsid w:val="00A44B83"/>
    <w:rsid w:val="00A458D1"/>
    <w:rsid w:val="00A463BB"/>
    <w:rsid w:val="00A47CBC"/>
    <w:rsid w:val="00A507F7"/>
    <w:rsid w:val="00A50801"/>
    <w:rsid w:val="00A51288"/>
    <w:rsid w:val="00A51B61"/>
    <w:rsid w:val="00A5342E"/>
    <w:rsid w:val="00A5360C"/>
    <w:rsid w:val="00A547FB"/>
    <w:rsid w:val="00A54949"/>
    <w:rsid w:val="00A577CD"/>
    <w:rsid w:val="00A5785D"/>
    <w:rsid w:val="00A600C7"/>
    <w:rsid w:val="00A615B4"/>
    <w:rsid w:val="00A63C9B"/>
    <w:rsid w:val="00A64411"/>
    <w:rsid w:val="00A64951"/>
    <w:rsid w:val="00A64C1D"/>
    <w:rsid w:val="00A65680"/>
    <w:rsid w:val="00A65A9E"/>
    <w:rsid w:val="00A66ABF"/>
    <w:rsid w:val="00A672B6"/>
    <w:rsid w:val="00A71739"/>
    <w:rsid w:val="00A720D2"/>
    <w:rsid w:val="00A72250"/>
    <w:rsid w:val="00A73BFC"/>
    <w:rsid w:val="00A73C0B"/>
    <w:rsid w:val="00A74AA5"/>
    <w:rsid w:val="00A74BCD"/>
    <w:rsid w:val="00A75273"/>
    <w:rsid w:val="00A758C0"/>
    <w:rsid w:val="00A75DB8"/>
    <w:rsid w:val="00A768D5"/>
    <w:rsid w:val="00A7747F"/>
    <w:rsid w:val="00A80777"/>
    <w:rsid w:val="00A8300B"/>
    <w:rsid w:val="00A841FB"/>
    <w:rsid w:val="00A8431C"/>
    <w:rsid w:val="00A856DC"/>
    <w:rsid w:val="00A856F7"/>
    <w:rsid w:val="00A86EEE"/>
    <w:rsid w:val="00A871F3"/>
    <w:rsid w:val="00A90436"/>
    <w:rsid w:val="00A922AF"/>
    <w:rsid w:val="00A9242C"/>
    <w:rsid w:val="00A92F2E"/>
    <w:rsid w:val="00A932F5"/>
    <w:rsid w:val="00A94365"/>
    <w:rsid w:val="00A94563"/>
    <w:rsid w:val="00A95939"/>
    <w:rsid w:val="00A95A85"/>
    <w:rsid w:val="00A96A78"/>
    <w:rsid w:val="00A97639"/>
    <w:rsid w:val="00A97F76"/>
    <w:rsid w:val="00AA02D3"/>
    <w:rsid w:val="00AA0C5E"/>
    <w:rsid w:val="00AA10F3"/>
    <w:rsid w:val="00AA1858"/>
    <w:rsid w:val="00AA2000"/>
    <w:rsid w:val="00AA2380"/>
    <w:rsid w:val="00AA36AB"/>
    <w:rsid w:val="00AA3B42"/>
    <w:rsid w:val="00AA3E83"/>
    <w:rsid w:val="00AA5374"/>
    <w:rsid w:val="00AA5BE5"/>
    <w:rsid w:val="00AA607D"/>
    <w:rsid w:val="00AA654A"/>
    <w:rsid w:val="00AA6D07"/>
    <w:rsid w:val="00AA7379"/>
    <w:rsid w:val="00AA74A7"/>
    <w:rsid w:val="00AA79DA"/>
    <w:rsid w:val="00AB048B"/>
    <w:rsid w:val="00AB095E"/>
    <w:rsid w:val="00AB10E8"/>
    <w:rsid w:val="00AB267C"/>
    <w:rsid w:val="00AB2B1B"/>
    <w:rsid w:val="00AB3504"/>
    <w:rsid w:val="00AB458B"/>
    <w:rsid w:val="00AB4A20"/>
    <w:rsid w:val="00AB4E7F"/>
    <w:rsid w:val="00AB5242"/>
    <w:rsid w:val="00AB52A3"/>
    <w:rsid w:val="00AB5759"/>
    <w:rsid w:val="00AB5AFF"/>
    <w:rsid w:val="00AB5CD9"/>
    <w:rsid w:val="00AB609A"/>
    <w:rsid w:val="00AB6E38"/>
    <w:rsid w:val="00AB751C"/>
    <w:rsid w:val="00AC04CD"/>
    <w:rsid w:val="00AC0B8D"/>
    <w:rsid w:val="00AC1066"/>
    <w:rsid w:val="00AC155A"/>
    <w:rsid w:val="00AC18EB"/>
    <w:rsid w:val="00AC220B"/>
    <w:rsid w:val="00AC223B"/>
    <w:rsid w:val="00AC33B6"/>
    <w:rsid w:val="00AC4E54"/>
    <w:rsid w:val="00AC5680"/>
    <w:rsid w:val="00AC5ABF"/>
    <w:rsid w:val="00AC64B1"/>
    <w:rsid w:val="00AC7AA2"/>
    <w:rsid w:val="00AD0212"/>
    <w:rsid w:val="00AD1ECB"/>
    <w:rsid w:val="00AD3777"/>
    <w:rsid w:val="00AD5A7C"/>
    <w:rsid w:val="00AD68E0"/>
    <w:rsid w:val="00AD704A"/>
    <w:rsid w:val="00AD7AC3"/>
    <w:rsid w:val="00AE028E"/>
    <w:rsid w:val="00AE0BD0"/>
    <w:rsid w:val="00AE1D1B"/>
    <w:rsid w:val="00AE2554"/>
    <w:rsid w:val="00AE292C"/>
    <w:rsid w:val="00AE3B48"/>
    <w:rsid w:val="00AE3DC1"/>
    <w:rsid w:val="00AE4006"/>
    <w:rsid w:val="00AE4ED4"/>
    <w:rsid w:val="00AE4F03"/>
    <w:rsid w:val="00AE6A86"/>
    <w:rsid w:val="00AE6C21"/>
    <w:rsid w:val="00AE75AA"/>
    <w:rsid w:val="00AF021B"/>
    <w:rsid w:val="00AF1754"/>
    <w:rsid w:val="00AF2524"/>
    <w:rsid w:val="00AF64DB"/>
    <w:rsid w:val="00AF6B51"/>
    <w:rsid w:val="00B00F33"/>
    <w:rsid w:val="00B01BCA"/>
    <w:rsid w:val="00B01F70"/>
    <w:rsid w:val="00B039BA"/>
    <w:rsid w:val="00B04581"/>
    <w:rsid w:val="00B04FF3"/>
    <w:rsid w:val="00B078A0"/>
    <w:rsid w:val="00B07C57"/>
    <w:rsid w:val="00B07F8E"/>
    <w:rsid w:val="00B100D8"/>
    <w:rsid w:val="00B10875"/>
    <w:rsid w:val="00B11753"/>
    <w:rsid w:val="00B11CC8"/>
    <w:rsid w:val="00B14859"/>
    <w:rsid w:val="00B15BC2"/>
    <w:rsid w:val="00B15C7B"/>
    <w:rsid w:val="00B15EFB"/>
    <w:rsid w:val="00B1719E"/>
    <w:rsid w:val="00B175B8"/>
    <w:rsid w:val="00B2023B"/>
    <w:rsid w:val="00B20544"/>
    <w:rsid w:val="00B216E4"/>
    <w:rsid w:val="00B21BDB"/>
    <w:rsid w:val="00B231B3"/>
    <w:rsid w:val="00B241A0"/>
    <w:rsid w:val="00B2446B"/>
    <w:rsid w:val="00B25995"/>
    <w:rsid w:val="00B25BA1"/>
    <w:rsid w:val="00B26122"/>
    <w:rsid w:val="00B264A3"/>
    <w:rsid w:val="00B27668"/>
    <w:rsid w:val="00B30D43"/>
    <w:rsid w:val="00B31273"/>
    <w:rsid w:val="00B31774"/>
    <w:rsid w:val="00B32056"/>
    <w:rsid w:val="00B33283"/>
    <w:rsid w:val="00B40B8A"/>
    <w:rsid w:val="00B41021"/>
    <w:rsid w:val="00B4185F"/>
    <w:rsid w:val="00B418A8"/>
    <w:rsid w:val="00B4458E"/>
    <w:rsid w:val="00B44832"/>
    <w:rsid w:val="00B453A0"/>
    <w:rsid w:val="00B46464"/>
    <w:rsid w:val="00B47FF3"/>
    <w:rsid w:val="00B50F8B"/>
    <w:rsid w:val="00B517B1"/>
    <w:rsid w:val="00B53BF7"/>
    <w:rsid w:val="00B54672"/>
    <w:rsid w:val="00B55903"/>
    <w:rsid w:val="00B562CE"/>
    <w:rsid w:val="00B56989"/>
    <w:rsid w:val="00B56D15"/>
    <w:rsid w:val="00B57A12"/>
    <w:rsid w:val="00B61965"/>
    <w:rsid w:val="00B61ECF"/>
    <w:rsid w:val="00B64B5B"/>
    <w:rsid w:val="00B64CC4"/>
    <w:rsid w:val="00B64E96"/>
    <w:rsid w:val="00B65026"/>
    <w:rsid w:val="00B65991"/>
    <w:rsid w:val="00B670D8"/>
    <w:rsid w:val="00B6717B"/>
    <w:rsid w:val="00B677BF"/>
    <w:rsid w:val="00B6796E"/>
    <w:rsid w:val="00B67F4D"/>
    <w:rsid w:val="00B67F80"/>
    <w:rsid w:val="00B70EBE"/>
    <w:rsid w:val="00B7304D"/>
    <w:rsid w:val="00B73303"/>
    <w:rsid w:val="00B741D9"/>
    <w:rsid w:val="00B76A9E"/>
    <w:rsid w:val="00B80488"/>
    <w:rsid w:val="00B80BFB"/>
    <w:rsid w:val="00B80F9D"/>
    <w:rsid w:val="00B8127A"/>
    <w:rsid w:val="00B81334"/>
    <w:rsid w:val="00B81506"/>
    <w:rsid w:val="00B820DE"/>
    <w:rsid w:val="00B82A78"/>
    <w:rsid w:val="00B8351B"/>
    <w:rsid w:val="00B838C4"/>
    <w:rsid w:val="00B842AF"/>
    <w:rsid w:val="00B8496F"/>
    <w:rsid w:val="00B84D42"/>
    <w:rsid w:val="00B8559F"/>
    <w:rsid w:val="00B86D32"/>
    <w:rsid w:val="00B87296"/>
    <w:rsid w:val="00B8731F"/>
    <w:rsid w:val="00B8737C"/>
    <w:rsid w:val="00B875A9"/>
    <w:rsid w:val="00B87841"/>
    <w:rsid w:val="00B90984"/>
    <w:rsid w:val="00B919AB"/>
    <w:rsid w:val="00B91B8D"/>
    <w:rsid w:val="00B93DCE"/>
    <w:rsid w:val="00B94443"/>
    <w:rsid w:val="00B94D35"/>
    <w:rsid w:val="00B9677F"/>
    <w:rsid w:val="00B97261"/>
    <w:rsid w:val="00B97320"/>
    <w:rsid w:val="00B97782"/>
    <w:rsid w:val="00B97DB2"/>
    <w:rsid w:val="00BA0EBD"/>
    <w:rsid w:val="00BA2682"/>
    <w:rsid w:val="00BA2C10"/>
    <w:rsid w:val="00BA42A7"/>
    <w:rsid w:val="00BA42FC"/>
    <w:rsid w:val="00BA53E5"/>
    <w:rsid w:val="00BB1344"/>
    <w:rsid w:val="00BB2D90"/>
    <w:rsid w:val="00BB3BDD"/>
    <w:rsid w:val="00BB4D0C"/>
    <w:rsid w:val="00BB65F0"/>
    <w:rsid w:val="00BB74DE"/>
    <w:rsid w:val="00BB7E1D"/>
    <w:rsid w:val="00BC35E5"/>
    <w:rsid w:val="00BC3AB7"/>
    <w:rsid w:val="00BC5038"/>
    <w:rsid w:val="00BC6093"/>
    <w:rsid w:val="00BC60AC"/>
    <w:rsid w:val="00BC68EF"/>
    <w:rsid w:val="00BC7271"/>
    <w:rsid w:val="00BD02B6"/>
    <w:rsid w:val="00BD0DE7"/>
    <w:rsid w:val="00BD1EAE"/>
    <w:rsid w:val="00BD2390"/>
    <w:rsid w:val="00BD3DE7"/>
    <w:rsid w:val="00BD523C"/>
    <w:rsid w:val="00BD59ED"/>
    <w:rsid w:val="00BD66A5"/>
    <w:rsid w:val="00BD6706"/>
    <w:rsid w:val="00BD7A32"/>
    <w:rsid w:val="00BE02AF"/>
    <w:rsid w:val="00BE0511"/>
    <w:rsid w:val="00BE0EB8"/>
    <w:rsid w:val="00BE17A1"/>
    <w:rsid w:val="00BE27D8"/>
    <w:rsid w:val="00BE290F"/>
    <w:rsid w:val="00BE2BAB"/>
    <w:rsid w:val="00BE3F23"/>
    <w:rsid w:val="00BE5CE7"/>
    <w:rsid w:val="00BE6613"/>
    <w:rsid w:val="00BE66DD"/>
    <w:rsid w:val="00BE6A83"/>
    <w:rsid w:val="00BF009A"/>
    <w:rsid w:val="00BF0342"/>
    <w:rsid w:val="00BF07CF"/>
    <w:rsid w:val="00BF089D"/>
    <w:rsid w:val="00BF08D1"/>
    <w:rsid w:val="00BF1D83"/>
    <w:rsid w:val="00BF204A"/>
    <w:rsid w:val="00BF26B7"/>
    <w:rsid w:val="00BF272A"/>
    <w:rsid w:val="00BF30F7"/>
    <w:rsid w:val="00BF3D9E"/>
    <w:rsid w:val="00BF3E35"/>
    <w:rsid w:val="00BF582F"/>
    <w:rsid w:val="00BF6701"/>
    <w:rsid w:val="00BF7530"/>
    <w:rsid w:val="00BF7AA7"/>
    <w:rsid w:val="00C00A21"/>
    <w:rsid w:val="00C00B9F"/>
    <w:rsid w:val="00C012CC"/>
    <w:rsid w:val="00C0189E"/>
    <w:rsid w:val="00C01B79"/>
    <w:rsid w:val="00C0342B"/>
    <w:rsid w:val="00C03CF6"/>
    <w:rsid w:val="00C05FB2"/>
    <w:rsid w:val="00C06422"/>
    <w:rsid w:val="00C100FB"/>
    <w:rsid w:val="00C10707"/>
    <w:rsid w:val="00C10DAC"/>
    <w:rsid w:val="00C11576"/>
    <w:rsid w:val="00C11F7F"/>
    <w:rsid w:val="00C1246E"/>
    <w:rsid w:val="00C13775"/>
    <w:rsid w:val="00C13CEB"/>
    <w:rsid w:val="00C14738"/>
    <w:rsid w:val="00C17354"/>
    <w:rsid w:val="00C2014D"/>
    <w:rsid w:val="00C207E3"/>
    <w:rsid w:val="00C20A83"/>
    <w:rsid w:val="00C21D4B"/>
    <w:rsid w:val="00C220B3"/>
    <w:rsid w:val="00C23DE9"/>
    <w:rsid w:val="00C26726"/>
    <w:rsid w:val="00C304EF"/>
    <w:rsid w:val="00C305A4"/>
    <w:rsid w:val="00C30896"/>
    <w:rsid w:val="00C32226"/>
    <w:rsid w:val="00C32E5D"/>
    <w:rsid w:val="00C334A0"/>
    <w:rsid w:val="00C34BC1"/>
    <w:rsid w:val="00C368DC"/>
    <w:rsid w:val="00C379A7"/>
    <w:rsid w:val="00C41220"/>
    <w:rsid w:val="00C420F7"/>
    <w:rsid w:val="00C42C06"/>
    <w:rsid w:val="00C45902"/>
    <w:rsid w:val="00C459F5"/>
    <w:rsid w:val="00C46085"/>
    <w:rsid w:val="00C46B6B"/>
    <w:rsid w:val="00C472FF"/>
    <w:rsid w:val="00C4730D"/>
    <w:rsid w:val="00C4798A"/>
    <w:rsid w:val="00C504E2"/>
    <w:rsid w:val="00C51545"/>
    <w:rsid w:val="00C5182B"/>
    <w:rsid w:val="00C51E71"/>
    <w:rsid w:val="00C52785"/>
    <w:rsid w:val="00C52A89"/>
    <w:rsid w:val="00C5432D"/>
    <w:rsid w:val="00C54DF9"/>
    <w:rsid w:val="00C55F07"/>
    <w:rsid w:val="00C56797"/>
    <w:rsid w:val="00C57839"/>
    <w:rsid w:val="00C57962"/>
    <w:rsid w:val="00C57AE7"/>
    <w:rsid w:val="00C57C65"/>
    <w:rsid w:val="00C60B91"/>
    <w:rsid w:val="00C6155D"/>
    <w:rsid w:val="00C61826"/>
    <w:rsid w:val="00C6223D"/>
    <w:rsid w:val="00C63651"/>
    <w:rsid w:val="00C64310"/>
    <w:rsid w:val="00C64BC8"/>
    <w:rsid w:val="00C64E3A"/>
    <w:rsid w:val="00C65005"/>
    <w:rsid w:val="00C65ADA"/>
    <w:rsid w:val="00C65E34"/>
    <w:rsid w:val="00C70804"/>
    <w:rsid w:val="00C72EC2"/>
    <w:rsid w:val="00C754FF"/>
    <w:rsid w:val="00C75729"/>
    <w:rsid w:val="00C8031E"/>
    <w:rsid w:val="00C83965"/>
    <w:rsid w:val="00C85896"/>
    <w:rsid w:val="00C868C3"/>
    <w:rsid w:val="00C86BCA"/>
    <w:rsid w:val="00C87F9B"/>
    <w:rsid w:val="00C916D9"/>
    <w:rsid w:val="00C935BD"/>
    <w:rsid w:val="00C94367"/>
    <w:rsid w:val="00C951D1"/>
    <w:rsid w:val="00C964F4"/>
    <w:rsid w:val="00C96E24"/>
    <w:rsid w:val="00C97228"/>
    <w:rsid w:val="00C9759D"/>
    <w:rsid w:val="00CA2952"/>
    <w:rsid w:val="00CA3374"/>
    <w:rsid w:val="00CA3485"/>
    <w:rsid w:val="00CA41AE"/>
    <w:rsid w:val="00CA4BE9"/>
    <w:rsid w:val="00CA6409"/>
    <w:rsid w:val="00CA6F66"/>
    <w:rsid w:val="00CB0051"/>
    <w:rsid w:val="00CB0CC0"/>
    <w:rsid w:val="00CB101F"/>
    <w:rsid w:val="00CB2840"/>
    <w:rsid w:val="00CB2BBF"/>
    <w:rsid w:val="00CB3178"/>
    <w:rsid w:val="00CB4AC0"/>
    <w:rsid w:val="00CB51D6"/>
    <w:rsid w:val="00CB5A7C"/>
    <w:rsid w:val="00CB5B85"/>
    <w:rsid w:val="00CB6E1E"/>
    <w:rsid w:val="00CB73B5"/>
    <w:rsid w:val="00CB7E36"/>
    <w:rsid w:val="00CC14FA"/>
    <w:rsid w:val="00CC21E0"/>
    <w:rsid w:val="00CC3C16"/>
    <w:rsid w:val="00CC3D44"/>
    <w:rsid w:val="00CD09E3"/>
    <w:rsid w:val="00CD183D"/>
    <w:rsid w:val="00CD22A5"/>
    <w:rsid w:val="00CD2503"/>
    <w:rsid w:val="00CD4ADC"/>
    <w:rsid w:val="00CD6AE2"/>
    <w:rsid w:val="00CE08BC"/>
    <w:rsid w:val="00CE3D8E"/>
    <w:rsid w:val="00CE4637"/>
    <w:rsid w:val="00CE61FA"/>
    <w:rsid w:val="00CE6E5F"/>
    <w:rsid w:val="00CE70DD"/>
    <w:rsid w:val="00CF07A3"/>
    <w:rsid w:val="00CF0FF3"/>
    <w:rsid w:val="00CF1B26"/>
    <w:rsid w:val="00CF237F"/>
    <w:rsid w:val="00CF382E"/>
    <w:rsid w:val="00CF3918"/>
    <w:rsid w:val="00CF41B7"/>
    <w:rsid w:val="00CF5B2F"/>
    <w:rsid w:val="00CF66B4"/>
    <w:rsid w:val="00CF6C31"/>
    <w:rsid w:val="00CF700F"/>
    <w:rsid w:val="00D00D7C"/>
    <w:rsid w:val="00D01784"/>
    <w:rsid w:val="00D02A52"/>
    <w:rsid w:val="00D04093"/>
    <w:rsid w:val="00D04269"/>
    <w:rsid w:val="00D050CB"/>
    <w:rsid w:val="00D05D24"/>
    <w:rsid w:val="00D06A40"/>
    <w:rsid w:val="00D07BEB"/>
    <w:rsid w:val="00D10B48"/>
    <w:rsid w:val="00D11773"/>
    <w:rsid w:val="00D13DE2"/>
    <w:rsid w:val="00D13F73"/>
    <w:rsid w:val="00D140B4"/>
    <w:rsid w:val="00D14E0D"/>
    <w:rsid w:val="00D154D8"/>
    <w:rsid w:val="00D168F1"/>
    <w:rsid w:val="00D16BBB"/>
    <w:rsid w:val="00D16E62"/>
    <w:rsid w:val="00D1718A"/>
    <w:rsid w:val="00D17FA3"/>
    <w:rsid w:val="00D20B93"/>
    <w:rsid w:val="00D21571"/>
    <w:rsid w:val="00D2246D"/>
    <w:rsid w:val="00D27080"/>
    <w:rsid w:val="00D30071"/>
    <w:rsid w:val="00D30774"/>
    <w:rsid w:val="00D312CF"/>
    <w:rsid w:val="00D323AE"/>
    <w:rsid w:val="00D3329B"/>
    <w:rsid w:val="00D335B0"/>
    <w:rsid w:val="00D35B46"/>
    <w:rsid w:val="00D35BA4"/>
    <w:rsid w:val="00D3643F"/>
    <w:rsid w:val="00D37E7C"/>
    <w:rsid w:val="00D402A3"/>
    <w:rsid w:val="00D405A2"/>
    <w:rsid w:val="00D417A9"/>
    <w:rsid w:val="00D42199"/>
    <w:rsid w:val="00D421B8"/>
    <w:rsid w:val="00D43579"/>
    <w:rsid w:val="00D44B35"/>
    <w:rsid w:val="00D451E5"/>
    <w:rsid w:val="00D4622E"/>
    <w:rsid w:val="00D502FE"/>
    <w:rsid w:val="00D50380"/>
    <w:rsid w:val="00D50706"/>
    <w:rsid w:val="00D508A7"/>
    <w:rsid w:val="00D509DB"/>
    <w:rsid w:val="00D51491"/>
    <w:rsid w:val="00D516B9"/>
    <w:rsid w:val="00D52AF4"/>
    <w:rsid w:val="00D538D8"/>
    <w:rsid w:val="00D545B6"/>
    <w:rsid w:val="00D55AA2"/>
    <w:rsid w:val="00D55FC5"/>
    <w:rsid w:val="00D569FB"/>
    <w:rsid w:val="00D56E1F"/>
    <w:rsid w:val="00D60E72"/>
    <w:rsid w:val="00D61D54"/>
    <w:rsid w:val="00D61F1C"/>
    <w:rsid w:val="00D647D3"/>
    <w:rsid w:val="00D65430"/>
    <w:rsid w:val="00D7142A"/>
    <w:rsid w:val="00D72524"/>
    <w:rsid w:val="00D73F14"/>
    <w:rsid w:val="00D74101"/>
    <w:rsid w:val="00D74165"/>
    <w:rsid w:val="00D75356"/>
    <w:rsid w:val="00D75AE5"/>
    <w:rsid w:val="00D80089"/>
    <w:rsid w:val="00D82714"/>
    <w:rsid w:val="00D827C4"/>
    <w:rsid w:val="00D833A4"/>
    <w:rsid w:val="00D83780"/>
    <w:rsid w:val="00D849B3"/>
    <w:rsid w:val="00D85C84"/>
    <w:rsid w:val="00D86CF1"/>
    <w:rsid w:val="00D86D41"/>
    <w:rsid w:val="00D87B97"/>
    <w:rsid w:val="00D9033A"/>
    <w:rsid w:val="00D906A4"/>
    <w:rsid w:val="00D912E6"/>
    <w:rsid w:val="00D93C4F"/>
    <w:rsid w:val="00D94B03"/>
    <w:rsid w:val="00D95AA6"/>
    <w:rsid w:val="00D95B03"/>
    <w:rsid w:val="00D95CD4"/>
    <w:rsid w:val="00D95E4E"/>
    <w:rsid w:val="00D973F7"/>
    <w:rsid w:val="00DA1A35"/>
    <w:rsid w:val="00DA1D6C"/>
    <w:rsid w:val="00DA2567"/>
    <w:rsid w:val="00DA375D"/>
    <w:rsid w:val="00DA3B68"/>
    <w:rsid w:val="00DA48D6"/>
    <w:rsid w:val="00DA5231"/>
    <w:rsid w:val="00DA5857"/>
    <w:rsid w:val="00DA664D"/>
    <w:rsid w:val="00DA7C50"/>
    <w:rsid w:val="00DB0696"/>
    <w:rsid w:val="00DB3ED0"/>
    <w:rsid w:val="00DB4B74"/>
    <w:rsid w:val="00DB4C78"/>
    <w:rsid w:val="00DB543C"/>
    <w:rsid w:val="00DB5B4F"/>
    <w:rsid w:val="00DB63BB"/>
    <w:rsid w:val="00DB64EF"/>
    <w:rsid w:val="00DB6D15"/>
    <w:rsid w:val="00DB7257"/>
    <w:rsid w:val="00DB7A40"/>
    <w:rsid w:val="00DC0351"/>
    <w:rsid w:val="00DC0C2E"/>
    <w:rsid w:val="00DC0DBC"/>
    <w:rsid w:val="00DC0EC0"/>
    <w:rsid w:val="00DC1D0F"/>
    <w:rsid w:val="00DC2965"/>
    <w:rsid w:val="00DC2DD0"/>
    <w:rsid w:val="00DC5402"/>
    <w:rsid w:val="00DC5F93"/>
    <w:rsid w:val="00DC6166"/>
    <w:rsid w:val="00DC6D79"/>
    <w:rsid w:val="00DC7356"/>
    <w:rsid w:val="00DC78E3"/>
    <w:rsid w:val="00DC7956"/>
    <w:rsid w:val="00DD1717"/>
    <w:rsid w:val="00DD2685"/>
    <w:rsid w:val="00DD2D9C"/>
    <w:rsid w:val="00DD43EF"/>
    <w:rsid w:val="00DD4F72"/>
    <w:rsid w:val="00DD570F"/>
    <w:rsid w:val="00DD5B5B"/>
    <w:rsid w:val="00DD6534"/>
    <w:rsid w:val="00DD6ACA"/>
    <w:rsid w:val="00DD6D20"/>
    <w:rsid w:val="00DD799B"/>
    <w:rsid w:val="00DE06FA"/>
    <w:rsid w:val="00DE08B5"/>
    <w:rsid w:val="00DE1F30"/>
    <w:rsid w:val="00DE2A40"/>
    <w:rsid w:val="00DE3804"/>
    <w:rsid w:val="00DE4EB6"/>
    <w:rsid w:val="00DE5C20"/>
    <w:rsid w:val="00DE6F23"/>
    <w:rsid w:val="00DE7390"/>
    <w:rsid w:val="00DE7903"/>
    <w:rsid w:val="00DE7E30"/>
    <w:rsid w:val="00DF1252"/>
    <w:rsid w:val="00DF1E8D"/>
    <w:rsid w:val="00DF283C"/>
    <w:rsid w:val="00DF4D6D"/>
    <w:rsid w:val="00DF4DA8"/>
    <w:rsid w:val="00DF60C3"/>
    <w:rsid w:val="00DF6700"/>
    <w:rsid w:val="00E014B6"/>
    <w:rsid w:val="00E01AA3"/>
    <w:rsid w:val="00E01CF1"/>
    <w:rsid w:val="00E048C9"/>
    <w:rsid w:val="00E057FD"/>
    <w:rsid w:val="00E0600D"/>
    <w:rsid w:val="00E06A15"/>
    <w:rsid w:val="00E074E9"/>
    <w:rsid w:val="00E07970"/>
    <w:rsid w:val="00E10D15"/>
    <w:rsid w:val="00E11FED"/>
    <w:rsid w:val="00E124BE"/>
    <w:rsid w:val="00E1418A"/>
    <w:rsid w:val="00E14FB6"/>
    <w:rsid w:val="00E167FC"/>
    <w:rsid w:val="00E1697D"/>
    <w:rsid w:val="00E169A4"/>
    <w:rsid w:val="00E213F9"/>
    <w:rsid w:val="00E218E4"/>
    <w:rsid w:val="00E21D5D"/>
    <w:rsid w:val="00E21D84"/>
    <w:rsid w:val="00E22CB2"/>
    <w:rsid w:val="00E23D3F"/>
    <w:rsid w:val="00E23F32"/>
    <w:rsid w:val="00E246DC"/>
    <w:rsid w:val="00E24F2C"/>
    <w:rsid w:val="00E2555F"/>
    <w:rsid w:val="00E276F1"/>
    <w:rsid w:val="00E278F1"/>
    <w:rsid w:val="00E33070"/>
    <w:rsid w:val="00E345E9"/>
    <w:rsid w:val="00E354E9"/>
    <w:rsid w:val="00E36282"/>
    <w:rsid w:val="00E36777"/>
    <w:rsid w:val="00E37168"/>
    <w:rsid w:val="00E372D7"/>
    <w:rsid w:val="00E37719"/>
    <w:rsid w:val="00E40FFF"/>
    <w:rsid w:val="00E4127C"/>
    <w:rsid w:val="00E413BC"/>
    <w:rsid w:val="00E41B97"/>
    <w:rsid w:val="00E41D8B"/>
    <w:rsid w:val="00E41F1B"/>
    <w:rsid w:val="00E41F5D"/>
    <w:rsid w:val="00E4398D"/>
    <w:rsid w:val="00E45064"/>
    <w:rsid w:val="00E45919"/>
    <w:rsid w:val="00E45D7F"/>
    <w:rsid w:val="00E45FF5"/>
    <w:rsid w:val="00E460B0"/>
    <w:rsid w:val="00E47298"/>
    <w:rsid w:val="00E475AF"/>
    <w:rsid w:val="00E4762E"/>
    <w:rsid w:val="00E5071A"/>
    <w:rsid w:val="00E50BCE"/>
    <w:rsid w:val="00E50D6C"/>
    <w:rsid w:val="00E50F5E"/>
    <w:rsid w:val="00E5236C"/>
    <w:rsid w:val="00E52751"/>
    <w:rsid w:val="00E52DBD"/>
    <w:rsid w:val="00E5300E"/>
    <w:rsid w:val="00E534BD"/>
    <w:rsid w:val="00E53635"/>
    <w:rsid w:val="00E54ED6"/>
    <w:rsid w:val="00E567D4"/>
    <w:rsid w:val="00E57818"/>
    <w:rsid w:val="00E60D91"/>
    <w:rsid w:val="00E61A66"/>
    <w:rsid w:val="00E62D89"/>
    <w:rsid w:val="00E63C01"/>
    <w:rsid w:val="00E64351"/>
    <w:rsid w:val="00E643D8"/>
    <w:rsid w:val="00E645E9"/>
    <w:rsid w:val="00E64603"/>
    <w:rsid w:val="00E64775"/>
    <w:rsid w:val="00E651B1"/>
    <w:rsid w:val="00E653B9"/>
    <w:rsid w:val="00E66209"/>
    <w:rsid w:val="00E66DD6"/>
    <w:rsid w:val="00E7130F"/>
    <w:rsid w:val="00E7140B"/>
    <w:rsid w:val="00E72189"/>
    <w:rsid w:val="00E7417C"/>
    <w:rsid w:val="00E745CD"/>
    <w:rsid w:val="00E7524B"/>
    <w:rsid w:val="00E75731"/>
    <w:rsid w:val="00E75B07"/>
    <w:rsid w:val="00E75B1A"/>
    <w:rsid w:val="00E76076"/>
    <w:rsid w:val="00E76565"/>
    <w:rsid w:val="00E771D0"/>
    <w:rsid w:val="00E7756D"/>
    <w:rsid w:val="00E8075D"/>
    <w:rsid w:val="00E81D42"/>
    <w:rsid w:val="00E82DC8"/>
    <w:rsid w:val="00E83DEF"/>
    <w:rsid w:val="00E841B2"/>
    <w:rsid w:val="00E847D2"/>
    <w:rsid w:val="00E85E73"/>
    <w:rsid w:val="00E85EBB"/>
    <w:rsid w:val="00E85FA0"/>
    <w:rsid w:val="00E866F2"/>
    <w:rsid w:val="00E91A25"/>
    <w:rsid w:val="00E91C9B"/>
    <w:rsid w:val="00E91F15"/>
    <w:rsid w:val="00E92FF0"/>
    <w:rsid w:val="00E9382B"/>
    <w:rsid w:val="00E94168"/>
    <w:rsid w:val="00E9475C"/>
    <w:rsid w:val="00E9782D"/>
    <w:rsid w:val="00E978CE"/>
    <w:rsid w:val="00EA0D19"/>
    <w:rsid w:val="00EA0EEE"/>
    <w:rsid w:val="00EA2404"/>
    <w:rsid w:val="00EA4040"/>
    <w:rsid w:val="00EA404D"/>
    <w:rsid w:val="00EA4357"/>
    <w:rsid w:val="00EA49FD"/>
    <w:rsid w:val="00EA5652"/>
    <w:rsid w:val="00EA7B2B"/>
    <w:rsid w:val="00EA7BF9"/>
    <w:rsid w:val="00EB0EA9"/>
    <w:rsid w:val="00EB2C44"/>
    <w:rsid w:val="00EB33B3"/>
    <w:rsid w:val="00EB490A"/>
    <w:rsid w:val="00EB54C8"/>
    <w:rsid w:val="00EB6733"/>
    <w:rsid w:val="00EB68C9"/>
    <w:rsid w:val="00EB6EA4"/>
    <w:rsid w:val="00EC3D49"/>
    <w:rsid w:val="00EC47F6"/>
    <w:rsid w:val="00EC4924"/>
    <w:rsid w:val="00EC523D"/>
    <w:rsid w:val="00EC6102"/>
    <w:rsid w:val="00EC65CA"/>
    <w:rsid w:val="00ED00FF"/>
    <w:rsid w:val="00ED18D0"/>
    <w:rsid w:val="00ED1E68"/>
    <w:rsid w:val="00ED23D9"/>
    <w:rsid w:val="00ED37D8"/>
    <w:rsid w:val="00ED40B6"/>
    <w:rsid w:val="00ED6965"/>
    <w:rsid w:val="00EE2A49"/>
    <w:rsid w:val="00EE2F07"/>
    <w:rsid w:val="00EE33D3"/>
    <w:rsid w:val="00EE3E1B"/>
    <w:rsid w:val="00EE3FD7"/>
    <w:rsid w:val="00EE4419"/>
    <w:rsid w:val="00EE4DFF"/>
    <w:rsid w:val="00EE50E3"/>
    <w:rsid w:val="00EE68B0"/>
    <w:rsid w:val="00EE6F4A"/>
    <w:rsid w:val="00EF043F"/>
    <w:rsid w:val="00EF0C54"/>
    <w:rsid w:val="00EF0EDD"/>
    <w:rsid w:val="00EF34C2"/>
    <w:rsid w:val="00EF3EE1"/>
    <w:rsid w:val="00EF40FC"/>
    <w:rsid w:val="00EF459F"/>
    <w:rsid w:val="00EF4CF6"/>
    <w:rsid w:val="00EF5833"/>
    <w:rsid w:val="00F016F1"/>
    <w:rsid w:val="00F01928"/>
    <w:rsid w:val="00F01CBA"/>
    <w:rsid w:val="00F02325"/>
    <w:rsid w:val="00F025FD"/>
    <w:rsid w:val="00F029A5"/>
    <w:rsid w:val="00F0370A"/>
    <w:rsid w:val="00F04065"/>
    <w:rsid w:val="00F04501"/>
    <w:rsid w:val="00F045CD"/>
    <w:rsid w:val="00F04E3C"/>
    <w:rsid w:val="00F052EE"/>
    <w:rsid w:val="00F05349"/>
    <w:rsid w:val="00F05D45"/>
    <w:rsid w:val="00F06FF7"/>
    <w:rsid w:val="00F07DF1"/>
    <w:rsid w:val="00F10491"/>
    <w:rsid w:val="00F12272"/>
    <w:rsid w:val="00F12279"/>
    <w:rsid w:val="00F1257C"/>
    <w:rsid w:val="00F143B4"/>
    <w:rsid w:val="00F158AE"/>
    <w:rsid w:val="00F15F6B"/>
    <w:rsid w:val="00F207CA"/>
    <w:rsid w:val="00F20883"/>
    <w:rsid w:val="00F2155C"/>
    <w:rsid w:val="00F21FC9"/>
    <w:rsid w:val="00F224ED"/>
    <w:rsid w:val="00F228F2"/>
    <w:rsid w:val="00F24A21"/>
    <w:rsid w:val="00F2507A"/>
    <w:rsid w:val="00F258A7"/>
    <w:rsid w:val="00F25A13"/>
    <w:rsid w:val="00F269D3"/>
    <w:rsid w:val="00F27C89"/>
    <w:rsid w:val="00F309B2"/>
    <w:rsid w:val="00F31160"/>
    <w:rsid w:val="00F31207"/>
    <w:rsid w:val="00F32E42"/>
    <w:rsid w:val="00F341C1"/>
    <w:rsid w:val="00F34C99"/>
    <w:rsid w:val="00F368EB"/>
    <w:rsid w:val="00F372C5"/>
    <w:rsid w:val="00F377D6"/>
    <w:rsid w:val="00F43B36"/>
    <w:rsid w:val="00F43E2C"/>
    <w:rsid w:val="00F44B1D"/>
    <w:rsid w:val="00F452E6"/>
    <w:rsid w:val="00F466E8"/>
    <w:rsid w:val="00F4737A"/>
    <w:rsid w:val="00F47532"/>
    <w:rsid w:val="00F50E80"/>
    <w:rsid w:val="00F51568"/>
    <w:rsid w:val="00F51D00"/>
    <w:rsid w:val="00F521BA"/>
    <w:rsid w:val="00F52C66"/>
    <w:rsid w:val="00F53F45"/>
    <w:rsid w:val="00F54E1C"/>
    <w:rsid w:val="00F56CBB"/>
    <w:rsid w:val="00F56D76"/>
    <w:rsid w:val="00F5745A"/>
    <w:rsid w:val="00F60321"/>
    <w:rsid w:val="00F6061A"/>
    <w:rsid w:val="00F60E54"/>
    <w:rsid w:val="00F61D78"/>
    <w:rsid w:val="00F62DA9"/>
    <w:rsid w:val="00F63B1A"/>
    <w:rsid w:val="00F646C5"/>
    <w:rsid w:val="00F65978"/>
    <w:rsid w:val="00F67D11"/>
    <w:rsid w:val="00F70B5E"/>
    <w:rsid w:val="00F729B1"/>
    <w:rsid w:val="00F72F11"/>
    <w:rsid w:val="00F7369D"/>
    <w:rsid w:val="00F74809"/>
    <w:rsid w:val="00F75499"/>
    <w:rsid w:val="00F762FC"/>
    <w:rsid w:val="00F77236"/>
    <w:rsid w:val="00F77D6F"/>
    <w:rsid w:val="00F80B69"/>
    <w:rsid w:val="00F813BF"/>
    <w:rsid w:val="00F817FC"/>
    <w:rsid w:val="00F818C7"/>
    <w:rsid w:val="00F83C8E"/>
    <w:rsid w:val="00F85829"/>
    <w:rsid w:val="00F85AAE"/>
    <w:rsid w:val="00F87080"/>
    <w:rsid w:val="00F87514"/>
    <w:rsid w:val="00F90F20"/>
    <w:rsid w:val="00F91D18"/>
    <w:rsid w:val="00F92918"/>
    <w:rsid w:val="00F93A29"/>
    <w:rsid w:val="00F93DED"/>
    <w:rsid w:val="00F9494F"/>
    <w:rsid w:val="00F965AD"/>
    <w:rsid w:val="00FA1995"/>
    <w:rsid w:val="00FA1CA8"/>
    <w:rsid w:val="00FA3059"/>
    <w:rsid w:val="00FA3AB6"/>
    <w:rsid w:val="00FA4717"/>
    <w:rsid w:val="00FA4CC6"/>
    <w:rsid w:val="00FA71DD"/>
    <w:rsid w:val="00FB0544"/>
    <w:rsid w:val="00FB1E4D"/>
    <w:rsid w:val="00FB2357"/>
    <w:rsid w:val="00FB3315"/>
    <w:rsid w:val="00FB4294"/>
    <w:rsid w:val="00FB46DC"/>
    <w:rsid w:val="00FB4F37"/>
    <w:rsid w:val="00FB586E"/>
    <w:rsid w:val="00FB70DF"/>
    <w:rsid w:val="00FB73AB"/>
    <w:rsid w:val="00FB73AF"/>
    <w:rsid w:val="00FC0910"/>
    <w:rsid w:val="00FC0B6D"/>
    <w:rsid w:val="00FC19EC"/>
    <w:rsid w:val="00FC43F4"/>
    <w:rsid w:val="00FC47D8"/>
    <w:rsid w:val="00FC5114"/>
    <w:rsid w:val="00FC58D4"/>
    <w:rsid w:val="00FC5A09"/>
    <w:rsid w:val="00FC6097"/>
    <w:rsid w:val="00FC643C"/>
    <w:rsid w:val="00FC71FC"/>
    <w:rsid w:val="00FC75EC"/>
    <w:rsid w:val="00FC7A34"/>
    <w:rsid w:val="00FC7C2A"/>
    <w:rsid w:val="00FD0F8F"/>
    <w:rsid w:val="00FD1ED1"/>
    <w:rsid w:val="00FD1EEA"/>
    <w:rsid w:val="00FD488E"/>
    <w:rsid w:val="00FD5595"/>
    <w:rsid w:val="00FD5C05"/>
    <w:rsid w:val="00FD7483"/>
    <w:rsid w:val="00FD78C2"/>
    <w:rsid w:val="00FD79D8"/>
    <w:rsid w:val="00FE0A04"/>
    <w:rsid w:val="00FE0A42"/>
    <w:rsid w:val="00FE0C6F"/>
    <w:rsid w:val="00FE1399"/>
    <w:rsid w:val="00FE2BD5"/>
    <w:rsid w:val="00FE405F"/>
    <w:rsid w:val="00FE45A6"/>
    <w:rsid w:val="00FE5A85"/>
    <w:rsid w:val="00FE6714"/>
    <w:rsid w:val="00FE6AC0"/>
    <w:rsid w:val="00FE7DC3"/>
    <w:rsid w:val="00FF0236"/>
    <w:rsid w:val="00FF271A"/>
    <w:rsid w:val="00FF30CD"/>
    <w:rsid w:val="00FF48EC"/>
    <w:rsid w:val="00FF5383"/>
    <w:rsid w:val="00FF5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3239C7C-28AF-44B1-9B6D-EE841B81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4E1907"/>
    <w:pPr>
      <w:ind w:firstLine="567"/>
      <w:jc w:val="both"/>
    </w:pPr>
    <w:rPr>
      <w:rFonts w:ascii="Arial" w:hAnsi="Arial"/>
      <w:sz w:val="24"/>
      <w:szCs w:val="24"/>
    </w:rPr>
  </w:style>
  <w:style w:type="paragraph" w:styleId="1">
    <w:name w:val="heading 1"/>
    <w:aliases w:val="!Части документа"/>
    <w:basedOn w:val="a"/>
    <w:next w:val="a"/>
    <w:link w:val="10"/>
    <w:qFormat/>
    <w:rsid w:val="004E1907"/>
    <w:pPr>
      <w:jc w:val="center"/>
      <w:outlineLvl w:val="0"/>
    </w:pPr>
    <w:rPr>
      <w:rFonts w:cs="Arial"/>
      <w:b/>
      <w:bCs/>
      <w:kern w:val="32"/>
      <w:sz w:val="32"/>
      <w:szCs w:val="32"/>
    </w:rPr>
  </w:style>
  <w:style w:type="paragraph" w:styleId="2">
    <w:name w:val="heading 2"/>
    <w:aliases w:val="!Разделы документа"/>
    <w:basedOn w:val="a"/>
    <w:link w:val="20"/>
    <w:qFormat/>
    <w:rsid w:val="004E1907"/>
    <w:pPr>
      <w:jc w:val="center"/>
      <w:outlineLvl w:val="1"/>
    </w:pPr>
    <w:rPr>
      <w:rFonts w:cs="Arial"/>
      <w:b/>
      <w:bCs/>
      <w:iCs/>
      <w:sz w:val="30"/>
      <w:szCs w:val="28"/>
    </w:rPr>
  </w:style>
  <w:style w:type="paragraph" w:styleId="3">
    <w:name w:val="heading 3"/>
    <w:aliases w:val="!Главы документа"/>
    <w:basedOn w:val="a"/>
    <w:link w:val="30"/>
    <w:qFormat/>
    <w:rsid w:val="004E1907"/>
    <w:pPr>
      <w:outlineLvl w:val="2"/>
    </w:pPr>
    <w:rPr>
      <w:rFonts w:cs="Arial"/>
      <w:b/>
      <w:bCs/>
      <w:sz w:val="28"/>
      <w:szCs w:val="26"/>
    </w:rPr>
  </w:style>
  <w:style w:type="paragraph" w:styleId="4">
    <w:name w:val="heading 4"/>
    <w:aliases w:val="!Параграфы/Статьи документа"/>
    <w:basedOn w:val="a"/>
    <w:link w:val="40"/>
    <w:qFormat/>
    <w:rsid w:val="004E1907"/>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1">
    <w:name w:val="Знак4 Знак Знак Знак"/>
    <w:basedOn w:val="a"/>
    <w:next w:val="a"/>
    <w:autoRedefine/>
    <w:rsid w:val="003156B9"/>
    <w:pPr>
      <w:spacing w:after="160" w:line="240" w:lineRule="exact"/>
      <w:ind w:left="720" w:hanging="720"/>
    </w:pPr>
    <w:rPr>
      <w:szCs w:val="20"/>
      <w:lang w:val="en-US" w:eastAsia="en-US"/>
    </w:rPr>
  </w:style>
  <w:style w:type="paragraph" w:customStyle="1" w:styleId="ConsPlusNormal">
    <w:name w:val="ConsPlusNormal"/>
    <w:rsid w:val="00AA36AB"/>
    <w:pPr>
      <w:suppressAutoHyphens/>
      <w:autoSpaceDE w:val="0"/>
      <w:ind w:firstLine="720"/>
    </w:pPr>
    <w:rPr>
      <w:rFonts w:ascii="Arial" w:eastAsia="Arial" w:hAnsi="Arial" w:cs="Arial"/>
      <w:kern w:val="1"/>
      <w:lang w:eastAsia="ar-SA"/>
    </w:rPr>
  </w:style>
  <w:style w:type="paragraph" w:styleId="a3">
    <w:name w:val="header"/>
    <w:basedOn w:val="a"/>
    <w:link w:val="a4"/>
    <w:uiPriority w:val="99"/>
    <w:rsid w:val="00AA36AB"/>
    <w:pPr>
      <w:tabs>
        <w:tab w:val="center" w:pos="4677"/>
        <w:tab w:val="right" w:pos="9355"/>
      </w:tabs>
    </w:pPr>
  </w:style>
  <w:style w:type="character" w:styleId="a5">
    <w:name w:val="page number"/>
    <w:basedOn w:val="a0"/>
    <w:rsid w:val="00AA36AB"/>
  </w:style>
  <w:style w:type="paragraph" w:styleId="a6">
    <w:name w:val="Balloon Text"/>
    <w:basedOn w:val="a"/>
    <w:link w:val="a7"/>
    <w:rsid w:val="00407091"/>
    <w:rPr>
      <w:rFonts w:ascii="Tahoma" w:hAnsi="Tahoma"/>
      <w:sz w:val="16"/>
      <w:szCs w:val="16"/>
    </w:rPr>
  </w:style>
  <w:style w:type="paragraph" w:styleId="a8">
    <w:name w:val="Body Text Indent"/>
    <w:basedOn w:val="a"/>
    <w:link w:val="a9"/>
    <w:rsid w:val="00FB0544"/>
    <w:pPr>
      <w:ind w:firstLine="240"/>
    </w:pPr>
    <w:rPr>
      <w:bCs/>
      <w:color w:val="000000"/>
    </w:rPr>
  </w:style>
  <w:style w:type="character" w:customStyle="1" w:styleId="a9">
    <w:name w:val="Основной текст с отступом Знак"/>
    <w:link w:val="a8"/>
    <w:rsid w:val="00FB0544"/>
    <w:rPr>
      <w:bCs/>
      <w:color w:val="000000"/>
      <w:sz w:val="28"/>
      <w:szCs w:val="24"/>
      <w:lang w:eastAsia="ar-SA"/>
    </w:rPr>
  </w:style>
  <w:style w:type="paragraph" w:customStyle="1" w:styleId="11">
    <w:name w:val="Знак Знак1 Знак Знак Знак Знак"/>
    <w:basedOn w:val="a"/>
    <w:rsid w:val="00B30D43"/>
    <w:pPr>
      <w:spacing w:before="100" w:beforeAutospacing="1" w:after="100" w:afterAutospacing="1"/>
    </w:pPr>
    <w:rPr>
      <w:rFonts w:ascii="Tahoma" w:hAnsi="Tahoma"/>
      <w:sz w:val="20"/>
      <w:szCs w:val="20"/>
      <w:lang w:val="en-US" w:eastAsia="en-US"/>
    </w:rPr>
  </w:style>
  <w:style w:type="character" w:customStyle="1" w:styleId="aa">
    <w:name w:val="Гипертекстовая ссылка"/>
    <w:uiPriority w:val="99"/>
    <w:rsid w:val="00771D21"/>
    <w:rPr>
      <w:rFonts w:cs="Times New Roman"/>
      <w:color w:val="106BBE"/>
    </w:rPr>
  </w:style>
  <w:style w:type="character" w:customStyle="1" w:styleId="10">
    <w:name w:val="Заголовок 1 Знак"/>
    <w:aliases w:val="!Части документа Знак"/>
    <w:link w:val="1"/>
    <w:rsid w:val="00422294"/>
    <w:rPr>
      <w:rFonts w:ascii="Arial" w:hAnsi="Arial" w:cs="Arial"/>
      <w:b/>
      <w:bCs/>
      <w:kern w:val="32"/>
      <w:sz w:val="32"/>
      <w:szCs w:val="32"/>
    </w:rPr>
  </w:style>
  <w:style w:type="paragraph" w:styleId="ab">
    <w:name w:val="Body Text"/>
    <w:aliases w:val="бпОсновной текст"/>
    <w:basedOn w:val="a"/>
    <w:link w:val="ac"/>
    <w:rsid w:val="00B57A12"/>
    <w:pPr>
      <w:spacing w:after="120"/>
    </w:pPr>
  </w:style>
  <w:style w:type="character" w:customStyle="1" w:styleId="ac">
    <w:name w:val="Основной текст Знак"/>
    <w:aliases w:val="бпОсновной текст Знак"/>
    <w:link w:val="ab"/>
    <w:rsid w:val="00B57A12"/>
    <w:rPr>
      <w:sz w:val="28"/>
      <w:szCs w:val="28"/>
      <w:lang w:eastAsia="ar-SA"/>
    </w:rPr>
  </w:style>
  <w:style w:type="character" w:styleId="ad">
    <w:name w:val="Hyperlink"/>
    <w:basedOn w:val="a0"/>
    <w:rsid w:val="004E1907"/>
    <w:rPr>
      <w:color w:val="0000FF"/>
      <w:u w:val="none"/>
    </w:rPr>
  </w:style>
  <w:style w:type="paragraph" w:customStyle="1" w:styleId="ConsPlusTitle">
    <w:name w:val="ConsPlusTitle"/>
    <w:rsid w:val="001E60B0"/>
    <w:pPr>
      <w:widowControl w:val="0"/>
      <w:autoSpaceDE w:val="0"/>
      <w:autoSpaceDN w:val="0"/>
    </w:pPr>
    <w:rPr>
      <w:rFonts w:ascii="Calibri" w:hAnsi="Calibri" w:cs="Calibri"/>
      <w:b/>
      <w:sz w:val="22"/>
    </w:rPr>
  </w:style>
  <w:style w:type="paragraph" w:customStyle="1" w:styleId="headertext">
    <w:name w:val="headertext"/>
    <w:basedOn w:val="a"/>
    <w:rsid w:val="0065408B"/>
    <w:pPr>
      <w:spacing w:before="100" w:beforeAutospacing="1" w:after="100" w:afterAutospacing="1"/>
    </w:pPr>
  </w:style>
  <w:style w:type="character" w:styleId="ae">
    <w:name w:val="annotation reference"/>
    <w:uiPriority w:val="99"/>
    <w:unhideWhenUsed/>
    <w:rsid w:val="0065408B"/>
    <w:rPr>
      <w:sz w:val="16"/>
      <w:szCs w:val="16"/>
    </w:rPr>
  </w:style>
  <w:style w:type="paragraph" w:styleId="af">
    <w:name w:val="Normal (Web)"/>
    <w:basedOn w:val="a"/>
    <w:uiPriority w:val="99"/>
    <w:unhideWhenUsed/>
    <w:rsid w:val="00B64E96"/>
    <w:pPr>
      <w:spacing w:before="100" w:beforeAutospacing="1" w:after="100" w:afterAutospacing="1"/>
    </w:pPr>
  </w:style>
  <w:style w:type="paragraph" w:customStyle="1" w:styleId="ConsPlusNonformat">
    <w:name w:val="ConsPlusNonformat"/>
    <w:rsid w:val="00D973F7"/>
    <w:pPr>
      <w:widowControl w:val="0"/>
      <w:autoSpaceDE w:val="0"/>
      <w:autoSpaceDN w:val="0"/>
    </w:pPr>
    <w:rPr>
      <w:rFonts w:ascii="Courier New" w:hAnsi="Courier New" w:cs="Courier New"/>
    </w:rPr>
  </w:style>
  <w:style w:type="character" w:customStyle="1" w:styleId="a7">
    <w:name w:val="Текст выноски Знак"/>
    <w:link w:val="a6"/>
    <w:rsid w:val="00D973F7"/>
    <w:rPr>
      <w:rFonts w:ascii="Tahoma" w:hAnsi="Tahoma" w:cs="Tahoma"/>
      <w:sz w:val="16"/>
      <w:szCs w:val="16"/>
      <w:lang w:eastAsia="ar-SA"/>
    </w:rPr>
  </w:style>
  <w:style w:type="table" w:styleId="af0">
    <w:name w:val="Table Grid"/>
    <w:basedOn w:val="a1"/>
    <w:uiPriority w:val="99"/>
    <w:rsid w:val="00D973F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Верхний колонтитул Знак"/>
    <w:link w:val="a3"/>
    <w:uiPriority w:val="99"/>
    <w:rsid w:val="00D973F7"/>
    <w:rPr>
      <w:sz w:val="28"/>
      <w:szCs w:val="28"/>
      <w:lang w:eastAsia="ar-SA"/>
    </w:rPr>
  </w:style>
  <w:style w:type="paragraph" w:styleId="af1">
    <w:name w:val="footer"/>
    <w:basedOn w:val="a"/>
    <w:link w:val="af2"/>
    <w:uiPriority w:val="99"/>
    <w:rsid w:val="00D973F7"/>
    <w:pPr>
      <w:tabs>
        <w:tab w:val="center" w:pos="4677"/>
        <w:tab w:val="right" w:pos="9355"/>
      </w:tabs>
    </w:pPr>
  </w:style>
  <w:style w:type="character" w:customStyle="1" w:styleId="af2">
    <w:name w:val="Нижний колонтитул Знак"/>
    <w:link w:val="af1"/>
    <w:uiPriority w:val="99"/>
    <w:rsid w:val="00D973F7"/>
    <w:rPr>
      <w:sz w:val="24"/>
      <w:szCs w:val="24"/>
    </w:rPr>
  </w:style>
  <w:style w:type="character" w:styleId="af3">
    <w:name w:val="FollowedHyperlink"/>
    <w:rsid w:val="00D973F7"/>
    <w:rPr>
      <w:color w:val="800080"/>
      <w:u w:val="single"/>
    </w:rPr>
  </w:style>
  <w:style w:type="paragraph" w:customStyle="1" w:styleId="088095CB421E4E02BDC9682AFEE1723A">
    <w:name w:val="088095CB421E4E02BDC9682AFEE1723A"/>
    <w:rsid w:val="00D973F7"/>
    <w:pPr>
      <w:spacing w:after="200" w:line="276" w:lineRule="auto"/>
    </w:pPr>
    <w:rPr>
      <w:rFonts w:ascii="Calibri" w:hAnsi="Calibri"/>
      <w:sz w:val="22"/>
      <w:szCs w:val="22"/>
    </w:rPr>
  </w:style>
  <w:style w:type="paragraph" w:customStyle="1" w:styleId="af4">
    <w:name w:val="Знак"/>
    <w:basedOn w:val="a"/>
    <w:rsid w:val="00D973F7"/>
    <w:pPr>
      <w:spacing w:before="100" w:beforeAutospacing="1" w:after="100" w:afterAutospacing="1"/>
    </w:pPr>
    <w:rPr>
      <w:rFonts w:ascii="Tahoma" w:hAnsi="Tahoma"/>
      <w:sz w:val="20"/>
      <w:szCs w:val="20"/>
      <w:lang w:val="en-US" w:eastAsia="en-US"/>
    </w:rPr>
  </w:style>
  <w:style w:type="paragraph" w:styleId="af5">
    <w:name w:val="footnote text"/>
    <w:basedOn w:val="a"/>
    <w:link w:val="af6"/>
    <w:uiPriority w:val="99"/>
    <w:unhideWhenUsed/>
    <w:rsid w:val="00D973F7"/>
    <w:rPr>
      <w:sz w:val="20"/>
      <w:szCs w:val="20"/>
    </w:rPr>
  </w:style>
  <w:style w:type="character" w:customStyle="1" w:styleId="af6">
    <w:name w:val="Текст сноски Знак"/>
    <w:basedOn w:val="a0"/>
    <w:link w:val="af5"/>
    <w:uiPriority w:val="99"/>
    <w:rsid w:val="00D973F7"/>
  </w:style>
  <w:style w:type="character" w:styleId="af7">
    <w:name w:val="footnote reference"/>
    <w:uiPriority w:val="99"/>
    <w:unhideWhenUsed/>
    <w:rsid w:val="00D973F7"/>
    <w:rPr>
      <w:vertAlign w:val="superscript"/>
    </w:rPr>
  </w:style>
  <w:style w:type="paragraph" w:styleId="af8">
    <w:name w:val="annotation text"/>
    <w:aliases w:val="!Равноширинный текст документа"/>
    <w:basedOn w:val="a"/>
    <w:link w:val="af9"/>
    <w:rsid w:val="004E1907"/>
    <w:rPr>
      <w:rFonts w:ascii="Courier" w:hAnsi="Courier"/>
      <w:sz w:val="22"/>
      <w:szCs w:val="20"/>
    </w:rPr>
  </w:style>
  <w:style w:type="character" w:customStyle="1" w:styleId="af9">
    <w:name w:val="Текст примечания Знак"/>
    <w:aliases w:val="!Равноширинный текст документа Знак"/>
    <w:basedOn w:val="a0"/>
    <w:link w:val="af8"/>
    <w:rsid w:val="00D973F7"/>
    <w:rPr>
      <w:rFonts w:ascii="Courier" w:hAnsi="Courier"/>
      <w:sz w:val="22"/>
    </w:rPr>
  </w:style>
  <w:style w:type="paragraph" w:customStyle="1" w:styleId="ConsNormal">
    <w:name w:val="ConsNormal"/>
    <w:rsid w:val="00EA0D19"/>
    <w:pPr>
      <w:autoSpaceDE w:val="0"/>
      <w:autoSpaceDN w:val="0"/>
      <w:adjustRightInd w:val="0"/>
      <w:jc w:val="both"/>
    </w:pPr>
    <w:rPr>
      <w:rFonts w:ascii="Courier New" w:hAnsi="Courier New" w:cs="Courier New"/>
    </w:rPr>
  </w:style>
  <w:style w:type="paragraph" w:customStyle="1" w:styleId="ConsDTNormal">
    <w:name w:val="ConsDTNormal"/>
    <w:uiPriority w:val="99"/>
    <w:rsid w:val="00EA0D19"/>
    <w:pPr>
      <w:autoSpaceDE w:val="0"/>
      <w:autoSpaceDN w:val="0"/>
      <w:adjustRightInd w:val="0"/>
      <w:jc w:val="both"/>
    </w:pPr>
    <w:rPr>
      <w:sz w:val="24"/>
      <w:szCs w:val="24"/>
    </w:rPr>
  </w:style>
  <w:style w:type="paragraph" w:customStyle="1" w:styleId="FORMATTEXT">
    <w:name w:val=".FORMATTEXT"/>
    <w:uiPriority w:val="99"/>
    <w:rsid w:val="00103D84"/>
    <w:pPr>
      <w:widowControl w:val="0"/>
      <w:autoSpaceDE w:val="0"/>
      <w:autoSpaceDN w:val="0"/>
      <w:adjustRightInd w:val="0"/>
    </w:pPr>
    <w:rPr>
      <w:rFonts w:ascii="Arial" w:hAnsi="Arial" w:cs="Arial"/>
    </w:rPr>
  </w:style>
  <w:style w:type="character" w:styleId="afa">
    <w:name w:val="Emphasis"/>
    <w:uiPriority w:val="20"/>
    <w:qFormat/>
    <w:rsid w:val="003742E0"/>
    <w:rPr>
      <w:i/>
      <w:iCs/>
    </w:rPr>
  </w:style>
  <w:style w:type="paragraph" w:customStyle="1" w:styleId="s1">
    <w:name w:val="s_1"/>
    <w:basedOn w:val="a"/>
    <w:rsid w:val="00503D35"/>
    <w:pPr>
      <w:spacing w:before="100" w:beforeAutospacing="1" w:after="100" w:afterAutospacing="1"/>
    </w:pPr>
  </w:style>
  <w:style w:type="paragraph" w:styleId="afb">
    <w:name w:val="annotation subject"/>
    <w:basedOn w:val="af8"/>
    <w:next w:val="af8"/>
    <w:link w:val="afc"/>
    <w:rsid w:val="00FD78C2"/>
    <w:pPr>
      <w:suppressAutoHyphens/>
    </w:pPr>
    <w:rPr>
      <w:b/>
      <w:bCs/>
      <w:lang w:eastAsia="ar-SA"/>
    </w:rPr>
  </w:style>
  <w:style w:type="character" w:customStyle="1" w:styleId="afc">
    <w:name w:val="Тема примечания Знак"/>
    <w:link w:val="afb"/>
    <w:rsid w:val="00FD78C2"/>
    <w:rPr>
      <w:b/>
      <w:bCs/>
      <w:lang w:eastAsia="ar-SA"/>
    </w:rPr>
  </w:style>
  <w:style w:type="character" w:customStyle="1" w:styleId="20">
    <w:name w:val="Заголовок 2 Знак"/>
    <w:aliases w:val="!Разделы документа Знак"/>
    <w:link w:val="2"/>
    <w:rsid w:val="003F7EB6"/>
    <w:rPr>
      <w:rFonts w:ascii="Arial" w:hAnsi="Arial" w:cs="Arial"/>
      <w:b/>
      <w:bCs/>
      <w:iCs/>
      <w:sz w:val="30"/>
      <w:szCs w:val="28"/>
    </w:rPr>
  </w:style>
  <w:style w:type="paragraph" w:customStyle="1" w:styleId="12">
    <w:name w:val="Красная строка1"/>
    <w:basedOn w:val="ab"/>
    <w:rsid w:val="00A24DC2"/>
    <w:pPr>
      <w:ind w:firstLine="210"/>
    </w:pPr>
  </w:style>
  <w:style w:type="paragraph" w:customStyle="1" w:styleId="s16">
    <w:name w:val="s_16"/>
    <w:basedOn w:val="a"/>
    <w:rsid w:val="0035575F"/>
    <w:pPr>
      <w:spacing w:before="100" w:beforeAutospacing="1" w:after="100" w:afterAutospacing="1"/>
    </w:pPr>
  </w:style>
  <w:style w:type="character" w:customStyle="1" w:styleId="highlightsearch4">
    <w:name w:val="highlightsearch4"/>
    <w:rsid w:val="006174A0"/>
  </w:style>
  <w:style w:type="paragraph" w:customStyle="1" w:styleId="formattext0">
    <w:name w:val="formattext"/>
    <w:basedOn w:val="a"/>
    <w:rsid w:val="006737E9"/>
    <w:pPr>
      <w:spacing w:before="100" w:beforeAutospacing="1" w:after="100" w:afterAutospacing="1"/>
    </w:pPr>
  </w:style>
  <w:style w:type="character" w:customStyle="1" w:styleId="afd">
    <w:name w:val="Сравнение редакций. Добавленный фрагмент"/>
    <w:uiPriority w:val="99"/>
    <w:rsid w:val="002D36DE"/>
    <w:rPr>
      <w:color w:val="000000"/>
      <w:shd w:val="clear" w:color="auto" w:fill="C1D7FF"/>
    </w:rPr>
  </w:style>
  <w:style w:type="paragraph" w:styleId="afe">
    <w:name w:val="No Spacing"/>
    <w:link w:val="aff"/>
    <w:uiPriority w:val="1"/>
    <w:qFormat/>
    <w:rsid w:val="00F269D3"/>
    <w:rPr>
      <w:rFonts w:ascii="Calibri" w:eastAsia="Calibri" w:hAnsi="Calibri"/>
      <w:sz w:val="22"/>
      <w:szCs w:val="22"/>
      <w:lang w:eastAsia="en-US"/>
    </w:rPr>
  </w:style>
  <w:style w:type="character" w:customStyle="1" w:styleId="aff">
    <w:name w:val="Без интервала Знак"/>
    <w:link w:val="afe"/>
    <w:uiPriority w:val="1"/>
    <w:locked/>
    <w:rsid w:val="00F269D3"/>
    <w:rPr>
      <w:rFonts w:ascii="Calibri" w:eastAsia="Calibri" w:hAnsi="Calibri"/>
      <w:sz w:val="22"/>
      <w:szCs w:val="22"/>
      <w:lang w:eastAsia="en-US" w:bidi="ar-SA"/>
    </w:rPr>
  </w:style>
  <w:style w:type="character" w:customStyle="1" w:styleId="blk">
    <w:name w:val="blk"/>
    <w:basedOn w:val="a0"/>
    <w:rsid w:val="006D2A13"/>
  </w:style>
  <w:style w:type="paragraph" w:customStyle="1" w:styleId="ConsNonformat">
    <w:name w:val="ConsNonformat"/>
    <w:rsid w:val="00B53BF7"/>
    <w:pPr>
      <w:widowControl w:val="0"/>
      <w:autoSpaceDE w:val="0"/>
      <w:autoSpaceDN w:val="0"/>
      <w:adjustRightInd w:val="0"/>
      <w:ind w:right="19772"/>
    </w:pPr>
    <w:rPr>
      <w:rFonts w:ascii="Courier New" w:hAnsi="Courier New" w:cs="Courier New"/>
    </w:rPr>
  </w:style>
  <w:style w:type="character" w:customStyle="1" w:styleId="30">
    <w:name w:val="Заголовок 3 Знак"/>
    <w:aliases w:val="!Главы документа Знак"/>
    <w:basedOn w:val="a0"/>
    <w:link w:val="3"/>
    <w:rsid w:val="004E1907"/>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4E1907"/>
    <w:rPr>
      <w:rFonts w:ascii="Arial" w:hAnsi="Arial"/>
      <w:b/>
      <w:bCs/>
      <w:sz w:val="26"/>
      <w:szCs w:val="28"/>
    </w:rPr>
  </w:style>
  <w:style w:type="character" w:styleId="HTML">
    <w:name w:val="HTML Variable"/>
    <w:aliases w:val="!Ссылки в документе"/>
    <w:basedOn w:val="a0"/>
    <w:rsid w:val="004E1907"/>
    <w:rPr>
      <w:rFonts w:ascii="Arial" w:hAnsi="Arial"/>
      <w:b w:val="0"/>
      <w:i w:val="0"/>
      <w:iCs/>
      <w:color w:val="0000FF"/>
      <w:sz w:val="24"/>
      <w:u w:val="none"/>
    </w:rPr>
  </w:style>
  <w:style w:type="paragraph" w:customStyle="1" w:styleId="Title">
    <w:name w:val="Title!Название НПА"/>
    <w:basedOn w:val="a"/>
    <w:rsid w:val="004E1907"/>
    <w:pPr>
      <w:spacing w:before="240" w:after="60"/>
      <w:jc w:val="center"/>
      <w:outlineLvl w:val="0"/>
    </w:pPr>
    <w:rPr>
      <w:rFonts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203">
      <w:bodyDiv w:val="1"/>
      <w:marLeft w:val="0"/>
      <w:marRight w:val="0"/>
      <w:marTop w:val="0"/>
      <w:marBottom w:val="0"/>
      <w:divBdr>
        <w:top w:val="none" w:sz="0" w:space="0" w:color="auto"/>
        <w:left w:val="none" w:sz="0" w:space="0" w:color="auto"/>
        <w:bottom w:val="none" w:sz="0" w:space="0" w:color="auto"/>
        <w:right w:val="none" w:sz="0" w:space="0" w:color="auto"/>
      </w:divBdr>
    </w:div>
    <w:div w:id="153886070">
      <w:bodyDiv w:val="1"/>
      <w:marLeft w:val="0"/>
      <w:marRight w:val="0"/>
      <w:marTop w:val="0"/>
      <w:marBottom w:val="0"/>
      <w:divBdr>
        <w:top w:val="none" w:sz="0" w:space="0" w:color="auto"/>
        <w:left w:val="none" w:sz="0" w:space="0" w:color="auto"/>
        <w:bottom w:val="none" w:sz="0" w:space="0" w:color="auto"/>
        <w:right w:val="none" w:sz="0" w:space="0" w:color="auto"/>
      </w:divBdr>
      <w:divsChild>
        <w:div w:id="345445981">
          <w:marLeft w:val="0"/>
          <w:marRight w:val="0"/>
          <w:marTop w:val="0"/>
          <w:marBottom w:val="0"/>
          <w:divBdr>
            <w:top w:val="none" w:sz="0" w:space="0" w:color="auto"/>
            <w:left w:val="none" w:sz="0" w:space="0" w:color="auto"/>
            <w:bottom w:val="none" w:sz="0" w:space="0" w:color="auto"/>
            <w:right w:val="none" w:sz="0" w:space="0" w:color="auto"/>
          </w:divBdr>
          <w:divsChild>
            <w:div w:id="1918786880">
              <w:marLeft w:val="0"/>
              <w:marRight w:val="0"/>
              <w:marTop w:val="0"/>
              <w:marBottom w:val="0"/>
              <w:divBdr>
                <w:top w:val="none" w:sz="0" w:space="0" w:color="auto"/>
                <w:left w:val="none" w:sz="0" w:space="0" w:color="auto"/>
                <w:bottom w:val="none" w:sz="0" w:space="0" w:color="auto"/>
                <w:right w:val="none" w:sz="0" w:space="0" w:color="auto"/>
              </w:divBdr>
              <w:divsChild>
                <w:div w:id="723911086">
                  <w:marLeft w:val="0"/>
                  <w:marRight w:val="0"/>
                  <w:marTop w:val="0"/>
                  <w:marBottom w:val="0"/>
                  <w:divBdr>
                    <w:top w:val="none" w:sz="0" w:space="0" w:color="auto"/>
                    <w:left w:val="none" w:sz="0" w:space="0" w:color="auto"/>
                    <w:bottom w:val="none" w:sz="0" w:space="0" w:color="auto"/>
                    <w:right w:val="none" w:sz="0" w:space="0" w:color="auto"/>
                  </w:divBdr>
                  <w:divsChild>
                    <w:div w:id="1297102703">
                      <w:marLeft w:val="0"/>
                      <w:marRight w:val="0"/>
                      <w:marTop w:val="0"/>
                      <w:marBottom w:val="0"/>
                      <w:divBdr>
                        <w:top w:val="none" w:sz="0" w:space="0" w:color="auto"/>
                        <w:left w:val="none" w:sz="0" w:space="0" w:color="auto"/>
                        <w:bottom w:val="none" w:sz="0" w:space="0" w:color="auto"/>
                        <w:right w:val="none" w:sz="0" w:space="0" w:color="auto"/>
                      </w:divBdr>
                      <w:divsChild>
                        <w:div w:id="1720132172">
                          <w:marLeft w:val="0"/>
                          <w:marRight w:val="0"/>
                          <w:marTop w:val="0"/>
                          <w:marBottom w:val="0"/>
                          <w:divBdr>
                            <w:top w:val="none" w:sz="0" w:space="0" w:color="auto"/>
                            <w:left w:val="none" w:sz="0" w:space="0" w:color="auto"/>
                            <w:bottom w:val="none" w:sz="0" w:space="0" w:color="auto"/>
                            <w:right w:val="none" w:sz="0" w:space="0" w:color="auto"/>
                          </w:divBdr>
                          <w:divsChild>
                            <w:div w:id="1857621789">
                              <w:marLeft w:val="0"/>
                              <w:marRight w:val="0"/>
                              <w:marTop w:val="0"/>
                              <w:marBottom w:val="0"/>
                              <w:divBdr>
                                <w:top w:val="none" w:sz="0" w:space="0" w:color="auto"/>
                                <w:left w:val="none" w:sz="0" w:space="0" w:color="auto"/>
                                <w:bottom w:val="none" w:sz="0" w:space="0" w:color="auto"/>
                                <w:right w:val="none" w:sz="0" w:space="0" w:color="auto"/>
                              </w:divBdr>
                              <w:divsChild>
                                <w:div w:id="582572254">
                                  <w:marLeft w:val="0"/>
                                  <w:marRight w:val="0"/>
                                  <w:marTop w:val="0"/>
                                  <w:marBottom w:val="0"/>
                                  <w:divBdr>
                                    <w:top w:val="none" w:sz="0" w:space="0" w:color="auto"/>
                                    <w:left w:val="none" w:sz="0" w:space="0" w:color="auto"/>
                                    <w:bottom w:val="none" w:sz="0" w:space="0" w:color="auto"/>
                                    <w:right w:val="none" w:sz="0" w:space="0" w:color="auto"/>
                                  </w:divBdr>
                                  <w:divsChild>
                                    <w:div w:id="1919828954">
                                      <w:marLeft w:val="0"/>
                                      <w:marRight w:val="0"/>
                                      <w:marTop w:val="0"/>
                                      <w:marBottom w:val="0"/>
                                      <w:divBdr>
                                        <w:top w:val="none" w:sz="0" w:space="0" w:color="auto"/>
                                        <w:left w:val="none" w:sz="0" w:space="0" w:color="auto"/>
                                        <w:bottom w:val="none" w:sz="0" w:space="0" w:color="auto"/>
                                        <w:right w:val="none" w:sz="0" w:space="0" w:color="auto"/>
                                      </w:divBdr>
                                      <w:divsChild>
                                        <w:div w:id="495918222">
                                          <w:marLeft w:val="0"/>
                                          <w:marRight w:val="0"/>
                                          <w:marTop w:val="0"/>
                                          <w:marBottom w:val="0"/>
                                          <w:divBdr>
                                            <w:top w:val="none" w:sz="0" w:space="0" w:color="auto"/>
                                            <w:left w:val="none" w:sz="0" w:space="0" w:color="auto"/>
                                            <w:bottom w:val="none" w:sz="0" w:space="0" w:color="auto"/>
                                            <w:right w:val="none" w:sz="0" w:space="0" w:color="auto"/>
                                          </w:divBdr>
                                          <w:divsChild>
                                            <w:div w:id="537426683">
                                              <w:marLeft w:val="0"/>
                                              <w:marRight w:val="0"/>
                                              <w:marTop w:val="0"/>
                                              <w:marBottom w:val="0"/>
                                              <w:divBdr>
                                                <w:top w:val="none" w:sz="0" w:space="0" w:color="auto"/>
                                                <w:left w:val="none" w:sz="0" w:space="0" w:color="auto"/>
                                                <w:bottom w:val="none" w:sz="0" w:space="0" w:color="auto"/>
                                                <w:right w:val="none" w:sz="0" w:space="0" w:color="auto"/>
                                              </w:divBdr>
                                              <w:divsChild>
                                                <w:div w:id="1767340001">
                                                  <w:marLeft w:val="0"/>
                                                  <w:marRight w:val="0"/>
                                                  <w:marTop w:val="0"/>
                                                  <w:marBottom w:val="0"/>
                                                  <w:divBdr>
                                                    <w:top w:val="none" w:sz="0" w:space="0" w:color="auto"/>
                                                    <w:left w:val="none" w:sz="0" w:space="0" w:color="auto"/>
                                                    <w:bottom w:val="none" w:sz="0" w:space="0" w:color="auto"/>
                                                    <w:right w:val="none" w:sz="0" w:space="0" w:color="auto"/>
                                                  </w:divBdr>
                                                  <w:divsChild>
                                                    <w:div w:id="249892214">
                                                      <w:marLeft w:val="0"/>
                                                      <w:marRight w:val="0"/>
                                                      <w:marTop w:val="0"/>
                                                      <w:marBottom w:val="0"/>
                                                      <w:divBdr>
                                                        <w:top w:val="none" w:sz="0" w:space="0" w:color="auto"/>
                                                        <w:left w:val="none" w:sz="0" w:space="0" w:color="auto"/>
                                                        <w:bottom w:val="none" w:sz="0" w:space="0" w:color="auto"/>
                                                        <w:right w:val="none" w:sz="0" w:space="0" w:color="auto"/>
                                                      </w:divBdr>
                                                      <w:divsChild>
                                                        <w:div w:id="965504862">
                                                          <w:marLeft w:val="0"/>
                                                          <w:marRight w:val="0"/>
                                                          <w:marTop w:val="0"/>
                                                          <w:marBottom w:val="0"/>
                                                          <w:divBdr>
                                                            <w:top w:val="none" w:sz="0" w:space="0" w:color="auto"/>
                                                            <w:left w:val="none" w:sz="0" w:space="0" w:color="auto"/>
                                                            <w:bottom w:val="none" w:sz="0" w:space="0" w:color="auto"/>
                                                            <w:right w:val="none" w:sz="0" w:space="0" w:color="auto"/>
                                                          </w:divBdr>
                                                          <w:divsChild>
                                                            <w:div w:id="451091389">
                                                              <w:marLeft w:val="0"/>
                                                              <w:marRight w:val="0"/>
                                                              <w:marTop w:val="0"/>
                                                              <w:marBottom w:val="0"/>
                                                              <w:divBdr>
                                                                <w:top w:val="none" w:sz="0" w:space="0" w:color="auto"/>
                                                                <w:left w:val="none" w:sz="0" w:space="0" w:color="auto"/>
                                                                <w:bottom w:val="none" w:sz="0" w:space="0" w:color="auto"/>
                                                                <w:right w:val="none" w:sz="0" w:space="0" w:color="auto"/>
                                                              </w:divBdr>
                                                              <w:divsChild>
                                                                <w:div w:id="51732214">
                                                                  <w:marLeft w:val="0"/>
                                                                  <w:marRight w:val="0"/>
                                                                  <w:marTop w:val="0"/>
                                                                  <w:marBottom w:val="0"/>
                                                                  <w:divBdr>
                                                                    <w:top w:val="none" w:sz="0" w:space="0" w:color="auto"/>
                                                                    <w:left w:val="none" w:sz="0" w:space="0" w:color="auto"/>
                                                                    <w:bottom w:val="none" w:sz="0" w:space="0" w:color="auto"/>
                                                                    <w:right w:val="none" w:sz="0" w:space="0" w:color="auto"/>
                                                                  </w:divBdr>
                                                                  <w:divsChild>
                                                                    <w:div w:id="742946918">
                                                                      <w:marLeft w:val="0"/>
                                                                      <w:marRight w:val="0"/>
                                                                      <w:marTop w:val="0"/>
                                                                      <w:marBottom w:val="0"/>
                                                                      <w:divBdr>
                                                                        <w:top w:val="none" w:sz="0" w:space="0" w:color="auto"/>
                                                                        <w:left w:val="none" w:sz="0" w:space="0" w:color="auto"/>
                                                                        <w:bottom w:val="none" w:sz="0" w:space="0" w:color="auto"/>
                                                                        <w:right w:val="none" w:sz="0" w:space="0" w:color="auto"/>
                                                                      </w:divBdr>
                                                                      <w:divsChild>
                                                                        <w:div w:id="1997105304">
                                                                          <w:marLeft w:val="0"/>
                                                                          <w:marRight w:val="0"/>
                                                                          <w:marTop w:val="0"/>
                                                                          <w:marBottom w:val="0"/>
                                                                          <w:divBdr>
                                                                            <w:top w:val="none" w:sz="0" w:space="0" w:color="auto"/>
                                                                            <w:left w:val="none" w:sz="0" w:space="0" w:color="auto"/>
                                                                            <w:bottom w:val="none" w:sz="0" w:space="0" w:color="auto"/>
                                                                            <w:right w:val="none" w:sz="0" w:space="0" w:color="auto"/>
                                                                          </w:divBdr>
                                                                          <w:divsChild>
                                                                            <w:div w:id="167136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149881">
      <w:bodyDiv w:val="1"/>
      <w:marLeft w:val="0"/>
      <w:marRight w:val="0"/>
      <w:marTop w:val="0"/>
      <w:marBottom w:val="0"/>
      <w:divBdr>
        <w:top w:val="none" w:sz="0" w:space="0" w:color="auto"/>
        <w:left w:val="none" w:sz="0" w:space="0" w:color="auto"/>
        <w:bottom w:val="none" w:sz="0" w:space="0" w:color="auto"/>
        <w:right w:val="none" w:sz="0" w:space="0" w:color="auto"/>
      </w:divBdr>
      <w:divsChild>
        <w:div w:id="463812021">
          <w:marLeft w:val="0"/>
          <w:marRight w:val="0"/>
          <w:marTop w:val="192"/>
          <w:marBottom w:val="0"/>
          <w:divBdr>
            <w:top w:val="none" w:sz="0" w:space="0" w:color="auto"/>
            <w:left w:val="none" w:sz="0" w:space="0" w:color="auto"/>
            <w:bottom w:val="none" w:sz="0" w:space="0" w:color="auto"/>
            <w:right w:val="none" w:sz="0" w:space="0" w:color="auto"/>
          </w:divBdr>
        </w:div>
        <w:div w:id="2013754640">
          <w:marLeft w:val="0"/>
          <w:marRight w:val="0"/>
          <w:marTop w:val="192"/>
          <w:marBottom w:val="0"/>
          <w:divBdr>
            <w:top w:val="none" w:sz="0" w:space="0" w:color="auto"/>
            <w:left w:val="none" w:sz="0" w:space="0" w:color="auto"/>
            <w:bottom w:val="none" w:sz="0" w:space="0" w:color="auto"/>
            <w:right w:val="none" w:sz="0" w:space="0" w:color="auto"/>
          </w:divBdr>
        </w:div>
        <w:div w:id="590966163">
          <w:marLeft w:val="0"/>
          <w:marRight w:val="0"/>
          <w:marTop w:val="192"/>
          <w:marBottom w:val="0"/>
          <w:divBdr>
            <w:top w:val="none" w:sz="0" w:space="0" w:color="auto"/>
            <w:left w:val="none" w:sz="0" w:space="0" w:color="auto"/>
            <w:bottom w:val="none" w:sz="0" w:space="0" w:color="auto"/>
            <w:right w:val="none" w:sz="0" w:space="0" w:color="auto"/>
          </w:divBdr>
        </w:div>
        <w:div w:id="1066027440">
          <w:marLeft w:val="0"/>
          <w:marRight w:val="0"/>
          <w:marTop w:val="192"/>
          <w:marBottom w:val="0"/>
          <w:divBdr>
            <w:top w:val="none" w:sz="0" w:space="0" w:color="auto"/>
            <w:left w:val="none" w:sz="0" w:space="0" w:color="auto"/>
            <w:bottom w:val="none" w:sz="0" w:space="0" w:color="auto"/>
            <w:right w:val="none" w:sz="0" w:space="0" w:color="auto"/>
          </w:divBdr>
        </w:div>
      </w:divsChild>
    </w:div>
    <w:div w:id="333723719">
      <w:bodyDiv w:val="1"/>
      <w:marLeft w:val="0"/>
      <w:marRight w:val="0"/>
      <w:marTop w:val="0"/>
      <w:marBottom w:val="0"/>
      <w:divBdr>
        <w:top w:val="none" w:sz="0" w:space="0" w:color="auto"/>
        <w:left w:val="none" w:sz="0" w:space="0" w:color="auto"/>
        <w:bottom w:val="none" w:sz="0" w:space="0" w:color="auto"/>
        <w:right w:val="none" w:sz="0" w:space="0" w:color="auto"/>
      </w:divBdr>
    </w:div>
    <w:div w:id="389427572">
      <w:bodyDiv w:val="1"/>
      <w:marLeft w:val="0"/>
      <w:marRight w:val="0"/>
      <w:marTop w:val="0"/>
      <w:marBottom w:val="0"/>
      <w:divBdr>
        <w:top w:val="none" w:sz="0" w:space="0" w:color="auto"/>
        <w:left w:val="none" w:sz="0" w:space="0" w:color="auto"/>
        <w:bottom w:val="none" w:sz="0" w:space="0" w:color="auto"/>
        <w:right w:val="none" w:sz="0" w:space="0" w:color="auto"/>
      </w:divBdr>
    </w:div>
    <w:div w:id="431242783">
      <w:bodyDiv w:val="1"/>
      <w:marLeft w:val="0"/>
      <w:marRight w:val="0"/>
      <w:marTop w:val="0"/>
      <w:marBottom w:val="0"/>
      <w:divBdr>
        <w:top w:val="none" w:sz="0" w:space="0" w:color="auto"/>
        <w:left w:val="none" w:sz="0" w:space="0" w:color="auto"/>
        <w:bottom w:val="none" w:sz="0" w:space="0" w:color="auto"/>
        <w:right w:val="none" w:sz="0" w:space="0" w:color="auto"/>
      </w:divBdr>
    </w:div>
    <w:div w:id="518083842">
      <w:bodyDiv w:val="1"/>
      <w:marLeft w:val="0"/>
      <w:marRight w:val="0"/>
      <w:marTop w:val="0"/>
      <w:marBottom w:val="0"/>
      <w:divBdr>
        <w:top w:val="none" w:sz="0" w:space="0" w:color="auto"/>
        <w:left w:val="none" w:sz="0" w:space="0" w:color="auto"/>
        <w:bottom w:val="none" w:sz="0" w:space="0" w:color="auto"/>
        <w:right w:val="none" w:sz="0" w:space="0" w:color="auto"/>
      </w:divBdr>
    </w:div>
    <w:div w:id="570970787">
      <w:bodyDiv w:val="1"/>
      <w:marLeft w:val="0"/>
      <w:marRight w:val="0"/>
      <w:marTop w:val="0"/>
      <w:marBottom w:val="0"/>
      <w:divBdr>
        <w:top w:val="none" w:sz="0" w:space="0" w:color="auto"/>
        <w:left w:val="none" w:sz="0" w:space="0" w:color="auto"/>
        <w:bottom w:val="none" w:sz="0" w:space="0" w:color="auto"/>
        <w:right w:val="none" w:sz="0" w:space="0" w:color="auto"/>
      </w:divBdr>
      <w:divsChild>
        <w:div w:id="1202016416">
          <w:marLeft w:val="0"/>
          <w:marRight w:val="0"/>
          <w:marTop w:val="0"/>
          <w:marBottom w:val="0"/>
          <w:divBdr>
            <w:top w:val="none" w:sz="0" w:space="0" w:color="auto"/>
            <w:left w:val="none" w:sz="0" w:space="0" w:color="auto"/>
            <w:bottom w:val="none" w:sz="0" w:space="0" w:color="auto"/>
            <w:right w:val="none" w:sz="0" w:space="0" w:color="auto"/>
          </w:divBdr>
          <w:divsChild>
            <w:div w:id="1325207598">
              <w:marLeft w:val="0"/>
              <w:marRight w:val="0"/>
              <w:marTop w:val="0"/>
              <w:marBottom w:val="0"/>
              <w:divBdr>
                <w:top w:val="none" w:sz="0" w:space="0" w:color="auto"/>
                <w:left w:val="none" w:sz="0" w:space="0" w:color="auto"/>
                <w:bottom w:val="none" w:sz="0" w:space="0" w:color="auto"/>
                <w:right w:val="none" w:sz="0" w:space="0" w:color="auto"/>
              </w:divBdr>
              <w:divsChild>
                <w:div w:id="1488471033">
                  <w:marLeft w:val="0"/>
                  <w:marRight w:val="0"/>
                  <w:marTop w:val="0"/>
                  <w:marBottom w:val="0"/>
                  <w:divBdr>
                    <w:top w:val="none" w:sz="0" w:space="0" w:color="auto"/>
                    <w:left w:val="none" w:sz="0" w:space="0" w:color="auto"/>
                    <w:bottom w:val="none" w:sz="0" w:space="0" w:color="auto"/>
                    <w:right w:val="none" w:sz="0" w:space="0" w:color="auto"/>
                  </w:divBdr>
                  <w:divsChild>
                    <w:div w:id="710616919">
                      <w:marLeft w:val="0"/>
                      <w:marRight w:val="0"/>
                      <w:marTop w:val="0"/>
                      <w:marBottom w:val="0"/>
                      <w:divBdr>
                        <w:top w:val="none" w:sz="0" w:space="0" w:color="auto"/>
                        <w:left w:val="none" w:sz="0" w:space="0" w:color="auto"/>
                        <w:bottom w:val="none" w:sz="0" w:space="0" w:color="auto"/>
                        <w:right w:val="none" w:sz="0" w:space="0" w:color="auto"/>
                      </w:divBdr>
                      <w:divsChild>
                        <w:div w:id="19164295">
                          <w:marLeft w:val="0"/>
                          <w:marRight w:val="0"/>
                          <w:marTop w:val="0"/>
                          <w:marBottom w:val="0"/>
                          <w:divBdr>
                            <w:top w:val="none" w:sz="0" w:space="0" w:color="auto"/>
                            <w:left w:val="none" w:sz="0" w:space="0" w:color="auto"/>
                            <w:bottom w:val="none" w:sz="0" w:space="0" w:color="auto"/>
                            <w:right w:val="none" w:sz="0" w:space="0" w:color="auto"/>
                          </w:divBdr>
                          <w:divsChild>
                            <w:div w:id="1186943766">
                              <w:marLeft w:val="0"/>
                              <w:marRight w:val="0"/>
                              <w:marTop w:val="0"/>
                              <w:marBottom w:val="0"/>
                              <w:divBdr>
                                <w:top w:val="none" w:sz="0" w:space="0" w:color="auto"/>
                                <w:left w:val="none" w:sz="0" w:space="0" w:color="auto"/>
                                <w:bottom w:val="none" w:sz="0" w:space="0" w:color="auto"/>
                                <w:right w:val="none" w:sz="0" w:space="0" w:color="auto"/>
                              </w:divBdr>
                              <w:divsChild>
                                <w:div w:id="2014600917">
                                  <w:marLeft w:val="0"/>
                                  <w:marRight w:val="0"/>
                                  <w:marTop w:val="0"/>
                                  <w:marBottom w:val="0"/>
                                  <w:divBdr>
                                    <w:top w:val="none" w:sz="0" w:space="0" w:color="auto"/>
                                    <w:left w:val="none" w:sz="0" w:space="0" w:color="auto"/>
                                    <w:bottom w:val="none" w:sz="0" w:space="0" w:color="auto"/>
                                    <w:right w:val="none" w:sz="0" w:space="0" w:color="auto"/>
                                  </w:divBdr>
                                  <w:divsChild>
                                    <w:div w:id="1795757878">
                                      <w:marLeft w:val="0"/>
                                      <w:marRight w:val="0"/>
                                      <w:marTop w:val="0"/>
                                      <w:marBottom w:val="0"/>
                                      <w:divBdr>
                                        <w:top w:val="none" w:sz="0" w:space="0" w:color="auto"/>
                                        <w:left w:val="none" w:sz="0" w:space="0" w:color="auto"/>
                                        <w:bottom w:val="none" w:sz="0" w:space="0" w:color="auto"/>
                                        <w:right w:val="none" w:sz="0" w:space="0" w:color="auto"/>
                                      </w:divBdr>
                                      <w:divsChild>
                                        <w:div w:id="1562404574">
                                          <w:marLeft w:val="0"/>
                                          <w:marRight w:val="0"/>
                                          <w:marTop w:val="0"/>
                                          <w:marBottom w:val="0"/>
                                          <w:divBdr>
                                            <w:top w:val="none" w:sz="0" w:space="0" w:color="auto"/>
                                            <w:left w:val="none" w:sz="0" w:space="0" w:color="auto"/>
                                            <w:bottom w:val="none" w:sz="0" w:space="0" w:color="auto"/>
                                            <w:right w:val="none" w:sz="0" w:space="0" w:color="auto"/>
                                          </w:divBdr>
                                          <w:divsChild>
                                            <w:div w:id="847522581">
                                              <w:marLeft w:val="0"/>
                                              <w:marRight w:val="0"/>
                                              <w:marTop w:val="0"/>
                                              <w:marBottom w:val="0"/>
                                              <w:divBdr>
                                                <w:top w:val="none" w:sz="0" w:space="0" w:color="auto"/>
                                                <w:left w:val="none" w:sz="0" w:space="0" w:color="auto"/>
                                                <w:bottom w:val="none" w:sz="0" w:space="0" w:color="auto"/>
                                                <w:right w:val="none" w:sz="0" w:space="0" w:color="auto"/>
                                              </w:divBdr>
                                              <w:divsChild>
                                                <w:div w:id="454182708">
                                                  <w:marLeft w:val="0"/>
                                                  <w:marRight w:val="0"/>
                                                  <w:marTop w:val="0"/>
                                                  <w:marBottom w:val="0"/>
                                                  <w:divBdr>
                                                    <w:top w:val="none" w:sz="0" w:space="0" w:color="auto"/>
                                                    <w:left w:val="none" w:sz="0" w:space="0" w:color="auto"/>
                                                    <w:bottom w:val="none" w:sz="0" w:space="0" w:color="auto"/>
                                                    <w:right w:val="none" w:sz="0" w:space="0" w:color="auto"/>
                                                  </w:divBdr>
                                                  <w:divsChild>
                                                    <w:div w:id="2102338243">
                                                      <w:marLeft w:val="0"/>
                                                      <w:marRight w:val="0"/>
                                                      <w:marTop w:val="0"/>
                                                      <w:marBottom w:val="0"/>
                                                      <w:divBdr>
                                                        <w:top w:val="none" w:sz="0" w:space="0" w:color="auto"/>
                                                        <w:left w:val="none" w:sz="0" w:space="0" w:color="auto"/>
                                                        <w:bottom w:val="none" w:sz="0" w:space="0" w:color="auto"/>
                                                        <w:right w:val="none" w:sz="0" w:space="0" w:color="auto"/>
                                                      </w:divBdr>
                                                      <w:divsChild>
                                                        <w:div w:id="1985350420">
                                                          <w:marLeft w:val="0"/>
                                                          <w:marRight w:val="0"/>
                                                          <w:marTop w:val="0"/>
                                                          <w:marBottom w:val="0"/>
                                                          <w:divBdr>
                                                            <w:top w:val="none" w:sz="0" w:space="0" w:color="auto"/>
                                                            <w:left w:val="none" w:sz="0" w:space="0" w:color="auto"/>
                                                            <w:bottom w:val="none" w:sz="0" w:space="0" w:color="auto"/>
                                                            <w:right w:val="none" w:sz="0" w:space="0" w:color="auto"/>
                                                          </w:divBdr>
                                                          <w:divsChild>
                                                            <w:div w:id="1640110552">
                                                              <w:marLeft w:val="0"/>
                                                              <w:marRight w:val="0"/>
                                                              <w:marTop w:val="0"/>
                                                              <w:marBottom w:val="0"/>
                                                              <w:divBdr>
                                                                <w:top w:val="none" w:sz="0" w:space="0" w:color="auto"/>
                                                                <w:left w:val="none" w:sz="0" w:space="0" w:color="auto"/>
                                                                <w:bottom w:val="none" w:sz="0" w:space="0" w:color="auto"/>
                                                                <w:right w:val="none" w:sz="0" w:space="0" w:color="auto"/>
                                                              </w:divBdr>
                                                              <w:divsChild>
                                                                <w:div w:id="586689545">
                                                                  <w:marLeft w:val="0"/>
                                                                  <w:marRight w:val="0"/>
                                                                  <w:marTop w:val="0"/>
                                                                  <w:marBottom w:val="0"/>
                                                                  <w:divBdr>
                                                                    <w:top w:val="none" w:sz="0" w:space="0" w:color="auto"/>
                                                                    <w:left w:val="none" w:sz="0" w:space="0" w:color="auto"/>
                                                                    <w:bottom w:val="none" w:sz="0" w:space="0" w:color="auto"/>
                                                                    <w:right w:val="none" w:sz="0" w:space="0" w:color="auto"/>
                                                                  </w:divBdr>
                                                                  <w:divsChild>
                                                                    <w:div w:id="832260012">
                                                                      <w:marLeft w:val="0"/>
                                                                      <w:marRight w:val="0"/>
                                                                      <w:marTop w:val="0"/>
                                                                      <w:marBottom w:val="0"/>
                                                                      <w:divBdr>
                                                                        <w:top w:val="none" w:sz="0" w:space="0" w:color="auto"/>
                                                                        <w:left w:val="none" w:sz="0" w:space="0" w:color="auto"/>
                                                                        <w:bottom w:val="none" w:sz="0" w:space="0" w:color="auto"/>
                                                                        <w:right w:val="none" w:sz="0" w:space="0" w:color="auto"/>
                                                                      </w:divBdr>
                                                                      <w:divsChild>
                                                                        <w:div w:id="1559854463">
                                                                          <w:marLeft w:val="0"/>
                                                                          <w:marRight w:val="0"/>
                                                                          <w:marTop w:val="0"/>
                                                                          <w:marBottom w:val="0"/>
                                                                          <w:divBdr>
                                                                            <w:top w:val="none" w:sz="0" w:space="0" w:color="auto"/>
                                                                            <w:left w:val="none" w:sz="0" w:space="0" w:color="auto"/>
                                                                            <w:bottom w:val="none" w:sz="0" w:space="0" w:color="auto"/>
                                                                            <w:right w:val="none" w:sz="0" w:space="0" w:color="auto"/>
                                                                          </w:divBdr>
                                                                          <w:divsChild>
                                                                            <w:div w:id="25297168">
                                                                              <w:marLeft w:val="0"/>
                                                                              <w:marRight w:val="0"/>
                                                                              <w:marTop w:val="0"/>
                                                                              <w:marBottom w:val="0"/>
                                                                              <w:divBdr>
                                                                                <w:top w:val="none" w:sz="0" w:space="0" w:color="auto"/>
                                                                                <w:left w:val="none" w:sz="0" w:space="0" w:color="auto"/>
                                                                                <w:bottom w:val="none" w:sz="0" w:space="0" w:color="auto"/>
                                                                                <w:right w:val="none" w:sz="0" w:space="0" w:color="auto"/>
                                                                              </w:divBdr>
                                                                              <w:divsChild>
                                                                                <w:div w:id="172648787">
                                                                                  <w:marLeft w:val="0"/>
                                                                                  <w:marRight w:val="0"/>
                                                                                  <w:marTop w:val="0"/>
                                                                                  <w:marBottom w:val="0"/>
                                                                                  <w:divBdr>
                                                                                    <w:top w:val="none" w:sz="0" w:space="0" w:color="auto"/>
                                                                                    <w:left w:val="none" w:sz="0" w:space="0" w:color="auto"/>
                                                                                    <w:bottom w:val="none" w:sz="0" w:space="0" w:color="auto"/>
                                                                                    <w:right w:val="none" w:sz="0" w:space="0" w:color="auto"/>
                                                                                  </w:divBdr>
                                                                                </w:div>
                                                                                <w:div w:id="101438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9123004">
      <w:bodyDiv w:val="1"/>
      <w:marLeft w:val="0"/>
      <w:marRight w:val="0"/>
      <w:marTop w:val="0"/>
      <w:marBottom w:val="0"/>
      <w:divBdr>
        <w:top w:val="none" w:sz="0" w:space="0" w:color="auto"/>
        <w:left w:val="none" w:sz="0" w:space="0" w:color="auto"/>
        <w:bottom w:val="none" w:sz="0" w:space="0" w:color="auto"/>
        <w:right w:val="none" w:sz="0" w:space="0" w:color="auto"/>
      </w:divBdr>
    </w:div>
    <w:div w:id="718675709">
      <w:bodyDiv w:val="1"/>
      <w:marLeft w:val="0"/>
      <w:marRight w:val="0"/>
      <w:marTop w:val="0"/>
      <w:marBottom w:val="0"/>
      <w:divBdr>
        <w:top w:val="none" w:sz="0" w:space="0" w:color="auto"/>
        <w:left w:val="none" w:sz="0" w:space="0" w:color="auto"/>
        <w:bottom w:val="none" w:sz="0" w:space="0" w:color="auto"/>
        <w:right w:val="none" w:sz="0" w:space="0" w:color="auto"/>
      </w:divBdr>
      <w:divsChild>
        <w:div w:id="1908489511">
          <w:marLeft w:val="0"/>
          <w:marRight w:val="0"/>
          <w:marTop w:val="0"/>
          <w:marBottom w:val="0"/>
          <w:divBdr>
            <w:top w:val="none" w:sz="0" w:space="0" w:color="auto"/>
            <w:left w:val="none" w:sz="0" w:space="0" w:color="auto"/>
            <w:bottom w:val="none" w:sz="0" w:space="0" w:color="auto"/>
            <w:right w:val="none" w:sz="0" w:space="0" w:color="auto"/>
          </w:divBdr>
          <w:divsChild>
            <w:div w:id="71893338">
              <w:marLeft w:val="0"/>
              <w:marRight w:val="0"/>
              <w:marTop w:val="0"/>
              <w:marBottom w:val="0"/>
              <w:divBdr>
                <w:top w:val="none" w:sz="0" w:space="0" w:color="auto"/>
                <w:left w:val="none" w:sz="0" w:space="0" w:color="auto"/>
                <w:bottom w:val="none" w:sz="0" w:space="0" w:color="auto"/>
                <w:right w:val="none" w:sz="0" w:space="0" w:color="auto"/>
              </w:divBdr>
              <w:divsChild>
                <w:div w:id="2066486911">
                  <w:marLeft w:val="0"/>
                  <w:marRight w:val="0"/>
                  <w:marTop w:val="0"/>
                  <w:marBottom w:val="0"/>
                  <w:divBdr>
                    <w:top w:val="none" w:sz="0" w:space="0" w:color="auto"/>
                    <w:left w:val="none" w:sz="0" w:space="0" w:color="auto"/>
                    <w:bottom w:val="none" w:sz="0" w:space="0" w:color="auto"/>
                    <w:right w:val="none" w:sz="0" w:space="0" w:color="auto"/>
                  </w:divBdr>
                  <w:divsChild>
                    <w:div w:id="1253277144">
                      <w:marLeft w:val="0"/>
                      <w:marRight w:val="0"/>
                      <w:marTop w:val="0"/>
                      <w:marBottom w:val="0"/>
                      <w:divBdr>
                        <w:top w:val="none" w:sz="0" w:space="0" w:color="auto"/>
                        <w:left w:val="none" w:sz="0" w:space="0" w:color="auto"/>
                        <w:bottom w:val="none" w:sz="0" w:space="0" w:color="auto"/>
                        <w:right w:val="none" w:sz="0" w:space="0" w:color="auto"/>
                      </w:divBdr>
                      <w:divsChild>
                        <w:div w:id="2021853256">
                          <w:marLeft w:val="0"/>
                          <w:marRight w:val="0"/>
                          <w:marTop w:val="0"/>
                          <w:marBottom w:val="0"/>
                          <w:divBdr>
                            <w:top w:val="none" w:sz="0" w:space="0" w:color="auto"/>
                            <w:left w:val="none" w:sz="0" w:space="0" w:color="auto"/>
                            <w:bottom w:val="none" w:sz="0" w:space="0" w:color="auto"/>
                            <w:right w:val="none" w:sz="0" w:space="0" w:color="auto"/>
                          </w:divBdr>
                          <w:divsChild>
                            <w:div w:id="1984506072">
                              <w:marLeft w:val="0"/>
                              <w:marRight w:val="0"/>
                              <w:marTop w:val="0"/>
                              <w:marBottom w:val="0"/>
                              <w:divBdr>
                                <w:top w:val="none" w:sz="0" w:space="0" w:color="auto"/>
                                <w:left w:val="none" w:sz="0" w:space="0" w:color="auto"/>
                                <w:bottom w:val="none" w:sz="0" w:space="0" w:color="auto"/>
                                <w:right w:val="none" w:sz="0" w:space="0" w:color="auto"/>
                              </w:divBdr>
                              <w:divsChild>
                                <w:div w:id="1471703701">
                                  <w:marLeft w:val="0"/>
                                  <w:marRight w:val="0"/>
                                  <w:marTop w:val="0"/>
                                  <w:marBottom w:val="0"/>
                                  <w:divBdr>
                                    <w:top w:val="none" w:sz="0" w:space="0" w:color="auto"/>
                                    <w:left w:val="none" w:sz="0" w:space="0" w:color="auto"/>
                                    <w:bottom w:val="none" w:sz="0" w:space="0" w:color="auto"/>
                                    <w:right w:val="none" w:sz="0" w:space="0" w:color="auto"/>
                                  </w:divBdr>
                                  <w:divsChild>
                                    <w:div w:id="1812818707">
                                      <w:marLeft w:val="0"/>
                                      <w:marRight w:val="0"/>
                                      <w:marTop w:val="0"/>
                                      <w:marBottom w:val="0"/>
                                      <w:divBdr>
                                        <w:top w:val="none" w:sz="0" w:space="0" w:color="auto"/>
                                        <w:left w:val="none" w:sz="0" w:space="0" w:color="auto"/>
                                        <w:bottom w:val="none" w:sz="0" w:space="0" w:color="auto"/>
                                        <w:right w:val="none" w:sz="0" w:space="0" w:color="auto"/>
                                      </w:divBdr>
                                      <w:divsChild>
                                        <w:div w:id="483787335">
                                          <w:marLeft w:val="0"/>
                                          <w:marRight w:val="0"/>
                                          <w:marTop w:val="0"/>
                                          <w:marBottom w:val="0"/>
                                          <w:divBdr>
                                            <w:top w:val="none" w:sz="0" w:space="0" w:color="auto"/>
                                            <w:left w:val="none" w:sz="0" w:space="0" w:color="auto"/>
                                            <w:bottom w:val="none" w:sz="0" w:space="0" w:color="auto"/>
                                            <w:right w:val="none" w:sz="0" w:space="0" w:color="auto"/>
                                          </w:divBdr>
                                          <w:divsChild>
                                            <w:div w:id="1900968869">
                                              <w:marLeft w:val="0"/>
                                              <w:marRight w:val="0"/>
                                              <w:marTop w:val="0"/>
                                              <w:marBottom w:val="0"/>
                                              <w:divBdr>
                                                <w:top w:val="none" w:sz="0" w:space="0" w:color="auto"/>
                                                <w:left w:val="none" w:sz="0" w:space="0" w:color="auto"/>
                                                <w:bottom w:val="none" w:sz="0" w:space="0" w:color="auto"/>
                                                <w:right w:val="none" w:sz="0" w:space="0" w:color="auto"/>
                                              </w:divBdr>
                                              <w:divsChild>
                                                <w:div w:id="62652792">
                                                  <w:marLeft w:val="0"/>
                                                  <w:marRight w:val="0"/>
                                                  <w:marTop w:val="0"/>
                                                  <w:marBottom w:val="0"/>
                                                  <w:divBdr>
                                                    <w:top w:val="none" w:sz="0" w:space="0" w:color="auto"/>
                                                    <w:left w:val="none" w:sz="0" w:space="0" w:color="auto"/>
                                                    <w:bottom w:val="none" w:sz="0" w:space="0" w:color="auto"/>
                                                    <w:right w:val="none" w:sz="0" w:space="0" w:color="auto"/>
                                                  </w:divBdr>
                                                  <w:divsChild>
                                                    <w:div w:id="2059473111">
                                                      <w:marLeft w:val="0"/>
                                                      <w:marRight w:val="0"/>
                                                      <w:marTop w:val="0"/>
                                                      <w:marBottom w:val="0"/>
                                                      <w:divBdr>
                                                        <w:top w:val="none" w:sz="0" w:space="0" w:color="auto"/>
                                                        <w:left w:val="none" w:sz="0" w:space="0" w:color="auto"/>
                                                        <w:bottom w:val="none" w:sz="0" w:space="0" w:color="auto"/>
                                                        <w:right w:val="none" w:sz="0" w:space="0" w:color="auto"/>
                                                      </w:divBdr>
                                                      <w:divsChild>
                                                        <w:div w:id="581720981">
                                                          <w:marLeft w:val="0"/>
                                                          <w:marRight w:val="0"/>
                                                          <w:marTop w:val="0"/>
                                                          <w:marBottom w:val="0"/>
                                                          <w:divBdr>
                                                            <w:top w:val="none" w:sz="0" w:space="0" w:color="auto"/>
                                                            <w:left w:val="none" w:sz="0" w:space="0" w:color="auto"/>
                                                            <w:bottom w:val="none" w:sz="0" w:space="0" w:color="auto"/>
                                                            <w:right w:val="none" w:sz="0" w:space="0" w:color="auto"/>
                                                          </w:divBdr>
                                                          <w:divsChild>
                                                            <w:div w:id="964697611">
                                                              <w:marLeft w:val="0"/>
                                                              <w:marRight w:val="0"/>
                                                              <w:marTop w:val="0"/>
                                                              <w:marBottom w:val="0"/>
                                                              <w:divBdr>
                                                                <w:top w:val="none" w:sz="0" w:space="0" w:color="auto"/>
                                                                <w:left w:val="none" w:sz="0" w:space="0" w:color="auto"/>
                                                                <w:bottom w:val="none" w:sz="0" w:space="0" w:color="auto"/>
                                                                <w:right w:val="none" w:sz="0" w:space="0" w:color="auto"/>
                                                              </w:divBdr>
                                                              <w:divsChild>
                                                                <w:div w:id="1746682489">
                                                                  <w:marLeft w:val="0"/>
                                                                  <w:marRight w:val="0"/>
                                                                  <w:marTop w:val="0"/>
                                                                  <w:marBottom w:val="0"/>
                                                                  <w:divBdr>
                                                                    <w:top w:val="none" w:sz="0" w:space="0" w:color="auto"/>
                                                                    <w:left w:val="none" w:sz="0" w:space="0" w:color="auto"/>
                                                                    <w:bottom w:val="none" w:sz="0" w:space="0" w:color="auto"/>
                                                                    <w:right w:val="none" w:sz="0" w:space="0" w:color="auto"/>
                                                                  </w:divBdr>
                                                                  <w:divsChild>
                                                                    <w:div w:id="1296596523">
                                                                      <w:marLeft w:val="0"/>
                                                                      <w:marRight w:val="0"/>
                                                                      <w:marTop w:val="0"/>
                                                                      <w:marBottom w:val="0"/>
                                                                      <w:divBdr>
                                                                        <w:top w:val="none" w:sz="0" w:space="0" w:color="auto"/>
                                                                        <w:left w:val="none" w:sz="0" w:space="0" w:color="auto"/>
                                                                        <w:bottom w:val="none" w:sz="0" w:space="0" w:color="auto"/>
                                                                        <w:right w:val="none" w:sz="0" w:space="0" w:color="auto"/>
                                                                      </w:divBdr>
                                                                      <w:divsChild>
                                                                        <w:div w:id="876551319">
                                                                          <w:marLeft w:val="0"/>
                                                                          <w:marRight w:val="0"/>
                                                                          <w:marTop w:val="0"/>
                                                                          <w:marBottom w:val="0"/>
                                                                          <w:divBdr>
                                                                            <w:top w:val="none" w:sz="0" w:space="0" w:color="auto"/>
                                                                            <w:left w:val="none" w:sz="0" w:space="0" w:color="auto"/>
                                                                            <w:bottom w:val="none" w:sz="0" w:space="0" w:color="auto"/>
                                                                            <w:right w:val="none" w:sz="0" w:space="0" w:color="auto"/>
                                                                          </w:divBdr>
                                                                          <w:divsChild>
                                                                            <w:div w:id="740566056">
                                                                              <w:marLeft w:val="0"/>
                                                                              <w:marRight w:val="0"/>
                                                                              <w:marTop w:val="0"/>
                                                                              <w:marBottom w:val="0"/>
                                                                              <w:divBdr>
                                                                                <w:top w:val="none" w:sz="0" w:space="0" w:color="auto"/>
                                                                                <w:left w:val="none" w:sz="0" w:space="0" w:color="auto"/>
                                                                                <w:bottom w:val="none" w:sz="0" w:space="0" w:color="auto"/>
                                                                                <w:right w:val="none" w:sz="0" w:space="0" w:color="auto"/>
                                                                              </w:divBdr>
                                                                              <w:divsChild>
                                                                                <w:div w:id="1242257406">
                                                                                  <w:marLeft w:val="0"/>
                                                                                  <w:marRight w:val="0"/>
                                                                                  <w:marTop w:val="0"/>
                                                                                  <w:marBottom w:val="0"/>
                                                                                  <w:divBdr>
                                                                                    <w:top w:val="none" w:sz="0" w:space="0" w:color="auto"/>
                                                                                    <w:left w:val="none" w:sz="0" w:space="0" w:color="auto"/>
                                                                                    <w:bottom w:val="none" w:sz="0" w:space="0" w:color="auto"/>
                                                                                    <w:right w:val="none" w:sz="0" w:space="0" w:color="auto"/>
                                                                                  </w:divBdr>
                                                                                </w:div>
                                                                                <w:div w:id="135248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3160127">
      <w:bodyDiv w:val="1"/>
      <w:marLeft w:val="0"/>
      <w:marRight w:val="0"/>
      <w:marTop w:val="0"/>
      <w:marBottom w:val="0"/>
      <w:divBdr>
        <w:top w:val="none" w:sz="0" w:space="0" w:color="auto"/>
        <w:left w:val="none" w:sz="0" w:space="0" w:color="auto"/>
        <w:bottom w:val="none" w:sz="0" w:space="0" w:color="auto"/>
        <w:right w:val="none" w:sz="0" w:space="0" w:color="auto"/>
      </w:divBdr>
      <w:divsChild>
        <w:div w:id="1039746564">
          <w:marLeft w:val="0"/>
          <w:marRight w:val="0"/>
          <w:marTop w:val="0"/>
          <w:marBottom w:val="0"/>
          <w:divBdr>
            <w:top w:val="none" w:sz="0" w:space="0" w:color="auto"/>
            <w:left w:val="none" w:sz="0" w:space="0" w:color="auto"/>
            <w:bottom w:val="none" w:sz="0" w:space="0" w:color="auto"/>
            <w:right w:val="none" w:sz="0" w:space="0" w:color="auto"/>
          </w:divBdr>
          <w:divsChild>
            <w:div w:id="146672122">
              <w:marLeft w:val="0"/>
              <w:marRight w:val="0"/>
              <w:marTop w:val="0"/>
              <w:marBottom w:val="0"/>
              <w:divBdr>
                <w:top w:val="none" w:sz="0" w:space="0" w:color="auto"/>
                <w:left w:val="none" w:sz="0" w:space="0" w:color="auto"/>
                <w:bottom w:val="none" w:sz="0" w:space="0" w:color="auto"/>
                <w:right w:val="none" w:sz="0" w:space="0" w:color="auto"/>
              </w:divBdr>
              <w:divsChild>
                <w:div w:id="730617278">
                  <w:marLeft w:val="0"/>
                  <w:marRight w:val="0"/>
                  <w:marTop w:val="0"/>
                  <w:marBottom w:val="0"/>
                  <w:divBdr>
                    <w:top w:val="none" w:sz="0" w:space="0" w:color="auto"/>
                    <w:left w:val="none" w:sz="0" w:space="0" w:color="auto"/>
                    <w:bottom w:val="none" w:sz="0" w:space="0" w:color="auto"/>
                    <w:right w:val="none" w:sz="0" w:space="0" w:color="auto"/>
                  </w:divBdr>
                  <w:divsChild>
                    <w:div w:id="1881749035">
                      <w:marLeft w:val="0"/>
                      <w:marRight w:val="0"/>
                      <w:marTop w:val="0"/>
                      <w:marBottom w:val="0"/>
                      <w:divBdr>
                        <w:top w:val="none" w:sz="0" w:space="0" w:color="auto"/>
                        <w:left w:val="none" w:sz="0" w:space="0" w:color="auto"/>
                        <w:bottom w:val="none" w:sz="0" w:space="0" w:color="auto"/>
                        <w:right w:val="none" w:sz="0" w:space="0" w:color="auto"/>
                      </w:divBdr>
                      <w:divsChild>
                        <w:div w:id="675888722">
                          <w:marLeft w:val="0"/>
                          <w:marRight w:val="0"/>
                          <w:marTop w:val="0"/>
                          <w:marBottom w:val="0"/>
                          <w:divBdr>
                            <w:top w:val="none" w:sz="0" w:space="0" w:color="auto"/>
                            <w:left w:val="none" w:sz="0" w:space="0" w:color="auto"/>
                            <w:bottom w:val="none" w:sz="0" w:space="0" w:color="auto"/>
                            <w:right w:val="none" w:sz="0" w:space="0" w:color="auto"/>
                          </w:divBdr>
                          <w:divsChild>
                            <w:div w:id="545727074">
                              <w:marLeft w:val="0"/>
                              <w:marRight w:val="0"/>
                              <w:marTop w:val="0"/>
                              <w:marBottom w:val="0"/>
                              <w:divBdr>
                                <w:top w:val="none" w:sz="0" w:space="0" w:color="auto"/>
                                <w:left w:val="none" w:sz="0" w:space="0" w:color="auto"/>
                                <w:bottom w:val="none" w:sz="0" w:space="0" w:color="auto"/>
                                <w:right w:val="none" w:sz="0" w:space="0" w:color="auto"/>
                              </w:divBdr>
                              <w:divsChild>
                                <w:div w:id="1321546436">
                                  <w:marLeft w:val="0"/>
                                  <w:marRight w:val="0"/>
                                  <w:marTop w:val="0"/>
                                  <w:marBottom w:val="0"/>
                                  <w:divBdr>
                                    <w:top w:val="none" w:sz="0" w:space="0" w:color="auto"/>
                                    <w:left w:val="none" w:sz="0" w:space="0" w:color="auto"/>
                                    <w:bottom w:val="none" w:sz="0" w:space="0" w:color="auto"/>
                                    <w:right w:val="none" w:sz="0" w:space="0" w:color="auto"/>
                                  </w:divBdr>
                                  <w:divsChild>
                                    <w:div w:id="53817493">
                                      <w:marLeft w:val="0"/>
                                      <w:marRight w:val="0"/>
                                      <w:marTop w:val="0"/>
                                      <w:marBottom w:val="0"/>
                                      <w:divBdr>
                                        <w:top w:val="none" w:sz="0" w:space="0" w:color="auto"/>
                                        <w:left w:val="none" w:sz="0" w:space="0" w:color="auto"/>
                                        <w:bottom w:val="none" w:sz="0" w:space="0" w:color="auto"/>
                                        <w:right w:val="none" w:sz="0" w:space="0" w:color="auto"/>
                                      </w:divBdr>
                                      <w:divsChild>
                                        <w:div w:id="1638802538">
                                          <w:marLeft w:val="0"/>
                                          <w:marRight w:val="0"/>
                                          <w:marTop w:val="0"/>
                                          <w:marBottom w:val="0"/>
                                          <w:divBdr>
                                            <w:top w:val="none" w:sz="0" w:space="0" w:color="auto"/>
                                            <w:left w:val="none" w:sz="0" w:space="0" w:color="auto"/>
                                            <w:bottom w:val="none" w:sz="0" w:space="0" w:color="auto"/>
                                            <w:right w:val="none" w:sz="0" w:space="0" w:color="auto"/>
                                          </w:divBdr>
                                          <w:divsChild>
                                            <w:div w:id="756291875">
                                              <w:marLeft w:val="0"/>
                                              <w:marRight w:val="0"/>
                                              <w:marTop w:val="0"/>
                                              <w:marBottom w:val="0"/>
                                              <w:divBdr>
                                                <w:top w:val="none" w:sz="0" w:space="0" w:color="auto"/>
                                                <w:left w:val="none" w:sz="0" w:space="0" w:color="auto"/>
                                                <w:bottom w:val="none" w:sz="0" w:space="0" w:color="auto"/>
                                                <w:right w:val="none" w:sz="0" w:space="0" w:color="auto"/>
                                              </w:divBdr>
                                              <w:divsChild>
                                                <w:div w:id="225992425">
                                                  <w:marLeft w:val="0"/>
                                                  <w:marRight w:val="0"/>
                                                  <w:marTop w:val="0"/>
                                                  <w:marBottom w:val="0"/>
                                                  <w:divBdr>
                                                    <w:top w:val="none" w:sz="0" w:space="0" w:color="auto"/>
                                                    <w:left w:val="none" w:sz="0" w:space="0" w:color="auto"/>
                                                    <w:bottom w:val="none" w:sz="0" w:space="0" w:color="auto"/>
                                                    <w:right w:val="none" w:sz="0" w:space="0" w:color="auto"/>
                                                  </w:divBdr>
                                                  <w:divsChild>
                                                    <w:div w:id="670765091">
                                                      <w:marLeft w:val="0"/>
                                                      <w:marRight w:val="0"/>
                                                      <w:marTop w:val="0"/>
                                                      <w:marBottom w:val="0"/>
                                                      <w:divBdr>
                                                        <w:top w:val="none" w:sz="0" w:space="0" w:color="auto"/>
                                                        <w:left w:val="none" w:sz="0" w:space="0" w:color="auto"/>
                                                        <w:bottom w:val="none" w:sz="0" w:space="0" w:color="auto"/>
                                                        <w:right w:val="none" w:sz="0" w:space="0" w:color="auto"/>
                                                      </w:divBdr>
                                                      <w:divsChild>
                                                        <w:div w:id="150801106">
                                                          <w:marLeft w:val="0"/>
                                                          <w:marRight w:val="0"/>
                                                          <w:marTop w:val="0"/>
                                                          <w:marBottom w:val="0"/>
                                                          <w:divBdr>
                                                            <w:top w:val="none" w:sz="0" w:space="0" w:color="auto"/>
                                                            <w:left w:val="none" w:sz="0" w:space="0" w:color="auto"/>
                                                            <w:bottom w:val="none" w:sz="0" w:space="0" w:color="auto"/>
                                                            <w:right w:val="none" w:sz="0" w:space="0" w:color="auto"/>
                                                          </w:divBdr>
                                                          <w:divsChild>
                                                            <w:div w:id="205914703">
                                                              <w:marLeft w:val="0"/>
                                                              <w:marRight w:val="0"/>
                                                              <w:marTop w:val="0"/>
                                                              <w:marBottom w:val="0"/>
                                                              <w:divBdr>
                                                                <w:top w:val="none" w:sz="0" w:space="0" w:color="auto"/>
                                                                <w:left w:val="none" w:sz="0" w:space="0" w:color="auto"/>
                                                                <w:bottom w:val="none" w:sz="0" w:space="0" w:color="auto"/>
                                                                <w:right w:val="none" w:sz="0" w:space="0" w:color="auto"/>
                                                              </w:divBdr>
                                                              <w:divsChild>
                                                                <w:div w:id="25835938">
                                                                  <w:marLeft w:val="0"/>
                                                                  <w:marRight w:val="0"/>
                                                                  <w:marTop w:val="0"/>
                                                                  <w:marBottom w:val="0"/>
                                                                  <w:divBdr>
                                                                    <w:top w:val="none" w:sz="0" w:space="0" w:color="auto"/>
                                                                    <w:left w:val="none" w:sz="0" w:space="0" w:color="auto"/>
                                                                    <w:bottom w:val="none" w:sz="0" w:space="0" w:color="auto"/>
                                                                    <w:right w:val="none" w:sz="0" w:space="0" w:color="auto"/>
                                                                  </w:divBdr>
                                                                  <w:divsChild>
                                                                    <w:div w:id="14964689">
                                                                      <w:marLeft w:val="0"/>
                                                                      <w:marRight w:val="0"/>
                                                                      <w:marTop w:val="0"/>
                                                                      <w:marBottom w:val="0"/>
                                                                      <w:divBdr>
                                                                        <w:top w:val="none" w:sz="0" w:space="0" w:color="auto"/>
                                                                        <w:left w:val="none" w:sz="0" w:space="0" w:color="auto"/>
                                                                        <w:bottom w:val="none" w:sz="0" w:space="0" w:color="auto"/>
                                                                        <w:right w:val="none" w:sz="0" w:space="0" w:color="auto"/>
                                                                      </w:divBdr>
                                                                      <w:divsChild>
                                                                        <w:div w:id="1075325882">
                                                                          <w:marLeft w:val="0"/>
                                                                          <w:marRight w:val="0"/>
                                                                          <w:marTop w:val="0"/>
                                                                          <w:marBottom w:val="0"/>
                                                                          <w:divBdr>
                                                                            <w:top w:val="none" w:sz="0" w:space="0" w:color="auto"/>
                                                                            <w:left w:val="none" w:sz="0" w:space="0" w:color="auto"/>
                                                                            <w:bottom w:val="none" w:sz="0" w:space="0" w:color="auto"/>
                                                                            <w:right w:val="none" w:sz="0" w:space="0" w:color="auto"/>
                                                                          </w:divBdr>
                                                                          <w:divsChild>
                                                                            <w:div w:id="2000961405">
                                                                              <w:marLeft w:val="0"/>
                                                                              <w:marRight w:val="0"/>
                                                                              <w:marTop w:val="0"/>
                                                                              <w:marBottom w:val="0"/>
                                                                              <w:divBdr>
                                                                                <w:top w:val="none" w:sz="0" w:space="0" w:color="auto"/>
                                                                                <w:left w:val="none" w:sz="0" w:space="0" w:color="auto"/>
                                                                                <w:bottom w:val="none" w:sz="0" w:space="0" w:color="auto"/>
                                                                                <w:right w:val="none" w:sz="0" w:space="0" w:color="auto"/>
                                                                              </w:divBdr>
                                                                              <w:divsChild>
                                                                                <w:div w:id="337388717">
                                                                                  <w:marLeft w:val="0"/>
                                                                                  <w:marRight w:val="0"/>
                                                                                  <w:marTop w:val="0"/>
                                                                                  <w:marBottom w:val="0"/>
                                                                                  <w:divBdr>
                                                                                    <w:top w:val="none" w:sz="0" w:space="0" w:color="auto"/>
                                                                                    <w:left w:val="none" w:sz="0" w:space="0" w:color="auto"/>
                                                                                    <w:bottom w:val="none" w:sz="0" w:space="0" w:color="auto"/>
                                                                                    <w:right w:val="none" w:sz="0" w:space="0" w:color="auto"/>
                                                                                  </w:divBdr>
                                                                                </w:div>
                                                                                <w:div w:id="351807219">
                                                                                  <w:marLeft w:val="0"/>
                                                                                  <w:marRight w:val="0"/>
                                                                                  <w:marTop w:val="0"/>
                                                                                  <w:marBottom w:val="0"/>
                                                                                  <w:divBdr>
                                                                                    <w:top w:val="none" w:sz="0" w:space="0" w:color="auto"/>
                                                                                    <w:left w:val="none" w:sz="0" w:space="0" w:color="auto"/>
                                                                                    <w:bottom w:val="none" w:sz="0" w:space="0" w:color="auto"/>
                                                                                    <w:right w:val="none" w:sz="0" w:space="0" w:color="auto"/>
                                                                                  </w:divBdr>
                                                                                </w:div>
                                                                                <w:div w:id="597060512">
                                                                                  <w:marLeft w:val="0"/>
                                                                                  <w:marRight w:val="0"/>
                                                                                  <w:marTop w:val="0"/>
                                                                                  <w:marBottom w:val="0"/>
                                                                                  <w:divBdr>
                                                                                    <w:top w:val="none" w:sz="0" w:space="0" w:color="auto"/>
                                                                                    <w:left w:val="none" w:sz="0" w:space="0" w:color="auto"/>
                                                                                    <w:bottom w:val="none" w:sz="0" w:space="0" w:color="auto"/>
                                                                                    <w:right w:val="none" w:sz="0" w:space="0" w:color="auto"/>
                                                                                  </w:divBdr>
                                                                                </w:div>
                                                                                <w:div w:id="1385524000">
                                                                                  <w:marLeft w:val="0"/>
                                                                                  <w:marRight w:val="0"/>
                                                                                  <w:marTop w:val="0"/>
                                                                                  <w:marBottom w:val="0"/>
                                                                                  <w:divBdr>
                                                                                    <w:top w:val="none" w:sz="0" w:space="0" w:color="auto"/>
                                                                                    <w:left w:val="none" w:sz="0" w:space="0" w:color="auto"/>
                                                                                    <w:bottom w:val="none" w:sz="0" w:space="0" w:color="auto"/>
                                                                                    <w:right w:val="none" w:sz="0" w:space="0" w:color="auto"/>
                                                                                  </w:divBdr>
                                                                                </w:div>
                                                                                <w:div w:id="1584533155">
                                                                                  <w:marLeft w:val="0"/>
                                                                                  <w:marRight w:val="0"/>
                                                                                  <w:marTop w:val="0"/>
                                                                                  <w:marBottom w:val="0"/>
                                                                                  <w:divBdr>
                                                                                    <w:top w:val="none" w:sz="0" w:space="0" w:color="auto"/>
                                                                                    <w:left w:val="none" w:sz="0" w:space="0" w:color="auto"/>
                                                                                    <w:bottom w:val="none" w:sz="0" w:space="0" w:color="auto"/>
                                                                                    <w:right w:val="none" w:sz="0" w:space="0" w:color="auto"/>
                                                                                  </w:divBdr>
                                                                                </w:div>
                                                                                <w:div w:id="159096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2626454">
      <w:bodyDiv w:val="1"/>
      <w:marLeft w:val="0"/>
      <w:marRight w:val="0"/>
      <w:marTop w:val="0"/>
      <w:marBottom w:val="0"/>
      <w:divBdr>
        <w:top w:val="none" w:sz="0" w:space="0" w:color="auto"/>
        <w:left w:val="none" w:sz="0" w:space="0" w:color="auto"/>
        <w:bottom w:val="none" w:sz="0" w:space="0" w:color="auto"/>
        <w:right w:val="none" w:sz="0" w:space="0" w:color="auto"/>
      </w:divBdr>
    </w:div>
    <w:div w:id="936601299">
      <w:bodyDiv w:val="1"/>
      <w:marLeft w:val="0"/>
      <w:marRight w:val="0"/>
      <w:marTop w:val="0"/>
      <w:marBottom w:val="0"/>
      <w:divBdr>
        <w:top w:val="none" w:sz="0" w:space="0" w:color="auto"/>
        <w:left w:val="none" w:sz="0" w:space="0" w:color="auto"/>
        <w:bottom w:val="none" w:sz="0" w:space="0" w:color="auto"/>
        <w:right w:val="none" w:sz="0" w:space="0" w:color="auto"/>
      </w:divBdr>
      <w:divsChild>
        <w:div w:id="1458573131">
          <w:marLeft w:val="0"/>
          <w:marRight w:val="0"/>
          <w:marTop w:val="192"/>
          <w:marBottom w:val="0"/>
          <w:divBdr>
            <w:top w:val="none" w:sz="0" w:space="0" w:color="auto"/>
            <w:left w:val="none" w:sz="0" w:space="0" w:color="auto"/>
            <w:bottom w:val="none" w:sz="0" w:space="0" w:color="auto"/>
            <w:right w:val="none" w:sz="0" w:space="0" w:color="auto"/>
          </w:divBdr>
        </w:div>
        <w:div w:id="1600210783">
          <w:marLeft w:val="0"/>
          <w:marRight w:val="0"/>
          <w:marTop w:val="0"/>
          <w:marBottom w:val="0"/>
          <w:divBdr>
            <w:top w:val="none" w:sz="0" w:space="0" w:color="auto"/>
            <w:left w:val="none" w:sz="0" w:space="0" w:color="auto"/>
            <w:bottom w:val="none" w:sz="0" w:space="0" w:color="auto"/>
            <w:right w:val="none" w:sz="0" w:space="0" w:color="auto"/>
          </w:divBdr>
          <w:divsChild>
            <w:div w:id="868690489">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001008470">
      <w:bodyDiv w:val="1"/>
      <w:marLeft w:val="0"/>
      <w:marRight w:val="0"/>
      <w:marTop w:val="0"/>
      <w:marBottom w:val="0"/>
      <w:divBdr>
        <w:top w:val="none" w:sz="0" w:space="0" w:color="auto"/>
        <w:left w:val="none" w:sz="0" w:space="0" w:color="auto"/>
        <w:bottom w:val="none" w:sz="0" w:space="0" w:color="auto"/>
        <w:right w:val="none" w:sz="0" w:space="0" w:color="auto"/>
      </w:divBdr>
    </w:div>
    <w:div w:id="1254511895">
      <w:bodyDiv w:val="1"/>
      <w:marLeft w:val="0"/>
      <w:marRight w:val="0"/>
      <w:marTop w:val="0"/>
      <w:marBottom w:val="0"/>
      <w:divBdr>
        <w:top w:val="none" w:sz="0" w:space="0" w:color="auto"/>
        <w:left w:val="none" w:sz="0" w:space="0" w:color="auto"/>
        <w:bottom w:val="none" w:sz="0" w:space="0" w:color="auto"/>
        <w:right w:val="none" w:sz="0" w:space="0" w:color="auto"/>
      </w:divBdr>
      <w:divsChild>
        <w:div w:id="503665975">
          <w:marLeft w:val="0"/>
          <w:marRight w:val="0"/>
          <w:marTop w:val="0"/>
          <w:marBottom w:val="0"/>
          <w:divBdr>
            <w:top w:val="none" w:sz="0" w:space="0" w:color="auto"/>
            <w:left w:val="none" w:sz="0" w:space="0" w:color="auto"/>
            <w:bottom w:val="none" w:sz="0" w:space="0" w:color="auto"/>
            <w:right w:val="none" w:sz="0" w:space="0" w:color="auto"/>
          </w:divBdr>
          <w:divsChild>
            <w:div w:id="1023246199">
              <w:marLeft w:val="0"/>
              <w:marRight w:val="0"/>
              <w:marTop w:val="0"/>
              <w:marBottom w:val="0"/>
              <w:divBdr>
                <w:top w:val="none" w:sz="0" w:space="0" w:color="auto"/>
                <w:left w:val="none" w:sz="0" w:space="0" w:color="auto"/>
                <w:bottom w:val="none" w:sz="0" w:space="0" w:color="auto"/>
                <w:right w:val="none" w:sz="0" w:space="0" w:color="auto"/>
              </w:divBdr>
              <w:divsChild>
                <w:div w:id="846477027">
                  <w:marLeft w:val="0"/>
                  <w:marRight w:val="0"/>
                  <w:marTop w:val="0"/>
                  <w:marBottom w:val="0"/>
                  <w:divBdr>
                    <w:top w:val="none" w:sz="0" w:space="0" w:color="auto"/>
                    <w:left w:val="none" w:sz="0" w:space="0" w:color="auto"/>
                    <w:bottom w:val="none" w:sz="0" w:space="0" w:color="auto"/>
                    <w:right w:val="none" w:sz="0" w:space="0" w:color="auto"/>
                  </w:divBdr>
                  <w:divsChild>
                    <w:div w:id="1967006210">
                      <w:marLeft w:val="0"/>
                      <w:marRight w:val="0"/>
                      <w:marTop w:val="0"/>
                      <w:marBottom w:val="0"/>
                      <w:divBdr>
                        <w:top w:val="none" w:sz="0" w:space="0" w:color="auto"/>
                        <w:left w:val="none" w:sz="0" w:space="0" w:color="auto"/>
                        <w:bottom w:val="none" w:sz="0" w:space="0" w:color="auto"/>
                        <w:right w:val="none" w:sz="0" w:space="0" w:color="auto"/>
                      </w:divBdr>
                      <w:divsChild>
                        <w:div w:id="1060592146">
                          <w:marLeft w:val="0"/>
                          <w:marRight w:val="0"/>
                          <w:marTop w:val="0"/>
                          <w:marBottom w:val="0"/>
                          <w:divBdr>
                            <w:top w:val="none" w:sz="0" w:space="0" w:color="auto"/>
                            <w:left w:val="none" w:sz="0" w:space="0" w:color="auto"/>
                            <w:bottom w:val="none" w:sz="0" w:space="0" w:color="auto"/>
                            <w:right w:val="none" w:sz="0" w:space="0" w:color="auto"/>
                          </w:divBdr>
                          <w:divsChild>
                            <w:div w:id="191504975">
                              <w:marLeft w:val="0"/>
                              <w:marRight w:val="0"/>
                              <w:marTop w:val="0"/>
                              <w:marBottom w:val="0"/>
                              <w:divBdr>
                                <w:top w:val="none" w:sz="0" w:space="0" w:color="auto"/>
                                <w:left w:val="none" w:sz="0" w:space="0" w:color="auto"/>
                                <w:bottom w:val="none" w:sz="0" w:space="0" w:color="auto"/>
                                <w:right w:val="none" w:sz="0" w:space="0" w:color="auto"/>
                              </w:divBdr>
                              <w:divsChild>
                                <w:div w:id="597373876">
                                  <w:marLeft w:val="0"/>
                                  <w:marRight w:val="0"/>
                                  <w:marTop w:val="0"/>
                                  <w:marBottom w:val="0"/>
                                  <w:divBdr>
                                    <w:top w:val="none" w:sz="0" w:space="0" w:color="auto"/>
                                    <w:left w:val="none" w:sz="0" w:space="0" w:color="auto"/>
                                    <w:bottom w:val="none" w:sz="0" w:space="0" w:color="auto"/>
                                    <w:right w:val="none" w:sz="0" w:space="0" w:color="auto"/>
                                  </w:divBdr>
                                  <w:divsChild>
                                    <w:div w:id="1998145759">
                                      <w:marLeft w:val="0"/>
                                      <w:marRight w:val="0"/>
                                      <w:marTop w:val="0"/>
                                      <w:marBottom w:val="0"/>
                                      <w:divBdr>
                                        <w:top w:val="none" w:sz="0" w:space="0" w:color="auto"/>
                                        <w:left w:val="none" w:sz="0" w:space="0" w:color="auto"/>
                                        <w:bottom w:val="none" w:sz="0" w:space="0" w:color="auto"/>
                                        <w:right w:val="none" w:sz="0" w:space="0" w:color="auto"/>
                                      </w:divBdr>
                                      <w:divsChild>
                                        <w:div w:id="721095467">
                                          <w:marLeft w:val="0"/>
                                          <w:marRight w:val="0"/>
                                          <w:marTop w:val="0"/>
                                          <w:marBottom w:val="0"/>
                                          <w:divBdr>
                                            <w:top w:val="none" w:sz="0" w:space="0" w:color="auto"/>
                                            <w:left w:val="none" w:sz="0" w:space="0" w:color="auto"/>
                                            <w:bottom w:val="none" w:sz="0" w:space="0" w:color="auto"/>
                                            <w:right w:val="none" w:sz="0" w:space="0" w:color="auto"/>
                                          </w:divBdr>
                                          <w:divsChild>
                                            <w:div w:id="1668438433">
                                              <w:marLeft w:val="0"/>
                                              <w:marRight w:val="0"/>
                                              <w:marTop w:val="0"/>
                                              <w:marBottom w:val="0"/>
                                              <w:divBdr>
                                                <w:top w:val="none" w:sz="0" w:space="0" w:color="auto"/>
                                                <w:left w:val="none" w:sz="0" w:space="0" w:color="auto"/>
                                                <w:bottom w:val="none" w:sz="0" w:space="0" w:color="auto"/>
                                                <w:right w:val="none" w:sz="0" w:space="0" w:color="auto"/>
                                              </w:divBdr>
                                              <w:divsChild>
                                                <w:div w:id="1631744271">
                                                  <w:marLeft w:val="0"/>
                                                  <w:marRight w:val="0"/>
                                                  <w:marTop w:val="0"/>
                                                  <w:marBottom w:val="0"/>
                                                  <w:divBdr>
                                                    <w:top w:val="none" w:sz="0" w:space="0" w:color="auto"/>
                                                    <w:left w:val="none" w:sz="0" w:space="0" w:color="auto"/>
                                                    <w:bottom w:val="none" w:sz="0" w:space="0" w:color="auto"/>
                                                    <w:right w:val="none" w:sz="0" w:space="0" w:color="auto"/>
                                                  </w:divBdr>
                                                  <w:divsChild>
                                                    <w:div w:id="1030037315">
                                                      <w:marLeft w:val="0"/>
                                                      <w:marRight w:val="0"/>
                                                      <w:marTop w:val="0"/>
                                                      <w:marBottom w:val="0"/>
                                                      <w:divBdr>
                                                        <w:top w:val="none" w:sz="0" w:space="0" w:color="auto"/>
                                                        <w:left w:val="none" w:sz="0" w:space="0" w:color="auto"/>
                                                        <w:bottom w:val="none" w:sz="0" w:space="0" w:color="auto"/>
                                                        <w:right w:val="none" w:sz="0" w:space="0" w:color="auto"/>
                                                      </w:divBdr>
                                                      <w:divsChild>
                                                        <w:div w:id="491987475">
                                                          <w:marLeft w:val="0"/>
                                                          <w:marRight w:val="0"/>
                                                          <w:marTop w:val="0"/>
                                                          <w:marBottom w:val="0"/>
                                                          <w:divBdr>
                                                            <w:top w:val="none" w:sz="0" w:space="0" w:color="auto"/>
                                                            <w:left w:val="none" w:sz="0" w:space="0" w:color="auto"/>
                                                            <w:bottom w:val="none" w:sz="0" w:space="0" w:color="auto"/>
                                                            <w:right w:val="none" w:sz="0" w:space="0" w:color="auto"/>
                                                          </w:divBdr>
                                                          <w:divsChild>
                                                            <w:div w:id="1651329800">
                                                              <w:marLeft w:val="0"/>
                                                              <w:marRight w:val="0"/>
                                                              <w:marTop w:val="0"/>
                                                              <w:marBottom w:val="0"/>
                                                              <w:divBdr>
                                                                <w:top w:val="none" w:sz="0" w:space="0" w:color="auto"/>
                                                                <w:left w:val="none" w:sz="0" w:space="0" w:color="auto"/>
                                                                <w:bottom w:val="none" w:sz="0" w:space="0" w:color="auto"/>
                                                                <w:right w:val="none" w:sz="0" w:space="0" w:color="auto"/>
                                                              </w:divBdr>
                                                              <w:divsChild>
                                                                <w:div w:id="1487667806">
                                                                  <w:marLeft w:val="0"/>
                                                                  <w:marRight w:val="0"/>
                                                                  <w:marTop w:val="0"/>
                                                                  <w:marBottom w:val="0"/>
                                                                  <w:divBdr>
                                                                    <w:top w:val="none" w:sz="0" w:space="0" w:color="auto"/>
                                                                    <w:left w:val="none" w:sz="0" w:space="0" w:color="auto"/>
                                                                    <w:bottom w:val="none" w:sz="0" w:space="0" w:color="auto"/>
                                                                    <w:right w:val="none" w:sz="0" w:space="0" w:color="auto"/>
                                                                  </w:divBdr>
                                                                  <w:divsChild>
                                                                    <w:div w:id="1359314084">
                                                                      <w:marLeft w:val="0"/>
                                                                      <w:marRight w:val="0"/>
                                                                      <w:marTop w:val="0"/>
                                                                      <w:marBottom w:val="0"/>
                                                                      <w:divBdr>
                                                                        <w:top w:val="none" w:sz="0" w:space="0" w:color="auto"/>
                                                                        <w:left w:val="none" w:sz="0" w:space="0" w:color="auto"/>
                                                                        <w:bottom w:val="none" w:sz="0" w:space="0" w:color="auto"/>
                                                                        <w:right w:val="none" w:sz="0" w:space="0" w:color="auto"/>
                                                                      </w:divBdr>
                                                                      <w:divsChild>
                                                                        <w:div w:id="1599093976">
                                                                          <w:marLeft w:val="0"/>
                                                                          <w:marRight w:val="0"/>
                                                                          <w:marTop w:val="0"/>
                                                                          <w:marBottom w:val="0"/>
                                                                          <w:divBdr>
                                                                            <w:top w:val="none" w:sz="0" w:space="0" w:color="auto"/>
                                                                            <w:left w:val="none" w:sz="0" w:space="0" w:color="auto"/>
                                                                            <w:bottom w:val="none" w:sz="0" w:space="0" w:color="auto"/>
                                                                            <w:right w:val="none" w:sz="0" w:space="0" w:color="auto"/>
                                                                          </w:divBdr>
                                                                          <w:divsChild>
                                                                            <w:div w:id="453446976">
                                                                              <w:marLeft w:val="0"/>
                                                                              <w:marRight w:val="0"/>
                                                                              <w:marTop w:val="0"/>
                                                                              <w:marBottom w:val="0"/>
                                                                              <w:divBdr>
                                                                                <w:top w:val="none" w:sz="0" w:space="0" w:color="auto"/>
                                                                                <w:left w:val="none" w:sz="0" w:space="0" w:color="auto"/>
                                                                                <w:bottom w:val="none" w:sz="0" w:space="0" w:color="auto"/>
                                                                                <w:right w:val="none" w:sz="0" w:space="0" w:color="auto"/>
                                                                              </w:divBdr>
                                                                              <w:divsChild>
                                                                                <w:div w:id="414480016">
                                                                                  <w:marLeft w:val="0"/>
                                                                                  <w:marRight w:val="0"/>
                                                                                  <w:marTop w:val="0"/>
                                                                                  <w:marBottom w:val="0"/>
                                                                                  <w:divBdr>
                                                                                    <w:top w:val="none" w:sz="0" w:space="0" w:color="auto"/>
                                                                                    <w:left w:val="none" w:sz="0" w:space="0" w:color="auto"/>
                                                                                    <w:bottom w:val="none" w:sz="0" w:space="0" w:color="auto"/>
                                                                                    <w:right w:val="none" w:sz="0" w:space="0" w:color="auto"/>
                                                                                  </w:divBdr>
                                                                                  <w:divsChild>
                                                                                    <w:div w:id="1092899743">
                                                                                      <w:marLeft w:val="0"/>
                                                                                      <w:marRight w:val="0"/>
                                                                                      <w:marTop w:val="0"/>
                                                                                      <w:marBottom w:val="0"/>
                                                                                      <w:divBdr>
                                                                                        <w:top w:val="none" w:sz="0" w:space="0" w:color="auto"/>
                                                                                        <w:left w:val="none" w:sz="0" w:space="0" w:color="auto"/>
                                                                                        <w:bottom w:val="none" w:sz="0" w:space="0" w:color="auto"/>
                                                                                        <w:right w:val="none" w:sz="0" w:space="0" w:color="auto"/>
                                                                                      </w:divBdr>
                                                                                      <w:divsChild>
                                                                                        <w:div w:id="1443721833">
                                                                                          <w:marLeft w:val="0"/>
                                                                                          <w:marRight w:val="0"/>
                                                                                          <w:marTop w:val="0"/>
                                                                                          <w:marBottom w:val="0"/>
                                                                                          <w:divBdr>
                                                                                            <w:top w:val="none" w:sz="0" w:space="0" w:color="auto"/>
                                                                                            <w:left w:val="none" w:sz="0" w:space="0" w:color="auto"/>
                                                                                            <w:bottom w:val="none" w:sz="0" w:space="0" w:color="auto"/>
                                                                                            <w:right w:val="none" w:sz="0" w:space="0" w:color="auto"/>
                                                                                          </w:divBdr>
                                                                                          <w:divsChild>
                                                                                            <w:div w:id="107139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5097948">
      <w:bodyDiv w:val="1"/>
      <w:marLeft w:val="0"/>
      <w:marRight w:val="0"/>
      <w:marTop w:val="0"/>
      <w:marBottom w:val="0"/>
      <w:divBdr>
        <w:top w:val="none" w:sz="0" w:space="0" w:color="auto"/>
        <w:left w:val="none" w:sz="0" w:space="0" w:color="auto"/>
        <w:bottom w:val="none" w:sz="0" w:space="0" w:color="auto"/>
        <w:right w:val="none" w:sz="0" w:space="0" w:color="auto"/>
      </w:divBdr>
    </w:div>
    <w:div w:id="207719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88;&#1084;&#1052;&#1091;&#1085;&#1080;&#1094;&#1080;&#1087;&#1072;&#1083;%202.1%20(build%201.2)\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5458F-827C-4460-80ED-1F676F600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3</TotalTime>
  <Pages>1</Pages>
  <Words>14682</Words>
  <Characters>83689</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ПРИЛОЖЕНИЕ № 5</vt:lpstr>
    </vt:vector>
  </TitlesOfParts>
  <Company>TRANSAS</Company>
  <LinksUpToDate>false</LinksUpToDate>
  <CharactersWithSpaces>98175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5</dc:title>
  <dc:creator>Visitskaya A</dc:creator>
  <cp:lastModifiedBy>1</cp:lastModifiedBy>
  <cp:revision>4</cp:revision>
  <cp:lastPrinted>2022-04-29T12:28:00Z</cp:lastPrinted>
  <dcterms:created xsi:type="dcterms:W3CDTF">2023-11-16T07:08:00Z</dcterms:created>
  <dcterms:modified xsi:type="dcterms:W3CDTF">2023-11-16T07:14:00Z</dcterms:modified>
</cp:coreProperties>
</file>